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numbering.xml" ContentType="application/vnd.openxmlformats-officedocument.wordprocessingml.numbering+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Pr>
      <w:bookmarkStart w:id="0" w:name="_GoBack"/>
      <w:bookmarkEnd w:id="0"/>
      <w:r>
        <mc:AlternateContent>
          <mc:Choice Requires="wpg">
            <w:drawing>
              <wp:anchor distT="0" distB="0" distL="114300" distR="114300" simplePos="0" relativeHeight="251660288" behindDoc="1" locked="0" layoutInCell="1" allowOverlap="1">
                <wp:simplePos x="0" y="0"/>
                <wp:positionH relativeFrom="character">
                  <wp:posOffset>-307340</wp:posOffset>
                </wp:positionH>
                <wp:positionV relativeFrom="paragraph">
                  <wp:posOffset>-1358900</wp:posOffset>
                </wp:positionV>
                <wp:extent cx="7772400" cy="10547985"/>
                <wp:effectExtent l="0" t="0" r="0" b="5715"/>
                <wp:wrapNone/>
                <wp:docPr id="2" name="Group 2"/>
                <wp:cNvGraphicFramePr/>
                <a:graphic xmlns:a="http://schemas.openxmlformats.org/drawingml/2006/main">
                  <a:graphicData uri="http://schemas.microsoft.com/office/word/2010/wordprocessingGroup">
                    <wpg:wgp>
                      <wpg:cNvGrpSpPr/>
                      <wpg:grpSpPr>
                        <a:xfrm>
                          <a:off x="0" y="0"/>
                          <a:ext cx="7772400" cy="10548000"/>
                          <a:chOff x="0" y="0"/>
                          <a:chExt cx="7772688" cy="10548000"/>
                        </a:xfrm>
                      </wpg:grpSpPr>
                      <wpg:grpSp>
                        <wpg:cNvPr id="26" name="Group 26"/>
                        <wpg:cNvGrpSpPr/>
                        <wpg:grpSpPr>
                          <a:xfrm>
                            <a:off x="0" y="0"/>
                            <a:ext cx="7772688" cy="10548000"/>
                            <a:chOff x="914078" y="-228600"/>
                            <a:chExt cx="7772400" cy="10547991"/>
                          </a:xfrm>
                        </wpg:grpSpPr>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noAutofit/>
                          </wps:bodyPr>
                        </wps:wsp>
                        <wpg:grpSp>
                          <wpg:cNvPr id="12" name="Group 12"/>
                          <wpg:cNvGrpSpPr/>
                          <wpg:grpSpPr>
                            <a:xfrm>
                              <a:off x="5708468" y="7788799"/>
                              <a:ext cx="2958264" cy="2530592"/>
                              <a:chOff x="-218232" y="461645"/>
                              <a:chExt cx="2421083" cy="2071342"/>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grpSp>
                      <wps:wsp>
                        <wps:cNvPr id="9" name="Freeform: Shape 8"/>
                        <wps:cNvSpPr/>
                        <wps:spPr>
                          <a:xfrm rot="10800000" flipH="1">
                            <a:off x="0" y="495300"/>
                            <a:ext cx="3166110" cy="3818890"/>
                          </a:xfrm>
                          <a:custGeom>
                            <a:avLst/>
                            <a:gdLst>
                              <a:gd name="connsiteX0" fmla="*/ 1445084 w 3166534"/>
                              <a:gd name="connsiteY0" fmla="*/ 87714 h 3818891"/>
                              <a:gd name="connsiteX1" fmla="*/ 1402682 w 3166534"/>
                              <a:gd name="connsiteY1" fmla="*/ 73791 h 3818891"/>
                              <a:gd name="connsiteX2" fmla="*/ 1371431 w 3166534"/>
                              <a:gd name="connsiteY2" fmla="*/ 70832 h 3818891"/>
                              <a:gd name="connsiteX3" fmla="*/ 1345661 w 3166534"/>
                              <a:gd name="connsiteY3" fmla="*/ 71006 h 3818891"/>
                              <a:gd name="connsiteX4" fmla="*/ 1412918 w 3166534"/>
                              <a:gd name="connsiteY4" fmla="*/ 83538 h 3818891"/>
                              <a:gd name="connsiteX5" fmla="*/ 1445084 w 3166534"/>
                              <a:gd name="connsiteY5" fmla="*/ 87714 h 3818891"/>
                              <a:gd name="connsiteX6" fmla="*/ 1674634 w 3166534"/>
                              <a:gd name="connsiteY6" fmla="*/ 91890 h 3818891"/>
                              <a:gd name="connsiteX7" fmla="*/ 1601529 w 3166534"/>
                              <a:gd name="connsiteY7" fmla="*/ 64044 h 3818891"/>
                              <a:gd name="connsiteX8" fmla="*/ 1541583 w 3166534"/>
                              <a:gd name="connsiteY8" fmla="*/ 59868 h 3818891"/>
                              <a:gd name="connsiteX9" fmla="*/ 1583983 w 3166534"/>
                              <a:gd name="connsiteY9" fmla="*/ 76576 h 3818891"/>
                              <a:gd name="connsiteX10" fmla="*/ 1674634 w 3166534"/>
                              <a:gd name="connsiteY10" fmla="*/ 91890 h 3818891"/>
                              <a:gd name="connsiteX11" fmla="*/ 1869095 w 3166534"/>
                              <a:gd name="connsiteY11" fmla="*/ 161505 h 3818891"/>
                              <a:gd name="connsiteX12" fmla="*/ 1787217 w 3166534"/>
                              <a:gd name="connsiteY12" fmla="*/ 122520 h 3818891"/>
                              <a:gd name="connsiteX13" fmla="*/ 1728733 w 3166534"/>
                              <a:gd name="connsiteY13" fmla="*/ 109991 h 3818891"/>
                              <a:gd name="connsiteX14" fmla="*/ 1869095 w 3166534"/>
                              <a:gd name="connsiteY14" fmla="*/ 161505 h 3818891"/>
                              <a:gd name="connsiteX15" fmla="*/ 2078176 w 3166534"/>
                              <a:gd name="connsiteY15" fmla="*/ 268712 h 3818891"/>
                              <a:gd name="connsiteX16" fmla="*/ 2046010 w 3166534"/>
                              <a:gd name="connsiteY16" fmla="*/ 243651 h 3818891"/>
                              <a:gd name="connsiteX17" fmla="*/ 1971443 w 3166534"/>
                              <a:gd name="connsiteY17" fmla="*/ 211629 h 3818891"/>
                              <a:gd name="connsiteX18" fmla="*/ 2006534 w 3166534"/>
                              <a:gd name="connsiteY18" fmla="*/ 235297 h 3818891"/>
                              <a:gd name="connsiteX19" fmla="*/ 2078176 w 3166534"/>
                              <a:gd name="connsiteY19" fmla="*/ 268712 h 3818891"/>
                              <a:gd name="connsiteX20" fmla="*/ 3028548 w 3166534"/>
                              <a:gd name="connsiteY20" fmla="*/ 2075906 h 3818891"/>
                              <a:gd name="connsiteX21" fmla="*/ 3022700 w 3166534"/>
                              <a:gd name="connsiteY21" fmla="*/ 2057807 h 3818891"/>
                              <a:gd name="connsiteX22" fmla="*/ 3025624 w 3166534"/>
                              <a:gd name="connsiteY22" fmla="*/ 2035531 h 3818891"/>
                              <a:gd name="connsiteX23" fmla="*/ 3020786 w 3166534"/>
                              <a:gd name="connsiteY23" fmla="*/ 2020171 h 3818891"/>
                              <a:gd name="connsiteX24" fmla="*/ 3022473 w 3166534"/>
                              <a:gd name="connsiteY24" fmla="*/ 2018104 h 3818891"/>
                              <a:gd name="connsiteX25" fmla="*/ 3027086 w 3166534"/>
                              <a:gd name="connsiteY25" fmla="*/ 2032746 h 3818891"/>
                              <a:gd name="connsiteX26" fmla="*/ 3030664 w 3166534"/>
                              <a:gd name="connsiteY26" fmla="*/ 2001402 h 3818891"/>
                              <a:gd name="connsiteX27" fmla="*/ 3040244 w 3166534"/>
                              <a:gd name="connsiteY27" fmla="*/ 1979837 h 3818891"/>
                              <a:gd name="connsiteX28" fmla="*/ 3032934 w 3166534"/>
                              <a:gd name="connsiteY28" fmla="*/ 2043883 h 3818891"/>
                              <a:gd name="connsiteX29" fmla="*/ 3030010 w 3166534"/>
                              <a:gd name="connsiteY29" fmla="*/ 2066159 h 3818891"/>
                              <a:gd name="connsiteX30" fmla="*/ 3033081 w 3166534"/>
                              <a:gd name="connsiteY30" fmla="*/ 2075667 h 3818891"/>
                              <a:gd name="connsiteX31" fmla="*/ 3072931 w 3166534"/>
                              <a:gd name="connsiteY31" fmla="*/ 2121183 h 3818891"/>
                              <a:gd name="connsiteX32" fmla="*/ 3089955 w 3166534"/>
                              <a:gd name="connsiteY32" fmla="*/ 2053630 h 3818891"/>
                              <a:gd name="connsiteX33" fmla="*/ 3089957 w 3166534"/>
                              <a:gd name="connsiteY33" fmla="*/ 2053631 h 3818891"/>
                              <a:gd name="connsiteX34" fmla="*/ 3072932 w 3166534"/>
                              <a:gd name="connsiteY34" fmla="*/ 2121183 h 3818891"/>
                              <a:gd name="connsiteX35" fmla="*/ 3076797 w 3166534"/>
                              <a:gd name="connsiteY35" fmla="*/ 2179333 h 3818891"/>
                              <a:gd name="connsiteX36" fmla="*/ 3076797 w 3166534"/>
                              <a:gd name="connsiteY36" fmla="*/ 2174440 h 3818891"/>
                              <a:gd name="connsiteX37" fmla="*/ 3091418 w 3166534"/>
                              <a:gd name="connsiteY37" fmla="*/ 2131598 h 3818891"/>
                              <a:gd name="connsiteX38" fmla="*/ 3092333 w 3166534"/>
                              <a:gd name="connsiteY38" fmla="*/ 2095746 h 3818891"/>
                              <a:gd name="connsiteX39" fmla="*/ 3094343 w 3166534"/>
                              <a:gd name="connsiteY39" fmla="*/ 2057807 h 3818891"/>
                              <a:gd name="connsiteX40" fmla="*/ 3103115 w 3166534"/>
                              <a:gd name="connsiteY40" fmla="*/ 2039707 h 3818891"/>
                              <a:gd name="connsiteX41" fmla="*/ 3104084 w 3166534"/>
                              <a:gd name="connsiteY41" fmla="*/ 2043742 h 3818891"/>
                              <a:gd name="connsiteX42" fmla="*/ 3097267 w 3166534"/>
                              <a:gd name="connsiteY42" fmla="*/ 2057806 h 3818891"/>
                              <a:gd name="connsiteX43" fmla="*/ 3094343 w 3166534"/>
                              <a:gd name="connsiteY43" fmla="*/ 2131598 h 3818891"/>
                              <a:gd name="connsiteX44" fmla="*/ 3088494 w 3166534"/>
                              <a:gd name="connsiteY44" fmla="*/ 2262473 h 3818891"/>
                              <a:gd name="connsiteX45" fmla="*/ 3075334 w 3166534"/>
                              <a:gd name="connsiteY45" fmla="*/ 2248550 h 3818891"/>
                              <a:gd name="connsiteX46" fmla="*/ 3071075 w 3166534"/>
                              <a:gd name="connsiteY46" fmla="*/ 2243681 h 3818891"/>
                              <a:gd name="connsiteX47" fmla="*/ 3071600 w 3166534"/>
                              <a:gd name="connsiteY47" fmla="*/ 2241218 h 3818891"/>
                              <a:gd name="connsiteX48" fmla="*/ 3076797 w 3166534"/>
                              <a:gd name="connsiteY48" fmla="*/ 2247157 h 3818891"/>
                              <a:gd name="connsiteX49" fmla="*/ 3091418 w 3166534"/>
                              <a:gd name="connsiteY49" fmla="*/ 2259689 h 3818891"/>
                              <a:gd name="connsiteX50" fmla="*/ 3097488 w 3166534"/>
                              <a:gd name="connsiteY50" fmla="*/ 2255836 h 3818891"/>
                              <a:gd name="connsiteX51" fmla="*/ 3097267 w 3166534"/>
                              <a:gd name="connsiteY51" fmla="*/ 2256904 h 3818891"/>
                              <a:gd name="connsiteX52" fmla="*/ 3088494 w 3166534"/>
                              <a:gd name="connsiteY52" fmla="*/ 2262473 h 3818891"/>
                              <a:gd name="connsiteX53" fmla="*/ 3060715 w 3166534"/>
                              <a:gd name="connsiteY53" fmla="*/ 2462963 h 3818891"/>
                              <a:gd name="connsiteX54" fmla="*/ 3097267 w 3166534"/>
                              <a:gd name="connsiteY54" fmla="*/ 2447647 h 3818891"/>
                              <a:gd name="connsiteX55" fmla="*/ 3117736 w 3166534"/>
                              <a:gd name="connsiteY55" fmla="*/ 2365503 h 3818891"/>
                              <a:gd name="connsiteX56" fmla="*/ 3139669 w 3166534"/>
                              <a:gd name="connsiteY56" fmla="*/ 2270827 h 3818891"/>
                              <a:gd name="connsiteX57" fmla="*/ 3144054 w 3166534"/>
                              <a:gd name="connsiteY57" fmla="*/ 2219312 h 3818891"/>
                              <a:gd name="connsiteX58" fmla="*/ 3157214 w 3166534"/>
                              <a:gd name="connsiteY58" fmla="*/ 2158051 h 3818891"/>
                              <a:gd name="connsiteX59" fmla="*/ 3161600 w 3166534"/>
                              <a:gd name="connsiteY59" fmla="*/ 2116282 h 3818891"/>
                              <a:gd name="connsiteX60" fmla="*/ 3165987 w 3166534"/>
                              <a:gd name="connsiteY60" fmla="*/ 2042491 h 3818891"/>
                              <a:gd name="connsiteX61" fmla="*/ 3164524 w 3166534"/>
                              <a:gd name="connsiteY61" fmla="*/ 2002114 h 3818891"/>
                              <a:gd name="connsiteX62" fmla="*/ 3165987 w 3166534"/>
                              <a:gd name="connsiteY62" fmla="*/ 1943638 h 3818891"/>
                              <a:gd name="connsiteX63" fmla="*/ 3163062 w 3166534"/>
                              <a:gd name="connsiteY63" fmla="*/ 1942246 h 3818891"/>
                              <a:gd name="connsiteX64" fmla="*/ 3161600 w 3166534"/>
                              <a:gd name="connsiteY64" fmla="*/ 1963130 h 3818891"/>
                              <a:gd name="connsiteX65" fmla="*/ 3158675 w 3166534"/>
                              <a:gd name="connsiteY65" fmla="*/ 1984015 h 3818891"/>
                              <a:gd name="connsiteX66" fmla="*/ 3157214 w 3166534"/>
                              <a:gd name="connsiteY66" fmla="*/ 2022999 h 3818891"/>
                              <a:gd name="connsiteX67" fmla="*/ 3154290 w 3166534"/>
                              <a:gd name="connsiteY67" fmla="*/ 2068944 h 3818891"/>
                              <a:gd name="connsiteX68" fmla="*/ 3146978 w 3166534"/>
                              <a:gd name="connsiteY68" fmla="*/ 2117675 h 3818891"/>
                              <a:gd name="connsiteX69" fmla="*/ 3138206 w 3166534"/>
                              <a:gd name="connsiteY69" fmla="*/ 2169189 h 3818891"/>
                              <a:gd name="connsiteX70" fmla="*/ 3127972 w 3166534"/>
                              <a:gd name="connsiteY70" fmla="*/ 2219312 h 3818891"/>
                              <a:gd name="connsiteX71" fmla="*/ 3108964 w 3166534"/>
                              <a:gd name="connsiteY71" fmla="*/ 2325126 h 3818891"/>
                              <a:gd name="connsiteX72" fmla="*/ 3108964 w 3166534"/>
                              <a:gd name="connsiteY72" fmla="*/ 2325127 h 3818891"/>
                              <a:gd name="connsiteX73" fmla="*/ 3091418 w 3166534"/>
                              <a:gd name="connsiteY73" fmla="*/ 2334872 h 3818891"/>
                              <a:gd name="connsiteX74" fmla="*/ 3069487 w 3166534"/>
                              <a:gd name="connsiteY74" fmla="*/ 2396133 h 3818891"/>
                              <a:gd name="connsiteX75" fmla="*/ 3063639 w 3166534"/>
                              <a:gd name="connsiteY75" fmla="*/ 2454610 h 3818891"/>
                              <a:gd name="connsiteX76" fmla="*/ 3060715 w 3166534"/>
                              <a:gd name="connsiteY76" fmla="*/ 2462963 h 3818891"/>
                              <a:gd name="connsiteX77" fmla="*/ 2842208 w 3166534"/>
                              <a:gd name="connsiteY77" fmla="*/ 2642606 h 3818891"/>
                              <a:gd name="connsiteX78" fmla="*/ 2842860 w 3166534"/>
                              <a:gd name="connsiteY78" fmla="*/ 2641177 h 3818891"/>
                              <a:gd name="connsiteX79" fmla="*/ 2878350 w 3166534"/>
                              <a:gd name="connsiteY79" fmla="*/ 2581699 h 3818891"/>
                              <a:gd name="connsiteX80" fmla="*/ 2877951 w 3166534"/>
                              <a:gd name="connsiteY80" fmla="*/ 2582700 h 3818891"/>
                              <a:gd name="connsiteX81" fmla="*/ 2856020 w 3166534"/>
                              <a:gd name="connsiteY81" fmla="*/ 2911281 h 3818891"/>
                              <a:gd name="connsiteX82" fmla="*/ 2886723 w 3166534"/>
                              <a:gd name="connsiteY82" fmla="*/ 2873690 h 3818891"/>
                              <a:gd name="connsiteX83" fmla="*/ 2920352 w 3166534"/>
                              <a:gd name="connsiteY83" fmla="*/ 2813821 h 3818891"/>
                              <a:gd name="connsiteX84" fmla="*/ 2953980 w 3166534"/>
                              <a:gd name="connsiteY84" fmla="*/ 2755345 h 3818891"/>
                              <a:gd name="connsiteX85" fmla="*/ 2972988 w 3166534"/>
                              <a:gd name="connsiteY85" fmla="*/ 2701046 h 3818891"/>
                              <a:gd name="connsiteX86" fmla="*/ 2940822 w 3166534"/>
                              <a:gd name="connsiteY86" fmla="*/ 2756738 h 3818891"/>
                              <a:gd name="connsiteX87" fmla="*/ 2924738 w 3166534"/>
                              <a:gd name="connsiteY87" fmla="*/ 2784583 h 3818891"/>
                              <a:gd name="connsiteX88" fmla="*/ 2907193 w 3166534"/>
                              <a:gd name="connsiteY88" fmla="*/ 2812429 h 3818891"/>
                              <a:gd name="connsiteX89" fmla="*/ 2894034 w 3166534"/>
                              <a:gd name="connsiteY89" fmla="*/ 2833313 h 3818891"/>
                              <a:gd name="connsiteX90" fmla="*/ 2876489 w 3166534"/>
                              <a:gd name="connsiteY90" fmla="*/ 2872297 h 3818891"/>
                              <a:gd name="connsiteX91" fmla="*/ 2820301 w 3166534"/>
                              <a:gd name="connsiteY91" fmla="*/ 2931373 h 3818891"/>
                              <a:gd name="connsiteX92" fmla="*/ 2836270 w 3166534"/>
                              <a:gd name="connsiteY92" fmla="*/ 2894876 h 3818891"/>
                              <a:gd name="connsiteX93" fmla="*/ 2837011 w 3166534"/>
                              <a:gd name="connsiteY93" fmla="*/ 2894574 h 3818891"/>
                              <a:gd name="connsiteX94" fmla="*/ 2619686 w 3166534"/>
                              <a:gd name="connsiteY94" fmla="*/ 3002684 h 3818891"/>
                              <a:gd name="connsiteX95" fmla="*/ 2622081 w 3166534"/>
                              <a:gd name="connsiteY95" fmla="*/ 2999306 h 3818891"/>
                              <a:gd name="connsiteX96" fmla="*/ 2625007 w 3166534"/>
                              <a:gd name="connsiteY96" fmla="*/ 2997603 h 3818891"/>
                              <a:gd name="connsiteX97" fmla="*/ 2660097 w 3166534"/>
                              <a:gd name="connsiteY97" fmla="*/ 2951657 h 3818891"/>
                              <a:gd name="connsiteX98" fmla="*/ 2699573 w 3166534"/>
                              <a:gd name="connsiteY98" fmla="*/ 2894574 h 3818891"/>
                              <a:gd name="connsiteX99" fmla="*/ 2744899 w 3166534"/>
                              <a:gd name="connsiteY99" fmla="*/ 2837489 h 3818891"/>
                              <a:gd name="connsiteX100" fmla="*/ 2763906 w 3166534"/>
                              <a:gd name="connsiteY100" fmla="*/ 2806859 h 3818891"/>
                              <a:gd name="connsiteX101" fmla="*/ 2782914 w 3166534"/>
                              <a:gd name="connsiteY101" fmla="*/ 2773444 h 3818891"/>
                              <a:gd name="connsiteX102" fmla="*/ 2786864 w 3166534"/>
                              <a:gd name="connsiteY102" fmla="*/ 2768010 h 3818891"/>
                              <a:gd name="connsiteX103" fmla="*/ 2801739 w 3166534"/>
                              <a:gd name="connsiteY103" fmla="*/ 2745425 h 3818891"/>
                              <a:gd name="connsiteX104" fmla="*/ 2815801 w 3166534"/>
                              <a:gd name="connsiteY104" fmla="*/ 2728208 h 3818891"/>
                              <a:gd name="connsiteX105" fmla="*/ 2821661 w 3166534"/>
                              <a:gd name="connsiteY105" fmla="*/ 2720148 h 3818891"/>
                              <a:gd name="connsiteX106" fmla="*/ 2820929 w 3166534"/>
                              <a:gd name="connsiteY106" fmla="*/ 2721930 h 3818891"/>
                              <a:gd name="connsiteX107" fmla="*/ 2815801 w 3166534"/>
                              <a:gd name="connsiteY107" fmla="*/ 2728208 h 3818891"/>
                              <a:gd name="connsiteX108" fmla="*/ 2786864 w 3166534"/>
                              <a:gd name="connsiteY108" fmla="*/ 2768010 h 3818891"/>
                              <a:gd name="connsiteX109" fmla="*/ 2781451 w 3166534"/>
                              <a:gd name="connsiteY109" fmla="*/ 2776230 h 3818891"/>
                              <a:gd name="connsiteX110" fmla="*/ 2762445 w 3166534"/>
                              <a:gd name="connsiteY110" fmla="*/ 2809645 h 3818891"/>
                              <a:gd name="connsiteX111" fmla="*/ 2743437 w 3166534"/>
                              <a:gd name="connsiteY111" fmla="*/ 2840275 h 3818891"/>
                              <a:gd name="connsiteX112" fmla="*/ 2698112 w 3166534"/>
                              <a:gd name="connsiteY112" fmla="*/ 2897358 h 3818891"/>
                              <a:gd name="connsiteX113" fmla="*/ 2658634 w 3166534"/>
                              <a:gd name="connsiteY113" fmla="*/ 2954443 h 3818891"/>
                              <a:gd name="connsiteX114" fmla="*/ 2623544 w 3166534"/>
                              <a:gd name="connsiteY114" fmla="*/ 3000388 h 3818891"/>
                              <a:gd name="connsiteX115" fmla="*/ 2408613 w 3166534"/>
                              <a:gd name="connsiteY115" fmla="*/ 3239862 h 3818891"/>
                              <a:gd name="connsiteX116" fmla="*/ 2436394 w 3166534"/>
                              <a:gd name="connsiteY116" fmla="*/ 3210625 h 3818891"/>
                              <a:gd name="connsiteX117" fmla="*/ 2459787 w 3166534"/>
                              <a:gd name="connsiteY117" fmla="*/ 3185563 h 3818891"/>
                              <a:gd name="connsiteX118" fmla="*/ 2460755 w 3166534"/>
                              <a:gd name="connsiteY118" fmla="*/ 3179255 h 3818891"/>
                              <a:gd name="connsiteX119" fmla="*/ 2460885 w 3166534"/>
                              <a:gd name="connsiteY119" fmla="*/ 3179211 h 3818891"/>
                              <a:gd name="connsiteX120" fmla="*/ 2459787 w 3166534"/>
                              <a:gd name="connsiteY120" fmla="*/ 3186955 h 3818891"/>
                              <a:gd name="connsiteX121" fmla="*/ 2436394 w 3166534"/>
                              <a:gd name="connsiteY121" fmla="*/ 3212016 h 3818891"/>
                              <a:gd name="connsiteX122" fmla="*/ 2410288 w 3166534"/>
                              <a:gd name="connsiteY122" fmla="*/ 3239495 h 3818891"/>
                              <a:gd name="connsiteX123" fmla="*/ 2347204 w 3166534"/>
                              <a:gd name="connsiteY123" fmla="*/ 3256569 h 3818891"/>
                              <a:gd name="connsiteX124" fmla="*/ 2348730 w 3166534"/>
                              <a:gd name="connsiteY124" fmla="*/ 3255060 h 3818891"/>
                              <a:gd name="connsiteX125" fmla="*/ 2357363 w 3166534"/>
                              <a:gd name="connsiteY125" fmla="*/ 3249380 h 3818891"/>
                              <a:gd name="connsiteX126" fmla="*/ 2353123 w 3166534"/>
                              <a:gd name="connsiteY126" fmla="*/ 3252962 h 3818891"/>
                              <a:gd name="connsiteX127" fmla="*/ 2327598 w 3166534"/>
                              <a:gd name="connsiteY127" fmla="*/ 3271205 h 3818891"/>
                              <a:gd name="connsiteX128" fmla="*/ 2325274 w 3166534"/>
                              <a:gd name="connsiteY128" fmla="*/ 3270890 h 3818891"/>
                              <a:gd name="connsiteX129" fmla="*/ 2325274 w 3166534"/>
                              <a:gd name="connsiteY129" fmla="*/ 3270492 h 3818891"/>
                              <a:gd name="connsiteX130" fmla="*/ 2325775 w 3166534"/>
                              <a:gd name="connsiteY130" fmla="*/ 3270164 h 3818891"/>
                              <a:gd name="connsiteX131" fmla="*/ 2328198 w 3166534"/>
                              <a:gd name="connsiteY131" fmla="*/ 3270492 h 3818891"/>
                              <a:gd name="connsiteX132" fmla="*/ 2331586 w 3166534"/>
                              <a:gd name="connsiteY132" fmla="*/ 3322434 h 3818891"/>
                              <a:gd name="connsiteX133" fmla="*/ 2366213 w 3166534"/>
                              <a:gd name="connsiteY133" fmla="*/ 3298338 h 3818891"/>
                              <a:gd name="connsiteX134" fmla="*/ 2402764 w 3166534"/>
                              <a:gd name="connsiteY134" fmla="*/ 3270492 h 3818891"/>
                              <a:gd name="connsiteX135" fmla="*/ 2448091 w 3166534"/>
                              <a:gd name="connsiteY135" fmla="*/ 3239862 h 3818891"/>
                              <a:gd name="connsiteX136" fmla="*/ 2490491 w 3166534"/>
                              <a:gd name="connsiteY136" fmla="*/ 3198093 h 3818891"/>
                              <a:gd name="connsiteX137" fmla="*/ 2489317 w 3166534"/>
                              <a:gd name="connsiteY137" fmla="*/ 3193616 h 3818891"/>
                              <a:gd name="connsiteX138" fmla="*/ 2529969 w 3166534"/>
                              <a:gd name="connsiteY138" fmla="*/ 3150755 h 3818891"/>
                              <a:gd name="connsiteX139" fmla="*/ 2554825 w 3166534"/>
                              <a:gd name="connsiteY139" fmla="*/ 3131263 h 3818891"/>
                              <a:gd name="connsiteX140" fmla="*/ 2570908 w 3166534"/>
                              <a:gd name="connsiteY140" fmla="*/ 3111771 h 3818891"/>
                              <a:gd name="connsiteX141" fmla="*/ 2585529 w 3166534"/>
                              <a:gd name="connsiteY141" fmla="*/ 3092279 h 3818891"/>
                              <a:gd name="connsiteX142" fmla="*/ 2627931 w 3166534"/>
                              <a:gd name="connsiteY142" fmla="*/ 3044941 h 3818891"/>
                              <a:gd name="connsiteX143" fmla="*/ 2667407 w 3166534"/>
                              <a:gd name="connsiteY143" fmla="*/ 2996212 h 3818891"/>
                              <a:gd name="connsiteX144" fmla="*/ 2727354 w 3166534"/>
                              <a:gd name="connsiteY144" fmla="*/ 2909890 h 3818891"/>
                              <a:gd name="connsiteX145" fmla="*/ 2781451 w 3166534"/>
                              <a:gd name="connsiteY145" fmla="*/ 2822175 h 3818891"/>
                              <a:gd name="connsiteX146" fmla="*/ 2823853 w 3166534"/>
                              <a:gd name="connsiteY146" fmla="*/ 2756738 h 3818891"/>
                              <a:gd name="connsiteX147" fmla="*/ 2863329 w 3166534"/>
                              <a:gd name="connsiteY147" fmla="*/ 2689908 h 3818891"/>
                              <a:gd name="connsiteX148" fmla="*/ 2877951 w 3166534"/>
                              <a:gd name="connsiteY148" fmla="*/ 2664846 h 3818891"/>
                              <a:gd name="connsiteX149" fmla="*/ 2889647 w 3166534"/>
                              <a:gd name="connsiteY149" fmla="*/ 2641177 h 3818891"/>
                              <a:gd name="connsiteX150" fmla="*/ 2908656 w 3166534"/>
                              <a:gd name="connsiteY150" fmla="*/ 2596623 h 3818891"/>
                              <a:gd name="connsiteX151" fmla="*/ 2949595 w 3166534"/>
                              <a:gd name="connsiteY151" fmla="*/ 2511694 h 3818891"/>
                              <a:gd name="connsiteX152" fmla="*/ 2960378 w 3166534"/>
                              <a:gd name="connsiteY152" fmla="*/ 2482107 h 3818891"/>
                              <a:gd name="connsiteX153" fmla="*/ 2963717 w 3166534"/>
                              <a:gd name="connsiteY153" fmla="*/ 2464785 h 3818891"/>
                              <a:gd name="connsiteX154" fmla="*/ 2971525 w 3166534"/>
                              <a:gd name="connsiteY154" fmla="*/ 2453216 h 3818891"/>
                              <a:gd name="connsiteX155" fmla="*/ 3011003 w 3166534"/>
                              <a:gd name="connsiteY155" fmla="*/ 2339049 h 3818891"/>
                              <a:gd name="connsiteX156" fmla="*/ 3028548 w 3166534"/>
                              <a:gd name="connsiteY156" fmla="*/ 2249942 h 3818891"/>
                              <a:gd name="connsiteX157" fmla="*/ 3051942 w 3166534"/>
                              <a:gd name="connsiteY157" fmla="*/ 2142736 h 3818891"/>
                              <a:gd name="connsiteX158" fmla="*/ 3016852 w 3166534"/>
                              <a:gd name="connsiteY158" fmla="*/ 2195643 h 3818891"/>
                              <a:gd name="connsiteX159" fmla="*/ 3008079 w 3166534"/>
                              <a:gd name="connsiteY159" fmla="*/ 2241588 h 3818891"/>
                              <a:gd name="connsiteX160" fmla="*/ 2999306 w 3166534"/>
                              <a:gd name="connsiteY160" fmla="*/ 2256904 h 3818891"/>
                              <a:gd name="connsiteX161" fmla="*/ 2984685 w 3166534"/>
                              <a:gd name="connsiteY161" fmla="*/ 2323734 h 3818891"/>
                              <a:gd name="connsiteX162" fmla="*/ 2968601 w 3166534"/>
                              <a:gd name="connsiteY162" fmla="*/ 2376641 h 3818891"/>
                              <a:gd name="connsiteX163" fmla="*/ 2951056 w 3166534"/>
                              <a:gd name="connsiteY163" fmla="*/ 2428155 h 3818891"/>
                              <a:gd name="connsiteX164" fmla="*/ 2943746 w 3166534"/>
                              <a:gd name="connsiteY164" fmla="*/ 2469924 h 3818891"/>
                              <a:gd name="connsiteX165" fmla="*/ 2935529 w 3166534"/>
                              <a:gd name="connsiteY165" fmla="*/ 2499270 h 3818891"/>
                              <a:gd name="connsiteX166" fmla="*/ 2926201 w 3166534"/>
                              <a:gd name="connsiteY166" fmla="*/ 2513086 h 3818891"/>
                              <a:gd name="connsiteX167" fmla="*/ 2937898 w 3166534"/>
                              <a:gd name="connsiteY167" fmla="*/ 2471317 h 3818891"/>
                              <a:gd name="connsiteX168" fmla="*/ 2948132 w 3166534"/>
                              <a:gd name="connsiteY168" fmla="*/ 2430941 h 3818891"/>
                              <a:gd name="connsiteX169" fmla="*/ 2965677 w 3166534"/>
                              <a:gd name="connsiteY169" fmla="*/ 2379426 h 3818891"/>
                              <a:gd name="connsiteX170" fmla="*/ 2981761 w 3166534"/>
                              <a:gd name="connsiteY170" fmla="*/ 2326519 h 3818891"/>
                              <a:gd name="connsiteX171" fmla="*/ 2996382 w 3166534"/>
                              <a:gd name="connsiteY171" fmla="*/ 2259689 h 3818891"/>
                              <a:gd name="connsiteX172" fmla="*/ 3005155 w 3166534"/>
                              <a:gd name="connsiteY172" fmla="*/ 2244374 h 3818891"/>
                              <a:gd name="connsiteX173" fmla="*/ 3013927 w 3166534"/>
                              <a:gd name="connsiteY173" fmla="*/ 2198428 h 3818891"/>
                              <a:gd name="connsiteX174" fmla="*/ 3049018 w 3166534"/>
                              <a:gd name="connsiteY174" fmla="*/ 2145521 h 3818891"/>
                              <a:gd name="connsiteX175" fmla="*/ 3054866 w 3166534"/>
                              <a:gd name="connsiteY175" fmla="*/ 2124637 h 3818891"/>
                              <a:gd name="connsiteX176" fmla="*/ 3056328 w 3166534"/>
                              <a:gd name="connsiteY176" fmla="*/ 2089829 h 3818891"/>
                              <a:gd name="connsiteX177" fmla="*/ 3055697 w 3166534"/>
                              <a:gd name="connsiteY177" fmla="*/ 2083210 h 3818891"/>
                              <a:gd name="connsiteX178" fmla="*/ 3057547 w 3166534"/>
                              <a:gd name="connsiteY178" fmla="*/ 2083113 h 3818891"/>
                              <a:gd name="connsiteX179" fmla="*/ 3058567 w 3166534"/>
                              <a:gd name="connsiteY179" fmla="*/ 2083058 h 3818891"/>
                              <a:gd name="connsiteX180" fmla="*/ 3057789 w 3166534"/>
                              <a:gd name="connsiteY180" fmla="*/ 2085653 h 3818891"/>
                              <a:gd name="connsiteX181" fmla="*/ 3056328 w 3166534"/>
                              <a:gd name="connsiteY181" fmla="*/ 2120460 h 3818891"/>
                              <a:gd name="connsiteX182" fmla="*/ 3060141 w 3166534"/>
                              <a:gd name="connsiteY182" fmla="*/ 2121120 h 3818891"/>
                              <a:gd name="connsiteX183" fmla="*/ 3054866 w 3166534"/>
                              <a:gd name="connsiteY183" fmla="*/ 2139952 h 3818891"/>
                              <a:gd name="connsiteX184" fmla="*/ 3031473 w 3166534"/>
                              <a:gd name="connsiteY184" fmla="*/ 2247159 h 3818891"/>
                              <a:gd name="connsiteX185" fmla="*/ 3013927 w 3166534"/>
                              <a:gd name="connsiteY185" fmla="*/ 2336265 h 3818891"/>
                              <a:gd name="connsiteX186" fmla="*/ 2974450 w 3166534"/>
                              <a:gd name="connsiteY186" fmla="*/ 2450433 h 3818891"/>
                              <a:gd name="connsiteX187" fmla="*/ 2958367 w 3166534"/>
                              <a:gd name="connsiteY187" fmla="*/ 2507517 h 3818891"/>
                              <a:gd name="connsiteX188" fmla="*/ 2917428 w 3166534"/>
                              <a:gd name="connsiteY188" fmla="*/ 2592447 h 3818891"/>
                              <a:gd name="connsiteX189" fmla="*/ 2898420 w 3166534"/>
                              <a:gd name="connsiteY189" fmla="*/ 2637000 h 3818891"/>
                              <a:gd name="connsiteX190" fmla="*/ 2886723 w 3166534"/>
                              <a:gd name="connsiteY190" fmla="*/ 2660669 h 3818891"/>
                              <a:gd name="connsiteX191" fmla="*/ 2872102 w 3166534"/>
                              <a:gd name="connsiteY191" fmla="*/ 2685730 h 3818891"/>
                              <a:gd name="connsiteX192" fmla="*/ 2832626 w 3166534"/>
                              <a:gd name="connsiteY192" fmla="*/ 2752560 h 3818891"/>
                              <a:gd name="connsiteX193" fmla="*/ 2790224 w 3166534"/>
                              <a:gd name="connsiteY193" fmla="*/ 2817998 h 3818891"/>
                              <a:gd name="connsiteX194" fmla="*/ 2736127 w 3166534"/>
                              <a:gd name="connsiteY194" fmla="*/ 2905712 h 3818891"/>
                              <a:gd name="connsiteX195" fmla="*/ 2676180 w 3166534"/>
                              <a:gd name="connsiteY195" fmla="*/ 2992034 h 3818891"/>
                              <a:gd name="connsiteX196" fmla="*/ 2636703 w 3166534"/>
                              <a:gd name="connsiteY196" fmla="*/ 3040765 h 3818891"/>
                              <a:gd name="connsiteX197" fmla="*/ 2594301 w 3166534"/>
                              <a:gd name="connsiteY197" fmla="*/ 3088103 h 3818891"/>
                              <a:gd name="connsiteX198" fmla="*/ 2579680 w 3166534"/>
                              <a:gd name="connsiteY198" fmla="*/ 3107595 h 3818891"/>
                              <a:gd name="connsiteX199" fmla="*/ 2563598 w 3166534"/>
                              <a:gd name="connsiteY199" fmla="*/ 3127087 h 3818891"/>
                              <a:gd name="connsiteX200" fmla="*/ 2538741 w 3166534"/>
                              <a:gd name="connsiteY200" fmla="*/ 3146579 h 3818891"/>
                              <a:gd name="connsiteX201" fmla="*/ 2497802 w 3166534"/>
                              <a:gd name="connsiteY201" fmla="*/ 3189739 h 3818891"/>
                              <a:gd name="connsiteX202" fmla="*/ 2499265 w 3166534"/>
                              <a:gd name="connsiteY202" fmla="*/ 3195309 h 3818891"/>
                              <a:gd name="connsiteX203" fmla="*/ 2456863 w 3166534"/>
                              <a:gd name="connsiteY203" fmla="*/ 3237077 h 3818891"/>
                              <a:gd name="connsiteX204" fmla="*/ 2411539 w 3166534"/>
                              <a:gd name="connsiteY204" fmla="*/ 3267708 h 3818891"/>
                              <a:gd name="connsiteX205" fmla="*/ 2374985 w 3166534"/>
                              <a:gd name="connsiteY205" fmla="*/ 3295553 h 3818891"/>
                              <a:gd name="connsiteX206" fmla="*/ 2336970 w 3166534"/>
                              <a:gd name="connsiteY206" fmla="*/ 3322008 h 3818891"/>
                              <a:gd name="connsiteX207" fmla="*/ 185665 w 3166534"/>
                              <a:gd name="connsiteY207" fmla="*/ 3423245 h 3818891"/>
                              <a:gd name="connsiteX208" fmla="*/ 180727 w 3166534"/>
                              <a:gd name="connsiteY208" fmla="*/ 3417553 h 3818891"/>
                              <a:gd name="connsiteX209" fmla="*/ 180713 w 3166534"/>
                              <a:gd name="connsiteY209" fmla="*/ 3417157 h 3818891"/>
                              <a:gd name="connsiteX210" fmla="*/ 186208 w 3166534"/>
                              <a:gd name="connsiteY210" fmla="*/ 3420860 h 3818891"/>
                              <a:gd name="connsiteX211" fmla="*/ 126262 w 3166534"/>
                              <a:gd name="connsiteY211" fmla="*/ 3528067 h 3818891"/>
                              <a:gd name="connsiteX212" fmla="*/ 105793 w 3166534"/>
                              <a:gd name="connsiteY212" fmla="*/ 3505790 h 3818891"/>
                              <a:gd name="connsiteX213" fmla="*/ 6370 w 3166534"/>
                              <a:gd name="connsiteY213" fmla="*/ 3452883 h 3818891"/>
                              <a:gd name="connsiteX214" fmla="*/ 44384 w 3166534"/>
                              <a:gd name="connsiteY214" fmla="*/ 3483514 h 3818891"/>
                              <a:gd name="connsiteX215" fmla="*/ 79475 w 3166534"/>
                              <a:gd name="connsiteY215" fmla="*/ 3504397 h 3818891"/>
                              <a:gd name="connsiteX216" fmla="*/ 126262 w 3166534"/>
                              <a:gd name="connsiteY216" fmla="*/ 3528067 h 3818891"/>
                              <a:gd name="connsiteX217" fmla="*/ 373360 w 3166534"/>
                              <a:gd name="connsiteY217" fmla="*/ 3592112 h 3818891"/>
                              <a:gd name="connsiteX218" fmla="*/ 383594 w 3166534"/>
                              <a:gd name="connsiteY218" fmla="*/ 3586543 h 3818891"/>
                              <a:gd name="connsiteX219" fmla="*/ 303178 w 3166534"/>
                              <a:gd name="connsiteY219" fmla="*/ 3547559 h 3818891"/>
                              <a:gd name="connsiteX220" fmla="*/ 279785 w 3166534"/>
                              <a:gd name="connsiteY220" fmla="*/ 3548950 h 3818891"/>
                              <a:gd name="connsiteX221" fmla="*/ 373360 w 3166534"/>
                              <a:gd name="connsiteY221" fmla="*/ 3592112 h 3818891"/>
                              <a:gd name="connsiteX222" fmla="*/ 1552858 w 3166534"/>
                              <a:gd name="connsiteY222" fmla="*/ 3599197 h 3818891"/>
                              <a:gd name="connsiteX223" fmla="*/ 1687258 w 3166534"/>
                              <a:gd name="connsiteY223" fmla="*/ 3566290 h 3818891"/>
                              <a:gd name="connsiteX224" fmla="*/ 1880129 w 3166534"/>
                              <a:gd name="connsiteY224" fmla="*/ 3497790 h 3818891"/>
                              <a:gd name="connsiteX225" fmla="*/ 1962338 w 3166534"/>
                              <a:gd name="connsiteY225" fmla="*/ 3458305 h 3818891"/>
                              <a:gd name="connsiteX226" fmla="*/ 1999223 w 3166534"/>
                              <a:gd name="connsiteY226" fmla="*/ 3444529 h 3818891"/>
                              <a:gd name="connsiteX227" fmla="*/ 2038700 w 3166534"/>
                              <a:gd name="connsiteY227" fmla="*/ 3423644 h 3818891"/>
                              <a:gd name="connsiteX228" fmla="*/ 2050314 w 3166534"/>
                              <a:gd name="connsiteY228" fmla="*/ 3416048 h 3818891"/>
                              <a:gd name="connsiteX229" fmla="*/ 2062283 w 3166534"/>
                              <a:gd name="connsiteY229" fmla="*/ 3410299 h 3818891"/>
                              <a:gd name="connsiteX230" fmla="*/ 2100892 w 3166534"/>
                              <a:gd name="connsiteY230" fmla="*/ 3386419 h 3818891"/>
                              <a:gd name="connsiteX231" fmla="*/ 2107419 w 3166534"/>
                              <a:gd name="connsiteY231" fmla="*/ 3383269 h 3818891"/>
                              <a:gd name="connsiteX232" fmla="*/ 2164442 w 3166534"/>
                              <a:gd name="connsiteY232" fmla="*/ 3349854 h 3818891"/>
                              <a:gd name="connsiteX233" fmla="*/ 2221463 w 3166534"/>
                              <a:gd name="connsiteY233" fmla="*/ 3313654 h 3818891"/>
                              <a:gd name="connsiteX234" fmla="*/ 2227979 w 3166534"/>
                              <a:gd name="connsiteY234" fmla="*/ 3307816 h 3818891"/>
                              <a:gd name="connsiteX235" fmla="*/ 2232382 w 3166534"/>
                              <a:gd name="connsiteY235" fmla="*/ 3305093 h 3818891"/>
                              <a:gd name="connsiteX236" fmla="*/ 2262873 w 3166534"/>
                              <a:gd name="connsiteY236" fmla="*/ 3281423 h 3818891"/>
                              <a:gd name="connsiteX237" fmla="*/ 2274099 w 3166534"/>
                              <a:gd name="connsiteY237" fmla="*/ 3274670 h 3818891"/>
                              <a:gd name="connsiteX238" fmla="*/ 2345743 w 3166534"/>
                              <a:gd name="connsiteY238" fmla="*/ 3223154 h 3818891"/>
                              <a:gd name="connsiteX239" fmla="*/ 2365241 w 3166534"/>
                              <a:gd name="connsiteY239" fmla="*/ 3201955 h 3818891"/>
                              <a:gd name="connsiteX240" fmla="*/ 2389086 w 3166534"/>
                              <a:gd name="connsiteY240" fmla="*/ 3183445 h 3818891"/>
                              <a:gd name="connsiteX241" fmla="*/ 2391445 w 3166534"/>
                              <a:gd name="connsiteY241" fmla="*/ 3181171 h 3818891"/>
                              <a:gd name="connsiteX242" fmla="*/ 2396916 w 3166534"/>
                              <a:gd name="connsiteY242" fmla="*/ 3177210 h 3818891"/>
                              <a:gd name="connsiteX243" fmla="*/ 2453939 w 3166534"/>
                              <a:gd name="connsiteY243" fmla="*/ 3131263 h 3818891"/>
                              <a:gd name="connsiteX244" fmla="*/ 2626468 w 3166534"/>
                              <a:gd name="connsiteY244" fmla="*/ 2946089 h 3818891"/>
                              <a:gd name="connsiteX245" fmla="*/ 2655710 w 3166534"/>
                              <a:gd name="connsiteY245" fmla="*/ 2898751 h 3818891"/>
                              <a:gd name="connsiteX246" fmla="*/ 2690801 w 3166534"/>
                              <a:gd name="connsiteY246" fmla="*/ 2856983 h 3818891"/>
                              <a:gd name="connsiteX247" fmla="*/ 2721504 w 3166534"/>
                              <a:gd name="connsiteY247" fmla="*/ 2802682 h 3818891"/>
                              <a:gd name="connsiteX248" fmla="*/ 2752209 w 3166534"/>
                              <a:gd name="connsiteY248" fmla="*/ 2752560 h 3818891"/>
                              <a:gd name="connsiteX249" fmla="*/ 2752294 w 3166534"/>
                              <a:gd name="connsiteY249" fmla="*/ 2752396 h 3818891"/>
                              <a:gd name="connsiteX250" fmla="*/ 2765430 w 3166534"/>
                              <a:gd name="connsiteY250" fmla="*/ 2732618 h 3818891"/>
                              <a:gd name="connsiteX251" fmla="*/ 2855159 w 3166534"/>
                              <a:gd name="connsiteY251" fmla="*/ 2557965 h 3818891"/>
                              <a:gd name="connsiteX252" fmla="*/ 2897814 w 3166534"/>
                              <a:gd name="connsiteY252" fmla="*/ 2446988 h 3818891"/>
                              <a:gd name="connsiteX253" fmla="*/ 2892206 w 3166534"/>
                              <a:gd name="connsiteY253" fmla="*/ 2467139 h 3818891"/>
                              <a:gd name="connsiteX254" fmla="*/ 2875026 w 3166534"/>
                              <a:gd name="connsiteY254" fmla="*/ 2518655 h 3818891"/>
                              <a:gd name="connsiteX255" fmla="*/ 2816542 w 3166534"/>
                              <a:gd name="connsiteY255" fmla="*/ 2645353 h 3818891"/>
                              <a:gd name="connsiteX256" fmla="*/ 2756595 w 3166534"/>
                              <a:gd name="connsiteY256" fmla="*/ 2763698 h 3818891"/>
                              <a:gd name="connsiteX257" fmla="*/ 2725891 w 3166534"/>
                              <a:gd name="connsiteY257" fmla="*/ 2813821 h 3818891"/>
                              <a:gd name="connsiteX258" fmla="*/ 2720975 w 3166534"/>
                              <a:gd name="connsiteY258" fmla="*/ 2822517 h 3818891"/>
                              <a:gd name="connsiteX259" fmla="*/ 2705422 w 3166534"/>
                              <a:gd name="connsiteY259" fmla="*/ 2843058 h 3818891"/>
                              <a:gd name="connsiteX260" fmla="*/ 2693725 w 3166534"/>
                              <a:gd name="connsiteY260" fmla="*/ 2859766 h 3818891"/>
                              <a:gd name="connsiteX261" fmla="*/ 2655710 w 3166534"/>
                              <a:gd name="connsiteY261" fmla="*/ 2915457 h 3818891"/>
                              <a:gd name="connsiteX262" fmla="*/ 2654597 w 3166534"/>
                              <a:gd name="connsiteY262" fmla="*/ 2918790 h 3818891"/>
                              <a:gd name="connsiteX263" fmla="*/ 2630853 w 3166534"/>
                              <a:gd name="connsiteY263" fmla="*/ 2957226 h 3818891"/>
                              <a:gd name="connsiteX264" fmla="*/ 2458325 w 3166534"/>
                              <a:gd name="connsiteY264" fmla="*/ 3142402 h 3818891"/>
                              <a:gd name="connsiteX265" fmla="*/ 2401303 w 3166534"/>
                              <a:gd name="connsiteY265" fmla="*/ 3188346 h 3818891"/>
                              <a:gd name="connsiteX266" fmla="*/ 2350129 w 3166534"/>
                              <a:gd name="connsiteY266" fmla="*/ 3234293 h 3818891"/>
                              <a:gd name="connsiteX267" fmla="*/ 2278486 w 3166534"/>
                              <a:gd name="connsiteY267" fmla="*/ 3285807 h 3818891"/>
                              <a:gd name="connsiteX268" fmla="*/ 2250705 w 3166534"/>
                              <a:gd name="connsiteY268" fmla="*/ 3302514 h 3818891"/>
                              <a:gd name="connsiteX269" fmla="*/ 2225850 w 3166534"/>
                              <a:gd name="connsiteY269" fmla="*/ 3324791 h 3818891"/>
                              <a:gd name="connsiteX270" fmla="*/ 2168827 w 3166534"/>
                              <a:gd name="connsiteY270" fmla="*/ 3360990 h 3818891"/>
                              <a:gd name="connsiteX271" fmla="*/ 2152330 w 3166534"/>
                              <a:gd name="connsiteY271" fmla="*/ 3370658 h 3818891"/>
                              <a:gd name="connsiteX272" fmla="*/ 2107419 w 3166534"/>
                              <a:gd name="connsiteY272" fmla="*/ 3391622 h 3818891"/>
                              <a:gd name="connsiteX273" fmla="*/ 2067942 w 3166534"/>
                              <a:gd name="connsiteY273" fmla="*/ 3413899 h 3818891"/>
                              <a:gd name="connsiteX274" fmla="*/ 2050001 w 3166534"/>
                              <a:gd name="connsiteY274" fmla="*/ 3430206 h 3818891"/>
                              <a:gd name="connsiteX275" fmla="*/ 2043086 w 3166534"/>
                              <a:gd name="connsiteY275" fmla="*/ 3434783 h 3818891"/>
                              <a:gd name="connsiteX276" fmla="*/ 2016766 w 3166534"/>
                              <a:gd name="connsiteY276" fmla="*/ 3448707 h 3818891"/>
                              <a:gd name="connsiteX277" fmla="*/ 1997761 w 3166534"/>
                              <a:gd name="connsiteY277" fmla="*/ 3454275 h 3818891"/>
                              <a:gd name="connsiteX278" fmla="*/ 1976816 w 3166534"/>
                              <a:gd name="connsiteY278" fmla="*/ 3465672 h 3818891"/>
                              <a:gd name="connsiteX279" fmla="*/ 1929041 w 3166534"/>
                              <a:gd name="connsiteY279" fmla="*/ 3483512 h 3818891"/>
                              <a:gd name="connsiteX280" fmla="*/ 1854475 w 3166534"/>
                              <a:gd name="connsiteY280" fmla="*/ 3508573 h 3818891"/>
                              <a:gd name="connsiteX281" fmla="*/ 1788679 w 3166534"/>
                              <a:gd name="connsiteY281" fmla="*/ 3540597 h 3818891"/>
                              <a:gd name="connsiteX282" fmla="*/ 1747740 w 3166534"/>
                              <a:gd name="connsiteY282" fmla="*/ 3553127 h 3818891"/>
                              <a:gd name="connsiteX283" fmla="*/ 1681946 w 3166534"/>
                              <a:gd name="connsiteY283" fmla="*/ 3575403 h 3818891"/>
                              <a:gd name="connsiteX284" fmla="*/ 1661476 w 3166534"/>
                              <a:gd name="connsiteY284" fmla="*/ 3579581 h 3818891"/>
                              <a:gd name="connsiteX285" fmla="*/ 1433387 w 3166534"/>
                              <a:gd name="connsiteY285" fmla="*/ 3625526 h 3818891"/>
                              <a:gd name="connsiteX286" fmla="*/ 1407350 w 3166534"/>
                              <a:gd name="connsiteY286" fmla="*/ 3624819 h 3818891"/>
                              <a:gd name="connsiteX287" fmla="*/ 1483226 w 3166534"/>
                              <a:gd name="connsiteY287" fmla="*/ 3613791 h 3818891"/>
                              <a:gd name="connsiteX288" fmla="*/ 1470854 w 3166534"/>
                              <a:gd name="connsiteY288" fmla="*/ 3618913 h 3818891"/>
                              <a:gd name="connsiteX289" fmla="*/ 1433387 w 3166534"/>
                              <a:gd name="connsiteY289" fmla="*/ 3625526 h 3818891"/>
                              <a:gd name="connsiteX290" fmla="*/ 1218457 w 3166534"/>
                              <a:gd name="connsiteY290" fmla="*/ 3650587 h 3818891"/>
                              <a:gd name="connsiteX291" fmla="*/ 1167588 w 3166534"/>
                              <a:gd name="connsiteY291" fmla="*/ 3644639 h 3818891"/>
                              <a:gd name="connsiteX292" fmla="*/ 1322081 w 3166534"/>
                              <a:gd name="connsiteY292" fmla="*/ 3637211 h 3818891"/>
                              <a:gd name="connsiteX293" fmla="*/ 1344421 w 3166534"/>
                              <a:gd name="connsiteY293" fmla="*/ 3633964 h 3818891"/>
                              <a:gd name="connsiteX294" fmla="*/ 1337184 w 3166534"/>
                              <a:gd name="connsiteY294" fmla="*/ 3635295 h 3818891"/>
                              <a:gd name="connsiteX295" fmla="*/ 1322267 w 3166534"/>
                              <a:gd name="connsiteY295" fmla="*/ 3638057 h 3818891"/>
                              <a:gd name="connsiteX296" fmla="*/ 1231616 w 3166534"/>
                              <a:gd name="connsiteY296" fmla="*/ 3647802 h 3818891"/>
                              <a:gd name="connsiteX297" fmla="*/ 1218457 w 3166534"/>
                              <a:gd name="connsiteY297" fmla="*/ 3650587 h 3818891"/>
                              <a:gd name="connsiteX298" fmla="*/ 1522224 w 3166534"/>
                              <a:gd name="connsiteY298" fmla="*/ 3670920 h 3818891"/>
                              <a:gd name="connsiteX299" fmla="*/ 1760201 w 3166534"/>
                              <a:gd name="connsiteY299" fmla="*/ 3610571 h 3818891"/>
                              <a:gd name="connsiteX300" fmla="*/ 1642652 w 3166534"/>
                              <a:gd name="connsiteY300" fmla="*/ 3645367 h 3818891"/>
                              <a:gd name="connsiteX301" fmla="*/ 1625925 w 3166534"/>
                              <a:gd name="connsiteY301" fmla="*/ 3685752 h 3818891"/>
                              <a:gd name="connsiteX302" fmla="*/ 1629677 w 3166534"/>
                              <a:gd name="connsiteY302" fmla="*/ 3684743 h 3818891"/>
                              <a:gd name="connsiteX303" fmla="*/ 1627849 w 3166534"/>
                              <a:gd name="connsiteY303" fmla="*/ 3685395 h 3818891"/>
                              <a:gd name="connsiteX304" fmla="*/ 1306185 w 3166534"/>
                              <a:gd name="connsiteY304" fmla="*/ 3706280 h 3818891"/>
                              <a:gd name="connsiteX305" fmla="*/ 1304746 w 3166534"/>
                              <a:gd name="connsiteY305" fmla="*/ 3705579 h 3818891"/>
                              <a:gd name="connsiteX306" fmla="*/ 1360282 w 3166534"/>
                              <a:gd name="connsiteY306" fmla="*/ 3692357 h 3818891"/>
                              <a:gd name="connsiteX307" fmla="*/ 1363206 w 3166534"/>
                              <a:gd name="connsiteY307" fmla="*/ 3688180 h 3818891"/>
                              <a:gd name="connsiteX308" fmla="*/ 1478712 w 3166534"/>
                              <a:gd name="connsiteY308" fmla="*/ 3670081 h 3818891"/>
                              <a:gd name="connsiteX309" fmla="*/ 1560590 w 3166534"/>
                              <a:gd name="connsiteY309" fmla="*/ 3650588 h 3818891"/>
                              <a:gd name="connsiteX310" fmla="*/ 1626386 w 3166534"/>
                              <a:gd name="connsiteY310" fmla="*/ 3632488 h 3818891"/>
                              <a:gd name="connsiteX311" fmla="*/ 1686331 w 3166534"/>
                              <a:gd name="connsiteY311" fmla="*/ 3614389 h 3818891"/>
                              <a:gd name="connsiteX312" fmla="*/ 1752127 w 3166534"/>
                              <a:gd name="connsiteY312" fmla="*/ 3594897 h 3818891"/>
                              <a:gd name="connsiteX313" fmla="*/ 1803300 w 3166534"/>
                              <a:gd name="connsiteY313" fmla="*/ 3586543 h 3818891"/>
                              <a:gd name="connsiteX314" fmla="*/ 1823770 w 3166534"/>
                              <a:gd name="connsiteY314" fmla="*/ 3579581 h 3818891"/>
                              <a:gd name="connsiteX315" fmla="*/ 1836929 w 3166534"/>
                              <a:gd name="connsiteY315" fmla="*/ 3567051 h 3818891"/>
                              <a:gd name="connsiteX316" fmla="*/ 1885178 w 3166534"/>
                              <a:gd name="connsiteY316" fmla="*/ 3550343 h 3818891"/>
                              <a:gd name="connsiteX317" fmla="*/ 1931966 w 3166534"/>
                              <a:gd name="connsiteY317" fmla="*/ 3532243 h 3818891"/>
                              <a:gd name="connsiteX318" fmla="*/ 1964132 w 3166534"/>
                              <a:gd name="connsiteY318" fmla="*/ 3514144 h 3818891"/>
                              <a:gd name="connsiteX319" fmla="*/ 2006534 w 3166534"/>
                              <a:gd name="connsiteY319" fmla="*/ 3493259 h 3818891"/>
                              <a:gd name="connsiteX320" fmla="*/ 2041624 w 3166534"/>
                              <a:gd name="connsiteY320" fmla="*/ 3479336 h 3818891"/>
                              <a:gd name="connsiteX321" fmla="*/ 2075252 w 3166534"/>
                              <a:gd name="connsiteY321" fmla="*/ 3465413 h 3818891"/>
                              <a:gd name="connsiteX322" fmla="*/ 2136661 w 3166534"/>
                              <a:gd name="connsiteY322" fmla="*/ 3430606 h 3818891"/>
                              <a:gd name="connsiteX323" fmla="*/ 2222926 w 3166534"/>
                              <a:gd name="connsiteY323" fmla="*/ 3386053 h 3818891"/>
                              <a:gd name="connsiteX324" fmla="*/ 2310652 w 3166534"/>
                              <a:gd name="connsiteY324" fmla="*/ 3326184 h 3818891"/>
                              <a:gd name="connsiteX325" fmla="*/ 2315962 w 3166534"/>
                              <a:gd name="connsiteY325" fmla="*/ 3325763 h 3818891"/>
                              <a:gd name="connsiteX326" fmla="*/ 2231699 w 3166534"/>
                              <a:gd name="connsiteY326" fmla="*/ 3383269 h 3818891"/>
                              <a:gd name="connsiteX327" fmla="*/ 2145435 w 3166534"/>
                              <a:gd name="connsiteY327" fmla="*/ 3427822 h 3818891"/>
                              <a:gd name="connsiteX328" fmla="*/ 2084026 w 3166534"/>
                              <a:gd name="connsiteY328" fmla="*/ 3462628 h 3818891"/>
                              <a:gd name="connsiteX329" fmla="*/ 2071536 w 3166534"/>
                              <a:gd name="connsiteY329" fmla="*/ 3470768 h 3818891"/>
                              <a:gd name="connsiteX330" fmla="*/ 2047473 w 3166534"/>
                              <a:gd name="connsiteY330" fmla="*/ 3480729 h 3818891"/>
                              <a:gd name="connsiteX331" fmla="*/ 2012382 w 3166534"/>
                              <a:gd name="connsiteY331" fmla="*/ 3494652 h 3818891"/>
                              <a:gd name="connsiteX332" fmla="*/ 1969982 w 3166534"/>
                              <a:gd name="connsiteY332" fmla="*/ 3515536 h 3818891"/>
                              <a:gd name="connsiteX333" fmla="*/ 1937816 w 3166534"/>
                              <a:gd name="connsiteY333" fmla="*/ 3533636 h 3818891"/>
                              <a:gd name="connsiteX334" fmla="*/ 1891028 w 3166534"/>
                              <a:gd name="connsiteY334" fmla="*/ 3551735 h 3818891"/>
                              <a:gd name="connsiteX335" fmla="*/ 1842778 w 3166534"/>
                              <a:gd name="connsiteY335" fmla="*/ 3568443 h 3818891"/>
                              <a:gd name="connsiteX336" fmla="*/ 1833907 w 3166534"/>
                              <a:gd name="connsiteY336" fmla="*/ 3577830 h 3818891"/>
                              <a:gd name="connsiteX337" fmla="*/ 1832544 w 3166534"/>
                              <a:gd name="connsiteY337" fmla="*/ 3578190 h 3818891"/>
                              <a:gd name="connsiteX338" fmla="*/ 1812074 w 3166534"/>
                              <a:gd name="connsiteY338" fmla="*/ 3585150 h 3818891"/>
                              <a:gd name="connsiteX339" fmla="*/ 1775521 w 3166534"/>
                              <a:gd name="connsiteY339" fmla="*/ 3606035 h 3818891"/>
                              <a:gd name="connsiteX340" fmla="*/ 1774508 w 3166534"/>
                              <a:gd name="connsiteY340" fmla="*/ 3606336 h 3818891"/>
                              <a:gd name="connsiteX341" fmla="*/ 1809150 w 3166534"/>
                              <a:gd name="connsiteY341" fmla="*/ 3586543 h 3818891"/>
                              <a:gd name="connsiteX342" fmla="*/ 1757975 w 3166534"/>
                              <a:gd name="connsiteY342" fmla="*/ 3594897 h 3818891"/>
                              <a:gd name="connsiteX343" fmla="*/ 1692181 w 3166534"/>
                              <a:gd name="connsiteY343" fmla="*/ 3614389 h 3818891"/>
                              <a:gd name="connsiteX344" fmla="*/ 1632234 w 3166534"/>
                              <a:gd name="connsiteY344" fmla="*/ 3632488 h 3818891"/>
                              <a:gd name="connsiteX345" fmla="*/ 1566440 w 3166534"/>
                              <a:gd name="connsiteY345" fmla="*/ 3650588 h 3818891"/>
                              <a:gd name="connsiteX346" fmla="*/ 1484562 w 3166534"/>
                              <a:gd name="connsiteY346" fmla="*/ 3670081 h 3818891"/>
                              <a:gd name="connsiteX347" fmla="*/ 1369055 w 3166534"/>
                              <a:gd name="connsiteY347" fmla="*/ 3688180 h 3818891"/>
                              <a:gd name="connsiteX348" fmla="*/ 1367859 w 3166534"/>
                              <a:gd name="connsiteY348" fmla="*/ 3691597 h 3818891"/>
                              <a:gd name="connsiteX349" fmla="*/ 583902 w 3166534"/>
                              <a:gd name="connsiteY349" fmla="*/ 3721595 h 3818891"/>
                              <a:gd name="connsiteX350" fmla="*/ 592674 w 3166534"/>
                              <a:gd name="connsiteY350" fmla="*/ 3714632 h 3818891"/>
                              <a:gd name="connsiteX351" fmla="*/ 553198 w 3166534"/>
                              <a:gd name="connsiteY351" fmla="*/ 3697925 h 3818891"/>
                              <a:gd name="connsiteX352" fmla="*/ 507872 w 3166534"/>
                              <a:gd name="connsiteY352" fmla="*/ 3684002 h 3818891"/>
                              <a:gd name="connsiteX353" fmla="*/ 462547 w 3166534"/>
                              <a:gd name="connsiteY353" fmla="*/ 3668688 h 3818891"/>
                              <a:gd name="connsiteX354" fmla="*/ 402600 w 3166534"/>
                              <a:gd name="connsiteY354" fmla="*/ 3650587 h 3818891"/>
                              <a:gd name="connsiteX355" fmla="*/ 234458 w 3166534"/>
                              <a:gd name="connsiteY355" fmla="*/ 3582366 h 3818891"/>
                              <a:gd name="connsiteX356" fmla="*/ 257852 w 3166534"/>
                              <a:gd name="connsiteY356" fmla="*/ 3600465 h 3818891"/>
                              <a:gd name="connsiteX357" fmla="*/ 294404 w 3166534"/>
                              <a:gd name="connsiteY357" fmla="*/ 3618565 h 3818891"/>
                              <a:gd name="connsiteX358" fmla="*/ 341192 w 3166534"/>
                              <a:gd name="connsiteY358" fmla="*/ 3638057 h 3818891"/>
                              <a:gd name="connsiteX359" fmla="*/ 395290 w 3166534"/>
                              <a:gd name="connsiteY359" fmla="*/ 3656156 h 3818891"/>
                              <a:gd name="connsiteX360" fmla="*/ 436229 w 3166534"/>
                              <a:gd name="connsiteY360" fmla="*/ 3672864 h 3818891"/>
                              <a:gd name="connsiteX361" fmla="*/ 477168 w 3166534"/>
                              <a:gd name="connsiteY361" fmla="*/ 3688180 h 3818891"/>
                              <a:gd name="connsiteX362" fmla="*/ 560508 w 3166534"/>
                              <a:gd name="connsiteY362" fmla="*/ 3717417 h 3818891"/>
                              <a:gd name="connsiteX363" fmla="*/ 583902 w 3166534"/>
                              <a:gd name="connsiteY363" fmla="*/ 3721595 h 3818891"/>
                              <a:gd name="connsiteX364" fmla="*/ 1316419 w 3166534"/>
                              <a:gd name="connsiteY364" fmla="*/ 3724379 h 3818891"/>
                              <a:gd name="connsiteX365" fmla="*/ 1408532 w 3166534"/>
                              <a:gd name="connsiteY365" fmla="*/ 3713241 h 3818891"/>
                              <a:gd name="connsiteX366" fmla="*/ 1469941 w 3166534"/>
                              <a:gd name="connsiteY366" fmla="*/ 3699318 h 3818891"/>
                              <a:gd name="connsiteX367" fmla="*/ 1376366 w 3166534"/>
                              <a:gd name="connsiteY367" fmla="*/ 3707672 h 3818891"/>
                              <a:gd name="connsiteX368" fmla="*/ 1312033 w 3166534"/>
                              <a:gd name="connsiteY368" fmla="*/ 3713241 h 3818891"/>
                              <a:gd name="connsiteX369" fmla="*/ 1316419 w 3166534"/>
                              <a:gd name="connsiteY369" fmla="*/ 3724379 h 3818891"/>
                              <a:gd name="connsiteX370" fmla="*/ 1157048 w 3166534"/>
                              <a:gd name="connsiteY370" fmla="*/ 3795387 h 3818891"/>
                              <a:gd name="connsiteX371" fmla="*/ 1192139 w 3166534"/>
                              <a:gd name="connsiteY371" fmla="*/ 3795387 h 3818891"/>
                              <a:gd name="connsiteX372" fmla="*/ 1211147 w 3166534"/>
                              <a:gd name="connsiteY372" fmla="*/ 3787033 h 3818891"/>
                              <a:gd name="connsiteX373" fmla="*/ 1216995 w 3166534"/>
                              <a:gd name="connsiteY373" fmla="*/ 3780071 h 3818891"/>
                              <a:gd name="connsiteX374" fmla="*/ 1227229 w 3166534"/>
                              <a:gd name="connsiteY374" fmla="*/ 3766148 h 3818891"/>
                              <a:gd name="connsiteX375" fmla="*/ 1194515 w 3166534"/>
                              <a:gd name="connsiteY375" fmla="*/ 3766148 h 3818891"/>
                              <a:gd name="connsiteX376" fmla="*/ 1190677 w 3166534"/>
                              <a:gd name="connsiteY376" fmla="*/ 3756401 h 3818891"/>
                              <a:gd name="connsiteX377" fmla="*/ 1176422 w 3166534"/>
                              <a:gd name="connsiteY377" fmla="*/ 3754662 h 3818891"/>
                              <a:gd name="connsiteX378" fmla="*/ 1155587 w 3166534"/>
                              <a:gd name="connsiteY378" fmla="*/ 3755010 h 3818891"/>
                              <a:gd name="connsiteX379" fmla="*/ 1135117 w 3166534"/>
                              <a:gd name="connsiteY379" fmla="*/ 3761275 h 3818891"/>
                              <a:gd name="connsiteX380" fmla="*/ 1126019 w 3166534"/>
                              <a:gd name="connsiteY380" fmla="*/ 3766148 h 3818891"/>
                              <a:gd name="connsiteX381" fmla="*/ 1121958 w 3166534"/>
                              <a:gd name="connsiteY381" fmla="*/ 3766148 h 3818891"/>
                              <a:gd name="connsiteX382" fmla="*/ 1028383 w 3166534"/>
                              <a:gd name="connsiteY382" fmla="*/ 3767541 h 3818891"/>
                              <a:gd name="connsiteX383" fmla="*/ 959664 w 3166534"/>
                              <a:gd name="connsiteY383" fmla="*/ 3764756 h 3818891"/>
                              <a:gd name="connsiteX384" fmla="*/ 926035 w 3166534"/>
                              <a:gd name="connsiteY384" fmla="*/ 3761972 h 3818891"/>
                              <a:gd name="connsiteX385" fmla="*/ 892407 w 3166534"/>
                              <a:gd name="connsiteY385" fmla="*/ 3756403 h 3818891"/>
                              <a:gd name="connsiteX386" fmla="*/ 822226 w 3166534"/>
                              <a:gd name="connsiteY386" fmla="*/ 3745264 h 3818891"/>
                              <a:gd name="connsiteX387" fmla="*/ 821317 w 3166534"/>
                              <a:gd name="connsiteY387" fmla="*/ 3746131 h 3818891"/>
                              <a:gd name="connsiteX388" fmla="*/ 760817 w 3166534"/>
                              <a:gd name="connsiteY388" fmla="*/ 3732733 h 3818891"/>
                              <a:gd name="connsiteX389" fmla="*/ 730112 w 3166534"/>
                              <a:gd name="connsiteY389" fmla="*/ 3725772 h 3818891"/>
                              <a:gd name="connsiteX390" fmla="*/ 699409 w 3166534"/>
                              <a:gd name="connsiteY390" fmla="*/ 3717419 h 3818891"/>
                              <a:gd name="connsiteX391" fmla="*/ 691368 w 3166534"/>
                              <a:gd name="connsiteY391" fmla="*/ 3725076 h 3818891"/>
                              <a:gd name="connsiteX392" fmla="*/ 689173 w 3166534"/>
                              <a:gd name="connsiteY392" fmla="*/ 3724379 h 3818891"/>
                              <a:gd name="connsiteX393" fmla="*/ 654083 w 3166534"/>
                              <a:gd name="connsiteY393" fmla="*/ 3717419 h 3818891"/>
                              <a:gd name="connsiteX394" fmla="*/ 576592 w 3166534"/>
                              <a:gd name="connsiteY394" fmla="*/ 3681218 h 3818891"/>
                              <a:gd name="connsiteX395" fmla="*/ 548811 w 3166534"/>
                              <a:gd name="connsiteY395" fmla="*/ 3679826 h 3818891"/>
                              <a:gd name="connsiteX396" fmla="*/ 483748 w 3166534"/>
                              <a:gd name="connsiteY396" fmla="*/ 3663814 h 3818891"/>
                              <a:gd name="connsiteX397" fmla="*/ 462547 w 3166534"/>
                              <a:gd name="connsiteY397" fmla="*/ 3668688 h 3818891"/>
                              <a:gd name="connsiteX398" fmla="*/ 509335 w 3166534"/>
                              <a:gd name="connsiteY398" fmla="*/ 3684003 h 3818891"/>
                              <a:gd name="connsiteX399" fmla="*/ 554659 w 3166534"/>
                              <a:gd name="connsiteY399" fmla="*/ 3697926 h 3818891"/>
                              <a:gd name="connsiteX400" fmla="*/ 594137 w 3166534"/>
                              <a:gd name="connsiteY400" fmla="*/ 3714634 h 3818891"/>
                              <a:gd name="connsiteX401" fmla="*/ 638880 w 3166534"/>
                              <a:gd name="connsiteY401" fmla="*/ 3727949 h 3818891"/>
                              <a:gd name="connsiteX402" fmla="*/ 638000 w 3166534"/>
                              <a:gd name="connsiteY402" fmla="*/ 3728557 h 3818891"/>
                              <a:gd name="connsiteX403" fmla="*/ 714030 w 3166534"/>
                              <a:gd name="connsiteY403" fmla="*/ 3752225 h 3818891"/>
                              <a:gd name="connsiteX404" fmla="*/ 811991 w 3166534"/>
                              <a:gd name="connsiteY404" fmla="*/ 3766148 h 3818891"/>
                              <a:gd name="connsiteX405" fmla="*/ 876323 w 3166534"/>
                              <a:gd name="connsiteY405" fmla="*/ 3775895 h 3818891"/>
                              <a:gd name="connsiteX406" fmla="*/ 940656 w 3166534"/>
                              <a:gd name="connsiteY406" fmla="*/ 3784248 h 3818891"/>
                              <a:gd name="connsiteX407" fmla="*/ 1013761 w 3166534"/>
                              <a:gd name="connsiteY407" fmla="*/ 3789818 h 3818891"/>
                              <a:gd name="connsiteX408" fmla="*/ 1111724 w 3166534"/>
                              <a:gd name="connsiteY408" fmla="*/ 3792602 h 3818891"/>
                              <a:gd name="connsiteX409" fmla="*/ 1157048 w 3166534"/>
                              <a:gd name="connsiteY409" fmla="*/ 3795387 h 3818891"/>
                              <a:gd name="connsiteX410" fmla="*/ 1294162 w 3166534"/>
                              <a:gd name="connsiteY410" fmla="*/ 3808382 h 3818891"/>
                              <a:gd name="connsiteX411" fmla="*/ 1293025 w 3166534"/>
                              <a:gd name="connsiteY411" fmla="*/ 3807917 h 3818891"/>
                              <a:gd name="connsiteX412" fmla="*/ 1312018 w 3166534"/>
                              <a:gd name="connsiteY412" fmla="*/ 3798179 h 3818891"/>
                              <a:gd name="connsiteX413" fmla="*/ 1263052 w 3166534"/>
                              <a:gd name="connsiteY413" fmla="*/ 3818881 h 3818891"/>
                              <a:gd name="connsiteX414" fmla="*/ 1296364 w 3166534"/>
                              <a:gd name="connsiteY414" fmla="*/ 3813258 h 3818891"/>
                              <a:gd name="connsiteX415" fmla="*/ 1300335 w 3166534"/>
                              <a:gd name="connsiteY415" fmla="*/ 3814877 h 3818891"/>
                              <a:gd name="connsiteX416" fmla="*/ 1336888 w 3166534"/>
                              <a:gd name="connsiteY416" fmla="*/ 3813486 h 3818891"/>
                              <a:gd name="connsiteX417" fmla="*/ 1373440 w 3166534"/>
                              <a:gd name="connsiteY417" fmla="*/ 3810701 h 3818891"/>
                              <a:gd name="connsiteX418" fmla="*/ 1414379 w 3166534"/>
                              <a:gd name="connsiteY418" fmla="*/ 3798170 h 3818891"/>
                              <a:gd name="connsiteX419" fmla="*/ 1437773 w 3166534"/>
                              <a:gd name="connsiteY419" fmla="*/ 3798170 h 3818891"/>
                              <a:gd name="connsiteX420" fmla="*/ 1465554 w 3166534"/>
                              <a:gd name="connsiteY420" fmla="*/ 3805132 h 3818891"/>
                              <a:gd name="connsiteX421" fmla="*/ 1586908 w 3166534"/>
                              <a:gd name="connsiteY421" fmla="*/ 3782856 h 3818891"/>
                              <a:gd name="connsiteX422" fmla="*/ 1588391 w 3166534"/>
                              <a:gd name="connsiteY422" fmla="*/ 3779798 h 3818891"/>
                              <a:gd name="connsiteX423" fmla="*/ 1633880 w 3166534"/>
                              <a:gd name="connsiteY423" fmla="*/ 3771369 h 3818891"/>
                              <a:gd name="connsiteX424" fmla="*/ 1655628 w 3166534"/>
                              <a:gd name="connsiteY424" fmla="*/ 3773109 h 3818891"/>
                              <a:gd name="connsiteX425" fmla="*/ 1708264 w 3166534"/>
                              <a:gd name="connsiteY425" fmla="*/ 3760579 h 3818891"/>
                              <a:gd name="connsiteX426" fmla="*/ 1743354 w 3166534"/>
                              <a:gd name="connsiteY426" fmla="*/ 3750832 h 3818891"/>
                              <a:gd name="connsiteX427" fmla="*/ 1785669 w 3166534"/>
                              <a:gd name="connsiteY427" fmla="*/ 3734715 h 3818891"/>
                              <a:gd name="connsiteX428" fmla="*/ 1788679 w 3166534"/>
                              <a:gd name="connsiteY428" fmla="*/ 3735518 h 3818891"/>
                              <a:gd name="connsiteX429" fmla="*/ 1850087 w 3166534"/>
                              <a:gd name="connsiteY429" fmla="*/ 3707672 h 3818891"/>
                              <a:gd name="connsiteX430" fmla="*/ 1855936 w 3166534"/>
                              <a:gd name="connsiteY430" fmla="*/ 3688180 h 3818891"/>
                              <a:gd name="connsiteX431" fmla="*/ 1832542 w 3166534"/>
                              <a:gd name="connsiteY431" fmla="*/ 3696533 h 3818891"/>
                              <a:gd name="connsiteX432" fmla="*/ 1810611 w 3166534"/>
                              <a:gd name="connsiteY432" fmla="*/ 3703494 h 3818891"/>
                              <a:gd name="connsiteX433" fmla="*/ 1765285 w 3166534"/>
                              <a:gd name="connsiteY433" fmla="*/ 3717417 h 3818891"/>
                              <a:gd name="connsiteX434" fmla="*/ 1756513 w 3166534"/>
                              <a:gd name="connsiteY434" fmla="*/ 3710456 h 3818891"/>
                              <a:gd name="connsiteX435" fmla="*/ 1734582 w 3166534"/>
                              <a:gd name="connsiteY435" fmla="*/ 3714632 h 3818891"/>
                              <a:gd name="connsiteX436" fmla="*/ 1708264 w 3166534"/>
                              <a:gd name="connsiteY436" fmla="*/ 3720202 h 3818891"/>
                              <a:gd name="connsiteX437" fmla="*/ 1656768 w 3166534"/>
                              <a:gd name="connsiteY437" fmla="*/ 3732131 h 3818891"/>
                              <a:gd name="connsiteX438" fmla="*/ 1658552 w 3166534"/>
                              <a:gd name="connsiteY438" fmla="*/ 3731342 h 3818891"/>
                              <a:gd name="connsiteX439" fmla="*/ 1712649 w 3166534"/>
                              <a:gd name="connsiteY439" fmla="*/ 3718810 h 3818891"/>
                              <a:gd name="connsiteX440" fmla="*/ 1738967 w 3166534"/>
                              <a:gd name="connsiteY440" fmla="*/ 3713241 h 3818891"/>
                              <a:gd name="connsiteX441" fmla="*/ 1760692 w 3166534"/>
                              <a:gd name="connsiteY441" fmla="*/ 3709104 h 3818891"/>
                              <a:gd name="connsiteX442" fmla="*/ 1766748 w 3166534"/>
                              <a:gd name="connsiteY442" fmla="*/ 3716025 h 3818891"/>
                              <a:gd name="connsiteX443" fmla="*/ 1812074 w 3166534"/>
                              <a:gd name="connsiteY443" fmla="*/ 3702103 h 3818891"/>
                              <a:gd name="connsiteX444" fmla="*/ 1834005 w 3166534"/>
                              <a:gd name="connsiteY444" fmla="*/ 3695142 h 3818891"/>
                              <a:gd name="connsiteX445" fmla="*/ 1857399 w 3166534"/>
                              <a:gd name="connsiteY445" fmla="*/ 3686788 h 3818891"/>
                              <a:gd name="connsiteX446" fmla="*/ 1851550 w 3166534"/>
                              <a:gd name="connsiteY446" fmla="*/ 3706280 h 3818891"/>
                              <a:gd name="connsiteX447" fmla="*/ 1921732 w 3166534"/>
                              <a:gd name="connsiteY447" fmla="*/ 3677041 h 3818891"/>
                              <a:gd name="connsiteX448" fmla="*/ 1902725 w 3166534"/>
                              <a:gd name="connsiteY448" fmla="*/ 3671472 h 3818891"/>
                              <a:gd name="connsiteX449" fmla="*/ 1936535 w 3166534"/>
                              <a:gd name="connsiteY449" fmla="*/ 3650422 h 3818891"/>
                              <a:gd name="connsiteX450" fmla="*/ 1942201 w 3166534"/>
                              <a:gd name="connsiteY450" fmla="*/ 3649195 h 3818891"/>
                              <a:gd name="connsiteX451" fmla="*/ 2053321 w 3166534"/>
                              <a:gd name="connsiteY451" fmla="*/ 3603251 h 3818891"/>
                              <a:gd name="connsiteX452" fmla="*/ 2057349 w 3166534"/>
                              <a:gd name="connsiteY452" fmla="*/ 3601074 h 3818891"/>
                              <a:gd name="connsiteX453" fmla="*/ 2081102 w 3166534"/>
                              <a:gd name="connsiteY453" fmla="*/ 3597681 h 3818891"/>
                              <a:gd name="connsiteX454" fmla="*/ 2114730 w 3166534"/>
                              <a:gd name="connsiteY454" fmla="*/ 3582367 h 3818891"/>
                              <a:gd name="connsiteX455" fmla="*/ 2148359 w 3166534"/>
                              <a:gd name="connsiteY455" fmla="*/ 3565658 h 3818891"/>
                              <a:gd name="connsiteX456" fmla="*/ 2200995 w 3166534"/>
                              <a:gd name="connsiteY456" fmla="*/ 3528067 h 3818891"/>
                              <a:gd name="connsiteX457" fmla="*/ 2187835 w 3166534"/>
                              <a:gd name="connsiteY457" fmla="*/ 3529459 h 3818891"/>
                              <a:gd name="connsiteX458" fmla="*/ 2169475 w 3166534"/>
                              <a:gd name="connsiteY458" fmla="*/ 3535902 h 3818891"/>
                              <a:gd name="connsiteX459" fmla="*/ 2171748 w 3166534"/>
                              <a:gd name="connsiteY459" fmla="*/ 3534257 h 3818891"/>
                              <a:gd name="connsiteX460" fmla="*/ 2186374 w 3166534"/>
                              <a:gd name="connsiteY460" fmla="*/ 3528067 h 3818891"/>
                              <a:gd name="connsiteX461" fmla="*/ 2199532 w 3166534"/>
                              <a:gd name="connsiteY461" fmla="*/ 3526674 h 3818891"/>
                              <a:gd name="connsiteX462" fmla="*/ 2240471 w 3166534"/>
                              <a:gd name="connsiteY462" fmla="*/ 3501613 h 3818891"/>
                              <a:gd name="connsiteX463" fmla="*/ 2267521 w 3166534"/>
                              <a:gd name="connsiteY463" fmla="*/ 3483340 h 3818891"/>
                              <a:gd name="connsiteX464" fmla="*/ 2295247 w 3166534"/>
                              <a:gd name="connsiteY464" fmla="*/ 3461922 h 3818891"/>
                              <a:gd name="connsiteX465" fmla="*/ 2306265 w 3166534"/>
                              <a:gd name="connsiteY465" fmla="*/ 3457059 h 3818891"/>
                              <a:gd name="connsiteX466" fmla="*/ 2335508 w 3166534"/>
                              <a:gd name="connsiteY466" fmla="*/ 3438960 h 3818891"/>
                              <a:gd name="connsiteX467" fmla="*/ 2336289 w 3166534"/>
                              <a:gd name="connsiteY467" fmla="*/ 3438057 h 3818891"/>
                              <a:gd name="connsiteX468" fmla="*/ 2363471 w 3166534"/>
                              <a:gd name="connsiteY468" fmla="*/ 3427125 h 3818891"/>
                              <a:gd name="connsiteX469" fmla="*/ 2402764 w 3166534"/>
                              <a:gd name="connsiteY469" fmla="*/ 3402759 h 3818891"/>
                              <a:gd name="connsiteX470" fmla="*/ 2451015 w 3166534"/>
                              <a:gd name="connsiteY470" fmla="*/ 3356814 h 3818891"/>
                              <a:gd name="connsiteX471" fmla="*/ 2392530 w 3166534"/>
                              <a:gd name="connsiteY471" fmla="*/ 3398583 h 3818891"/>
                              <a:gd name="connsiteX472" fmla="*/ 2337673 w 3166534"/>
                              <a:gd name="connsiteY472" fmla="*/ 3436455 h 3818891"/>
                              <a:gd name="connsiteX473" fmla="*/ 2337870 w 3166534"/>
                              <a:gd name="connsiteY473" fmla="*/ 3436228 h 3818891"/>
                              <a:gd name="connsiteX474" fmla="*/ 2392530 w 3166534"/>
                              <a:gd name="connsiteY474" fmla="*/ 3397190 h 3818891"/>
                              <a:gd name="connsiteX475" fmla="*/ 2451015 w 3166534"/>
                              <a:gd name="connsiteY475" fmla="*/ 3355421 h 3818891"/>
                              <a:gd name="connsiteX476" fmla="*/ 2475414 w 3166534"/>
                              <a:gd name="connsiteY476" fmla="*/ 3325735 h 3818891"/>
                              <a:gd name="connsiteX477" fmla="*/ 2478794 w 3166534"/>
                              <a:gd name="connsiteY477" fmla="*/ 3323399 h 3818891"/>
                              <a:gd name="connsiteX478" fmla="*/ 2551900 w 3166534"/>
                              <a:gd name="connsiteY478" fmla="*/ 3259354 h 3818891"/>
                              <a:gd name="connsiteX479" fmla="*/ 2620619 w 3166534"/>
                              <a:gd name="connsiteY479" fmla="*/ 3192524 h 3818891"/>
                              <a:gd name="connsiteX480" fmla="*/ 2621200 w 3166534"/>
                              <a:gd name="connsiteY480" fmla="*/ 3188566 h 3818891"/>
                              <a:gd name="connsiteX481" fmla="*/ 2636702 w 3166534"/>
                              <a:gd name="connsiteY481" fmla="*/ 3177210 h 3818891"/>
                              <a:gd name="connsiteX482" fmla="*/ 2638042 w 3166534"/>
                              <a:gd name="connsiteY482" fmla="*/ 3175248 h 3818891"/>
                              <a:gd name="connsiteX483" fmla="*/ 2662837 w 3166534"/>
                              <a:gd name="connsiteY483" fmla="*/ 3157891 h 3818891"/>
                              <a:gd name="connsiteX484" fmla="*/ 2693725 w 3166534"/>
                              <a:gd name="connsiteY484" fmla="*/ 3127086 h 3818891"/>
                              <a:gd name="connsiteX485" fmla="*/ 2753671 w 3166534"/>
                              <a:gd name="connsiteY485" fmla="*/ 3040764 h 3818891"/>
                              <a:gd name="connsiteX486" fmla="*/ 2674717 w 3166534"/>
                              <a:gd name="connsiteY486" fmla="*/ 3122909 h 3818891"/>
                              <a:gd name="connsiteX487" fmla="*/ 2659173 w 3166534"/>
                              <a:gd name="connsiteY487" fmla="*/ 3144292 h 3818891"/>
                              <a:gd name="connsiteX488" fmla="*/ 2674717 w 3166534"/>
                              <a:gd name="connsiteY488" fmla="*/ 3121518 h 3818891"/>
                              <a:gd name="connsiteX489" fmla="*/ 2753671 w 3166534"/>
                              <a:gd name="connsiteY489" fmla="*/ 3039372 h 3818891"/>
                              <a:gd name="connsiteX490" fmla="*/ 2790103 w 3166534"/>
                              <a:gd name="connsiteY490" fmla="*/ 2992190 h 3818891"/>
                              <a:gd name="connsiteX491" fmla="*/ 2788763 w 3166534"/>
                              <a:gd name="connsiteY491" fmla="*/ 2994819 h 3818891"/>
                              <a:gd name="connsiteX492" fmla="*/ 2820929 w 3166534"/>
                              <a:gd name="connsiteY492" fmla="*/ 2955834 h 3818891"/>
                              <a:gd name="connsiteX493" fmla="*/ 2853095 w 3166534"/>
                              <a:gd name="connsiteY493" fmla="*/ 2914066 h 3818891"/>
                              <a:gd name="connsiteX494" fmla="*/ 2873565 w 3166534"/>
                              <a:gd name="connsiteY494" fmla="*/ 2875082 h 3818891"/>
                              <a:gd name="connsiteX495" fmla="*/ 2892572 w 3166534"/>
                              <a:gd name="connsiteY495" fmla="*/ 2834704 h 3818891"/>
                              <a:gd name="connsiteX496" fmla="*/ 2905731 w 3166534"/>
                              <a:gd name="connsiteY496" fmla="*/ 2813821 h 3818891"/>
                              <a:gd name="connsiteX497" fmla="*/ 2923277 w 3166534"/>
                              <a:gd name="connsiteY497" fmla="*/ 2785975 h 3818891"/>
                              <a:gd name="connsiteX498" fmla="*/ 2939359 w 3166534"/>
                              <a:gd name="connsiteY498" fmla="*/ 2758129 h 3818891"/>
                              <a:gd name="connsiteX499" fmla="*/ 2971525 w 3166534"/>
                              <a:gd name="connsiteY499" fmla="*/ 2702437 h 3818891"/>
                              <a:gd name="connsiteX500" fmla="*/ 2989071 w 3166534"/>
                              <a:gd name="connsiteY500" fmla="*/ 2655100 h 3818891"/>
                              <a:gd name="connsiteX501" fmla="*/ 2964216 w 3166534"/>
                              <a:gd name="connsiteY501" fmla="*/ 2667629 h 3818891"/>
                              <a:gd name="connsiteX502" fmla="*/ 2958367 w 3166534"/>
                              <a:gd name="connsiteY502" fmla="*/ 2678768 h 3818891"/>
                              <a:gd name="connsiteX503" fmla="*/ 2957598 w 3166534"/>
                              <a:gd name="connsiteY503" fmla="*/ 2677449 h 3818891"/>
                              <a:gd name="connsiteX504" fmla="*/ 2962753 w 3166534"/>
                              <a:gd name="connsiteY504" fmla="*/ 2667631 h 3818891"/>
                              <a:gd name="connsiteX505" fmla="*/ 2987608 w 3166534"/>
                              <a:gd name="connsiteY505" fmla="*/ 2655100 h 3818891"/>
                              <a:gd name="connsiteX506" fmla="*/ 3034395 w 3166534"/>
                              <a:gd name="connsiteY506" fmla="*/ 2528402 h 3818891"/>
                              <a:gd name="connsiteX507" fmla="*/ 3027086 w 3166534"/>
                              <a:gd name="connsiteY507" fmla="*/ 2533971 h 3818891"/>
                              <a:gd name="connsiteX508" fmla="*/ 2994919 w 3166534"/>
                              <a:gd name="connsiteY508" fmla="*/ 2602192 h 3818891"/>
                              <a:gd name="connsiteX509" fmla="*/ 3025623 w 3166534"/>
                              <a:gd name="connsiteY509" fmla="*/ 2533971 h 3818891"/>
                              <a:gd name="connsiteX510" fmla="*/ 3032934 w 3166534"/>
                              <a:gd name="connsiteY510" fmla="*/ 2528402 h 3818891"/>
                              <a:gd name="connsiteX511" fmla="*/ 3057789 w 3166534"/>
                              <a:gd name="connsiteY511" fmla="*/ 2464356 h 3818891"/>
                              <a:gd name="connsiteX512" fmla="*/ 3060713 w 3166534"/>
                              <a:gd name="connsiteY512" fmla="*/ 2456003 h 3818891"/>
                              <a:gd name="connsiteX513" fmla="*/ 3066562 w 3166534"/>
                              <a:gd name="connsiteY513" fmla="*/ 2397526 h 3818891"/>
                              <a:gd name="connsiteX514" fmla="*/ 3088494 w 3166534"/>
                              <a:gd name="connsiteY514" fmla="*/ 2336265 h 3818891"/>
                              <a:gd name="connsiteX515" fmla="*/ 3106039 w 3166534"/>
                              <a:gd name="connsiteY515" fmla="*/ 2326519 h 3818891"/>
                              <a:gd name="connsiteX516" fmla="*/ 3125046 w 3166534"/>
                              <a:gd name="connsiteY516" fmla="*/ 2220705 h 3818891"/>
                              <a:gd name="connsiteX517" fmla="*/ 3135282 w 3166534"/>
                              <a:gd name="connsiteY517" fmla="*/ 2170582 h 3818891"/>
                              <a:gd name="connsiteX518" fmla="*/ 3144054 w 3166534"/>
                              <a:gd name="connsiteY518" fmla="*/ 2119068 h 3818891"/>
                              <a:gd name="connsiteX519" fmla="*/ 3151364 w 3166534"/>
                              <a:gd name="connsiteY519" fmla="*/ 2070337 h 3818891"/>
                              <a:gd name="connsiteX520" fmla="*/ 3154288 w 3166534"/>
                              <a:gd name="connsiteY520" fmla="*/ 2024392 h 3818891"/>
                              <a:gd name="connsiteX521" fmla="*/ 3155751 w 3166534"/>
                              <a:gd name="connsiteY521" fmla="*/ 1985408 h 3818891"/>
                              <a:gd name="connsiteX522" fmla="*/ 3158675 w 3166534"/>
                              <a:gd name="connsiteY522" fmla="*/ 1964523 h 3818891"/>
                              <a:gd name="connsiteX523" fmla="*/ 3160137 w 3166534"/>
                              <a:gd name="connsiteY523" fmla="*/ 1943639 h 3818891"/>
                              <a:gd name="connsiteX524" fmla="*/ 3148440 w 3166534"/>
                              <a:gd name="connsiteY524" fmla="*/ 1935286 h 3818891"/>
                              <a:gd name="connsiteX525" fmla="*/ 3141130 w 3166534"/>
                              <a:gd name="connsiteY525" fmla="*/ 1964523 h 3818891"/>
                              <a:gd name="connsiteX526" fmla="*/ 3132357 w 3166534"/>
                              <a:gd name="connsiteY526" fmla="*/ 1992369 h 3818891"/>
                              <a:gd name="connsiteX527" fmla="*/ 3127970 w 3166534"/>
                              <a:gd name="connsiteY527" fmla="*/ 2038315 h 3818891"/>
                              <a:gd name="connsiteX528" fmla="*/ 3126509 w 3166534"/>
                              <a:gd name="connsiteY528" fmla="*/ 2061983 h 3818891"/>
                              <a:gd name="connsiteX529" fmla="*/ 3123709 w 3166534"/>
                              <a:gd name="connsiteY529" fmla="*/ 2084644 h 3818891"/>
                              <a:gd name="connsiteX530" fmla="*/ 3117736 w 3166534"/>
                              <a:gd name="connsiteY530" fmla="*/ 2088436 h 3818891"/>
                              <a:gd name="connsiteX531" fmla="*/ 3117351 w 3166534"/>
                              <a:gd name="connsiteY531" fmla="*/ 2086827 h 3818891"/>
                              <a:gd name="connsiteX532" fmla="*/ 3123585 w 3166534"/>
                              <a:gd name="connsiteY532" fmla="*/ 2082868 h 3818891"/>
                              <a:gd name="connsiteX533" fmla="*/ 3126509 w 3166534"/>
                              <a:gd name="connsiteY533" fmla="*/ 2059199 h 3818891"/>
                              <a:gd name="connsiteX534" fmla="*/ 3127970 w 3166534"/>
                              <a:gd name="connsiteY534" fmla="*/ 2035531 h 3818891"/>
                              <a:gd name="connsiteX535" fmla="*/ 3132357 w 3166534"/>
                              <a:gd name="connsiteY535" fmla="*/ 1989584 h 3818891"/>
                              <a:gd name="connsiteX536" fmla="*/ 3141130 w 3166534"/>
                              <a:gd name="connsiteY536" fmla="*/ 1961738 h 3818891"/>
                              <a:gd name="connsiteX537" fmla="*/ 3148440 w 3166534"/>
                              <a:gd name="connsiteY537" fmla="*/ 1932501 h 3818891"/>
                              <a:gd name="connsiteX538" fmla="*/ 3145516 w 3166534"/>
                              <a:gd name="connsiteY538" fmla="*/ 1871240 h 3818891"/>
                              <a:gd name="connsiteX539" fmla="*/ 3120661 w 3166534"/>
                              <a:gd name="connsiteY539" fmla="*/ 1886555 h 3818891"/>
                              <a:gd name="connsiteX540" fmla="*/ 3104577 w 3166534"/>
                              <a:gd name="connsiteY540" fmla="*/ 1886555 h 3818891"/>
                              <a:gd name="connsiteX541" fmla="*/ 3092880 w 3166534"/>
                              <a:gd name="connsiteY541" fmla="*/ 1924147 h 3818891"/>
                              <a:gd name="connsiteX542" fmla="*/ 3093070 w 3166534"/>
                              <a:gd name="connsiteY542" fmla="*/ 1930298 h 3818891"/>
                              <a:gd name="connsiteX543" fmla="*/ 3081184 w 3166534"/>
                              <a:gd name="connsiteY543" fmla="*/ 1961738 h 3818891"/>
                              <a:gd name="connsiteX544" fmla="*/ 3081184 w 3166534"/>
                              <a:gd name="connsiteY544" fmla="*/ 1972497 h 3818891"/>
                              <a:gd name="connsiteX545" fmla="*/ 3069486 w 3166534"/>
                              <a:gd name="connsiteY545" fmla="*/ 1971484 h 3818891"/>
                              <a:gd name="connsiteX546" fmla="*/ 3041707 w 3166534"/>
                              <a:gd name="connsiteY546" fmla="*/ 1926930 h 3818891"/>
                              <a:gd name="connsiteX547" fmla="*/ 3034395 w 3166534"/>
                              <a:gd name="connsiteY547" fmla="*/ 1889339 h 3818891"/>
                              <a:gd name="connsiteX548" fmla="*/ 3018313 w 3166534"/>
                              <a:gd name="connsiteY548" fmla="*/ 1878201 h 3818891"/>
                              <a:gd name="connsiteX549" fmla="*/ 3001613 w 3166534"/>
                              <a:gd name="connsiteY549" fmla="*/ 1875929 h 3818891"/>
                              <a:gd name="connsiteX550" fmla="*/ 3002231 w 3166534"/>
                              <a:gd name="connsiteY550" fmla="*/ 1864278 h 3818891"/>
                              <a:gd name="connsiteX551" fmla="*/ 2177104 w 3166534"/>
                              <a:gd name="connsiteY551" fmla="*/ 386505 h 3818891"/>
                              <a:gd name="connsiteX552" fmla="*/ 2155435 w 3166534"/>
                              <a:gd name="connsiteY552" fmla="*/ 373969 h 3818891"/>
                              <a:gd name="connsiteX553" fmla="*/ 2154207 w 3166534"/>
                              <a:gd name="connsiteY553" fmla="*/ 373134 h 3818891"/>
                              <a:gd name="connsiteX554" fmla="*/ 2111805 w 3166534"/>
                              <a:gd name="connsiteY554" fmla="*/ 345289 h 3818891"/>
                              <a:gd name="connsiteX555" fmla="*/ 2029927 w 3166534"/>
                              <a:gd name="connsiteY555" fmla="*/ 295166 h 3818891"/>
                              <a:gd name="connsiteX556" fmla="*/ 1965595 w 3166534"/>
                              <a:gd name="connsiteY556" fmla="*/ 260358 h 3818891"/>
                              <a:gd name="connsiteX557" fmla="*/ 1946588 w 3166534"/>
                              <a:gd name="connsiteY557" fmla="*/ 250613 h 3818891"/>
                              <a:gd name="connsiteX558" fmla="*/ 1929043 w 3166534"/>
                              <a:gd name="connsiteY558" fmla="*/ 242259 h 3818891"/>
                              <a:gd name="connsiteX559" fmla="*/ 1902725 w 3166534"/>
                              <a:gd name="connsiteY559" fmla="*/ 228336 h 3818891"/>
                              <a:gd name="connsiteX560" fmla="*/ 1867634 w 3166534"/>
                              <a:gd name="connsiteY560" fmla="*/ 213020 h 3818891"/>
                              <a:gd name="connsiteX561" fmla="*/ 1832543 w 3166534"/>
                              <a:gd name="connsiteY561" fmla="*/ 199097 h 3818891"/>
                              <a:gd name="connsiteX562" fmla="*/ 1791604 w 3166534"/>
                              <a:gd name="connsiteY562" fmla="*/ 183783 h 3818891"/>
                              <a:gd name="connsiteX563" fmla="*/ 1789836 w 3166534"/>
                              <a:gd name="connsiteY563" fmla="*/ 183340 h 3818891"/>
                              <a:gd name="connsiteX564" fmla="*/ 1783447 w 3166534"/>
                              <a:gd name="connsiteY564" fmla="*/ 174122 h 3818891"/>
                              <a:gd name="connsiteX565" fmla="*/ 1737711 w 3166534"/>
                              <a:gd name="connsiteY565" fmla="*/ 157938 h 3818891"/>
                              <a:gd name="connsiteX566" fmla="*/ 1718838 w 3166534"/>
                              <a:gd name="connsiteY566" fmla="*/ 154839 h 3818891"/>
                              <a:gd name="connsiteX567" fmla="*/ 1718499 w 3166534"/>
                              <a:gd name="connsiteY567" fmla="*/ 154544 h 3818891"/>
                              <a:gd name="connsiteX568" fmla="*/ 1692181 w 3166534"/>
                              <a:gd name="connsiteY568" fmla="*/ 146190 h 3818891"/>
                              <a:gd name="connsiteX569" fmla="*/ 1665863 w 3166534"/>
                              <a:gd name="connsiteY569" fmla="*/ 139229 h 3818891"/>
                              <a:gd name="connsiteX570" fmla="*/ 1611764 w 3166534"/>
                              <a:gd name="connsiteY570" fmla="*/ 123913 h 3818891"/>
                              <a:gd name="connsiteX571" fmla="*/ 1557667 w 3166534"/>
                              <a:gd name="connsiteY571" fmla="*/ 111384 h 3818891"/>
                              <a:gd name="connsiteX572" fmla="*/ 1502107 w 3166534"/>
                              <a:gd name="connsiteY572" fmla="*/ 100245 h 3818891"/>
                              <a:gd name="connsiteX573" fmla="*/ 1448008 w 3166534"/>
                              <a:gd name="connsiteY573" fmla="*/ 89107 h 3818891"/>
                              <a:gd name="connsiteX574" fmla="*/ 1415842 w 3166534"/>
                              <a:gd name="connsiteY574" fmla="*/ 84929 h 3818891"/>
                              <a:gd name="connsiteX575" fmla="*/ 1348585 w 3166534"/>
                              <a:gd name="connsiteY575" fmla="*/ 72399 h 3818891"/>
                              <a:gd name="connsiteX576" fmla="*/ 1313494 w 3166534"/>
                              <a:gd name="connsiteY576" fmla="*/ 68222 h 3818891"/>
                              <a:gd name="connsiteX577" fmla="*/ 1272190 w 3166534"/>
                              <a:gd name="connsiteY577" fmla="*/ 68919 h 3818891"/>
                              <a:gd name="connsiteX578" fmla="*/ 1271531 w 3166534"/>
                              <a:gd name="connsiteY578" fmla="*/ 68871 h 3818891"/>
                              <a:gd name="connsiteX579" fmla="*/ 1310570 w 3166534"/>
                              <a:gd name="connsiteY579" fmla="*/ 68222 h 3818891"/>
                              <a:gd name="connsiteX580" fmla="*/ 1222843 w 3166534"/>
                              <a:gd name="connsiteY580" fmla="*/ 51514 h 3818891"/>
                              <a:gd name="connsiteX581" fmla="*/ 1214071 w 3166534"/>
                              <a:gd name="connsiteY581" fmla="*/ 37591 h 3818891"/>
                              <a:gd name="connsiteX582" fmla="*/ 1239173 w 3166534"/>
                              <a:gd name="connsiteY582" fmla="*/ 25639 h 3818891"/>
                              <a:gd name="connsiteX583" fmla="*/ 1241852 w 3166534"/>
                              <a:gd name="connsiteY583" fmla="*/ 26453 h 3818891"/>
                              <a:gd name="connsiteX584" fmla="*/ 1298873 w 3166534"/>
                              <a:gd name="connsiteY584" fmla="*/ 26453 h 3818891"/>
                              <a:gd name="connsiteX585" fmla="*/ 1335427 w 3166534"/>
                              <a:gd name="connsiteY585" fmla="*/ 26453 h 3818891"/>
                              <a:gd name="connsiteX586" fmla="*/ 1380751 w 3166534"/>
                              <a:gd name="connsiteY586" fmla="*/ 26453 h 3818891"/>
                              <a:gd name="connsiteX587" fmla="*/ 1421690 w 3166534"/>
                              <a:gd name="connsiteY587" fmla="*/ 32022 h 3818891"/>
                              <a:gd name="connsiteX588" fmla="*/ 1461166 w 3166534"/>
                              <a:gd name="connsiteY588" fmla="*/ 40376 h 3818891"/>
                              <a:gd name="connsiteX589" fmla="*/ 1500644 w 3166534"/>
                              <a:gd name="connsiteY589" fmla="*/ 48730 h 3818891"/>
                              <a:gd name="connsiteX590" fmla="*/ 1521114 w 3166534"/>
                              <a:gd name="connsiteY590" fmla="*/ 52907 h 3818891"/>
                              <a:gd name="connsiteX591" fmla="*/ 1541583 w 3166534"/>
                              <a:gd name="connsiteY591" fmla="*/ 58476 h 3818891"/>
                              <a:gd name="connsiteX592" fmla="*/ 1601529 w 3166534"/>
                              <a:gd name="connsiteY592" fmla="*/ 62653 h 3818891"/>
                              <a:gd name="connsiteX593" fmla="*/ 1602992 w 3166534"/>
                              <a:gd name="connsiteY593" fmla="*/ 52907 h 3818891"/>
                              <a:gd name="connsiteX594" fmla="*/ 1604453 w 3166534"/>
                              <a:gd name="connsiteY594" fmla="*/ 51514 h 3818891"/>
                              <a:gd name="connsiteX595" fmla="*/ 1569362 w 3166534"/>
                              <a:gd name="connsiteY595" fmla="*/ 41769 h 3818891"/>
                              <a:gd name="connsiteX596" fmla="*/ 1512341 w 3166534"/>
                              <a:gd name="connsiteY596" fmla="*/ 29238 h 3818891"/>
                              <a:gd name="connsiteX597" fmla="*/ 1474326 w 3166534"/>
                              <a:gd name="connsiteY597" fmla="*/ 36200 h 3818891"/>
                              <a:gd name="connsiteX598" fmla="*/ 1443621 w 3166534"/>
                              <a:gd name="connsiteY598" fmla="*/ 22277 h 3818891"/>
                              <a:gd name="connsiteX599" fmla="*/ 1396834 w 3166534"/>
                              <a:gd name="connsiteY599" fmla="*/ 11139 h 3818891"/>
                              <a:gd name="connsiteX600" fmla="*/ 1326652 w 3166534"/>
                              <a:gd name="connsiteY600" fmla="*/ 4176 h 3818891"/>
                              <a:gd name="connsiteX601" fmla="*/ 1257934 w 3166534"/>
                              <a:gd name="connsiteY601" fmla="*/ 0 h 3818891"/>
                              <a:gd name="connsiteX602" fmla="*/ 1257934 w 3166534"/>
                              <a:gd name="connsiteY602" fmla="*/ 2785 h 3818891"/>
                              <a:gd name="connsiteX603" fmla="*/ 1303259 w 3166534"/>
                              <a:gd name="connsiteY603" fmla="*/ 9746 h 3818891"/>
                              <a:gd name="connsiteX604" fmla="*/ 1348585 w 3166534"/>
                              <a:gd name="connsiteY604" fmla="*/ 18099 h 3818891"/>
                              <a:gd name="connsiteX605" fmla="*/ 1373432 w 3166534"/>
                              <a:gd name="connsiteY605" fmla="*/ 24553 h 3818891"/>
                              <a:gd name="connsiteX606" fmla="*/ 1350048 w 3166534"/>
                              <a:gd name="connsiteY606" fmla="*/ 19491 h 3818891"/>
                              <a:gd name="connsiteX607" fmla="*/ 1304722 w 3166534"/>
                              <a:gd name="connsiteY607" fmla="*/ 11137 h 3818891"/>
                              <a:gd name="connsiteX608" fmla="*/ 1259397 w 3166534"/>
                              <a:gd name="connsiteY608" fmla="*/ 4176 h 3818891"/>
                              <a:gd name="connsiteX609" fmla="*/ 1210107 w 3166534"/>
                              <a:gd name="connsiteY609" fmla="*/ 9699 h 3818891"/>
                              <a:gd name="connsiteX610" fmla="*/ 1208222 w 3166534"/>
                              <a:gd name="connsiteY610" fmla="*/ 8353 h 3818891"/>
                              <a:gd name="connsiteX611" fmla="*/ 1106971 w 3166534"/>
                              <a:gd name="connsiteY611" fmla="*/ 6613 h 3818891"/>
                              <a:gd name="connsiteX612" fmla="*/ 1012300 w 3166534"/>
                              <a:gd name="connsiteY612" fmla="*/ 6961 h 3818891"/>
                              <a:gd name="connsiteX613" fmla="*/ 678939 w 3166534"/>
                              <a:gd name="connsiteY613" fmla="*/ 48730 h 3818891"/>
                              <a:gd name="connsiteX614" fmla="*/ 673511 w 3166534"/>
                              <a:gd name="connsiteY614" fmla="*/ 50177 h 3818891"/>
                              <a:gd name="connsiteX615" fmla="*/ 658835 w 3166534"/>
                              <a:gd name="connsiteY615" fmla="*/ 50295 h 3818891"/>
                              <a:gd name="connsiteX616" fmla="*/ 630689 w 3166534"/>
                              <a:gd name="connsiteY616" fmla="*/ 55690 h 3818891"/>
                              <a:gd name="connsiteX617" fmla="*/ 589885 w 3166534"/>
                              <a:gd name="connsiteY617" fmla="*/ 69343 h 3818891"/>
                              <a:gd name="connsiteX618" fmla="*/ 575129 w 3166534"/>
                              <a:gd name="connsiteY618" fmla="*/ 72398 h 3818891"/>
                              <a:gd name="connsiteX619" fmla="*/ 177435 w 3166534"/>
                              <a:gd name="connsiteY619" fmla="*/ 225550 h 3818891"/>
                              <a:gd name="connsiteX620" fmla="*/ 173794 w 3166534"/>
                              <a:gd name="connsiteY620" fmla="*/ 228063 h 3818891"/>
                              <a:gd name="connsiteX621" fmla="*/ 153495 w 3166534"/>
                              <a:gd name="connsiteY621" fmla="*/ 232512 h 3818891"/>
                              <a:gd name="connsiteX622" fmla="*/ 124801 w 3166534"/>
                              <a:gd name="connsiteY622" fmla="*/ 246435 h 3818891"/>
                              <a:gd name="connsiteX623" fmla="*/ 98665 w 3166534"/>
                              <a:gd name="connsiteY623" fmla="*/ 264710 h 3818891"/>
                              <a:gd name="connsiteX624" fmla="*/ 82744 w 3166534"/>
                              <a:gd name="connsiteY624" fmla="*/ 279602 h 3818891"/>
                              <a:gd name="connsiteX625" fmla="*/ 76550 w 3166534"/>
                              <a:gd name="connsiteY625" fmla="*/ 282635 h 3818891"/>
                              <a:gd name="connsiteX626" fmla="*/ 29763 w 3166534"/>
                              <a:gd name="connsiteY626" fmla="*/ 306303 h 3818891"/>
                              <a:gd name="connsiteX627" fmla="*/ 0 w 3166534"/>
                              <a:gd name="connsiteY627" fmla="*/ 323308 h 3818891"/>
                              <a:gd name="connsiteX628" fmla="*/ 0 w 3166534"/>
                              <a:gd name="connsiteY628" fmla="*/ 392694 h 3818891"/>
                              <a:gd name="connsiteX629" fmla="*/ 20990 w 3166534"/>
                              <a:gd name="connsiteY629" fmla="*/ 378702 h 3818891"/>
                              <a:gd name="connsiteX630" fmla="*/ 76550 w 3166534"/>
                              <a:gd name="connsiteY630" fmla="*/ 336933 h 3818891"/>
                              <a:gd name="connsiteX631" fmla="*/ 149656 w 3166534"/>
                              <a:gd name="connsiteY631" fmla="*/ 300734 h 3818891"/>
                              <a:gd name="connsiteX632" fmla="*/ 196443 w 3166534"/>
                              <a:gd name="connsiteY632" fmla="*/ 277066 h 3818891"/>
                              <a:gd name="connsiteX633" fmla="*/ 221298 w 3166534"/>
                              <a:gd name="connsiteY633" fmla="*/ 264534 h 3818891"/>
                              <a:gd name="connsiteX634" fmla="*/ 249079 w 3166534"/>
                              <a:gd name="connsiteY634" fmla="*/ 254789 h 3818891"/>
                              <a:gd name="connsiteX635" fmla="*/ 341191 w 3166534"/>
                              <a:gd name="connsiteY635" fmla="*/ 215805 h 3818891"/>
                              <a:gd name="connsiteX636" fmla="*/ 595598 w 3166534"/>
                              <a:gd name="connsiteY636" fmla="*/ 122520 h 3818891"/>
                              <a:gd name="connsiteX637" fmla="*/ 662855 w 3166534"/>
                              <a:gd name="connsiteY637" fmla="*/ 114167 h 3818891"/>
                              <a:gd name="connsiteX638" fmla="*/ 711105 w 3166534"/>
                              <a:gd name="connsiteY638" fmla="*/ 97459 h 3818891"/>
                              <a:gd name="connsiteX639" fmla="*/ 766666 w 3166534"/>
                              <a:gd name="connsiteY639" fmla="*/ 83536 h 3818891"/>
                              <a:gd name="connsiteX640" fmla="*/ 883634 w 3166534"/>
                              <a:gd name="connsiteY640" fmla="*/ 68222 h 3818891"/>
                              <a:gd name="connsiteX641" fmla="*/ 1052508 w 3166534"/>
                              <a:gd name="connsiteY641" fmla="*/ 59520 h 3818891"/>
                              <a:gd name="connsiteX642" fmla="*/ 1191168 w 3166534"/>
                              <a:gd name="connsiteY642" fmla="*/ 64379 h 3818891"/>
                              <a:gd name="connsiteX643" fmla="*/ 1055432 w 3166534"/>
                              <a:gd name="connsiteY643" fmla="*/ 60042 h 3818891"/>
                              <a:gd name="connsiteX644" fmla="*/ 886558 w 3166534"/>
                              <a:gd name="connsiteY644" fmla="*/ 68222 h 3818891"/>
                              <a:gd name="connsiteX645" fmla="*/ 769590 w 3166534"/>
                              <a:gd name="connsiteY645" fmla="*/ 83538 h 3818891"/>
                              <a:gd name="connsiteX646" fmla="*/ 714030 w 3166534"/>
                              <a:gd name="connsiteY646" fmla="*/ 97461 h 3818891"/>
                              <a:gd name="connsiteX647" fmla="*/ 665781 w 3166534"/>
                              <a:gd name="connsiteY647" fmla="*/ 114168 h 3818891"/>
                              <a:gd name="connsiteX648" fmla="*/ 598524 w 3166534"/>
                              <a:gd name="connsiteY648" fmla="*/ 122522 h 3818891"/>
                              <a:gd name="connsiteX649" fmla="*/ 344117 w 3166534"/>
                              <a:gd name="connsiteY649" fmla="*/ 215805 h 3818891"/>
                              <a:gd name="connsiteX650" fmla="*/ 252003 w 3166534"/>
                              <a:gd name="connsiteY650" fmla="*/ 254789 h 3818891"/>
                              <a:gd name="connsiteX651" fmla="*/ 224224 w 3166534"/>
                              <a:gd name="connsiteY651" fmla="*/ 264536 h 3818891"/>
                              <a:gd name="connsiteX652" fmla="*/ 199367 w 3166534"/>
                              <a:gd name="connsiteY652" fmla="*/ 277066 h 3818891"/>
                              <a:gd name="connsiteX653" fmla="*/ 152580 w 3166534"/>
                              <a:gd name="connsiteY653" fmla="*/ 300735 h 3818891"/>
                              <a:gd name="connsiteX654" fmla="*/ 79475 w 3166534"/>
                              <a:gd name="connsiteY654" fmla="*/ 336935 h 3818891"/>
                              <a:gd name="connsiteX655" fmla="*/ 23914 w 3166534"/>
                              <a:gd name="connsiteY655" fmla="*/ 378704 h 3818891"/>
                              <a:gd name="connsiteX656" fmla="*/ 0 w 3166534"/>
                              <a:gd name="connsiteY656" fmla="*/ 394645 h 3818891"/>
                              <a:gd name="connsiteX657" fmla="*/ 0 w 3166534"/>
                              <a:gd name="connsiteY657" fmla="*/ 418551 h 3818891"/>
                              <a:gd name="connsiteX658" fmla="*/ 34698 w 3166534"/>
                              <a:gd name="connsiteY658" fmla="*/ 396977 h 3818891"/>
                              <a:gd name="connsiteX659" fmla="*/ 69241 w 3166534"/>
                              <a:gd name="connsiteY659" fmla="*/ 368957 h 3818891"/>
                              <a:gd name="connsiteX660" fmla="*/ 116028 w 3166534"/>
                              <a:gd name="connsiteY660" fmla="*/ 339719 h 3818891"/>
                              <a:gd name="connsiteX661" fmla="*/ 164277 w 3166534"/>
                              <a:gd name="connsiteY661" fmla="*/ 310481 h 3818891"/>
                              <a:gd name="connsiteX662" fmla="*/ 265163 w 3166534"/>
                              <a:gd name="connsiteY662" fmla="*/ 265927 h 3818891"/>
                              <a:gd name="connsiteX663" fmla="*/ 306102 w 3166534"/>
                              <a:gd name="connsiteY663" fmla="*/ 250613 h 3818891"/>
                              <a:gd name="connsiteX664" fmla="*/ 367511 w 3166534"/>
                              <a:gd name="connsiteY664" fmla="*/ 224158 h 3818891"/>
                              <a:gd name="connsiteX665" fmla="*/ 455237 w 3166534"/>
                              <a:gd name="connsiteY665" fmla="*/ 190743 h 3818891"/>
                              <a:gd name="connsiteX666" fmla="*/ 544425 w 3166534"/>
                              <a:gd name="connsiteY666" fmla="*/ 161506 h 3818891"/>
                              <a:gd name="connsiteX667" fmla="*/ 557379 w 3166534"/>
                              <a:gd name="connsiteY667" fmla="*/ 156573 h 3818891"/>
                              <a:gd name="connsiteX668" fmla="*/ 627766 w 3166534"/>
                              <a:gd name="connsiteY668" fmla="*/ 143406 h 3818891"/>
                              <a:gd name="connsiteX669" fmla="*/ 659932 w 3166534"/>
                              <a:gd name="connsiteY669" fmla="*/ 135052 h 3818891"/>
                              <a:gd name="connsiteX670" fmla="*/ 687712 w 3166534"/>
                              <a:gd name="connsiteY670" fmla="*/ 126698 h 3818891"/>
                              <a:gd name="connsiteX671" fmla="*/ 752044 w 3166534"/>
                              <a:gd name="connsiteY671" fmla="*/ 112775 h 3818891"/>
                              <a:gd name="connsiteX672" fmla="*/ 817840 w 3166534"/>
                              <a:gd name="connsiteY672" fmla="*/ 104421 h 3818891"/>
                              <a:gd name="connsiteX673" fmla="*/ 848545 w 3166534"/>
                              <a:gd name="connsiteY673" fmla="*/ 100767 h 3818891"/>
                              <a:gd name="connsiteX674" fmla="*/ 853632 w 3166534"/>
                              <a:gd name="connsiteY674" fmla="*/ 102181 h 3818891"/>
                              <a:gd name="connsiteX675" fmla="*/ 607298 w 3166534"/>
                              <a:gd name="connsiteY675" fmla="*/ 152785 h 3818891"/>
                              <a:gd name="connsiteX676" fmla="*/ 589200 w 3166534"/>
                              <a:gd name="connsiteY676" fmla="*/ 158675 h 3818891"/>
                              <a:gd name="connsiteX677" fmla="*/ 551735 w 3166534"/>
                              <a:gd name="connsiteY677" fmla="*/ 165682 h 3818891"/>
                              <a:gd name="connsiteX678" fmla="*/ 462547 w 3166534"/>
                              <a:gd name="connsiteY678" fmla="*/ 194920 h 3818891"/>
                              <a:gd name="connsiteX679" fmla="*/ 374820 w 3166534"/>
                              <a:gd name="connsiteY679" fmla="*/ 228335 h 3818891"/>
                              <a:gd name="connsiteX680" fmla="*/ 313412 w 3166534"/>
                              <a:gd name="connsiteY680" fmla="*/ 254789 h 3818891"/>
                              <a:gd name="connsiteX681" fmla="*/ 273934 w 3166534"/>
                              <a:gd name="connsiteY681" fmla="*/ 274281 h 3818891"/>
                              <a:gd name="connsiteX682" fmla="*/ 173050 w 3166534"/>
                              <a:gd name="connsiteY682" fmla="*/ 318834 h 3818891"/>
                              <a:gd name="connsiteX683" fmla="*/ 124799 w 3166534"/>
                              <a:gd name="connsiteY683" fmla="*/ 348072 h 3818891"/>
                              <a:gd name="connsiteX684" fmla="*/ 78012 w 3166534"/>
                              <a:gd name="connsiteY684" fmla="*/ 377311 h 3818891"/>
                              <a:gd name="connsiteX685" fmla="*/ 3445 w 3166534"/>
                              <a:gd name="connsiteY685" fmla="*/ 430218 h 3818891"/>
                              <a:gd name="connsiteX686" fmla="*/ 0 w 3166534"/>
                              <a:gd name="connsiteY686" fmla="*/ 432815 h 3818891"/>
                              <a:gd name="connsiteX687" fmla="*/ 0 w 3166534"/>
                              <a:gd name="connsiteY687" fmla="*/ 3365026 h 3818891"/>
                              <a:gd name="connsiteX688" fmla="*/ 11077 w 3166534"/>
                              <a:gd name="connsiteY688" fmla="*/ 3371434 h 3818891"/>
                              <a:gd name="connsiteX689" fmla="*/ 70702 w 3166534"/>
                              <a:gd name="connsiteY689" fmla="*/ 3390229 h 3818891"/>
                              <a:gd name="connsiteX690" fmla="*/ 129187 w 3166534"/>
                              <a:gd name="connsiteY690" fmla="*/ 3426429 h 3818891"/>
                              <a:gd name="connsiteX691" fmla="*/ 197906 w 3166534"/>
                              <a:gd name="connsiteY691" fmla="*/ 3464022 h 3818891"/>
                              <a:gd name="connsiteX692" fmla="*/ 247618 w 3166534"/>
                              <a:gd name="connsiteY692" fmla="*/ 3484905 h 3818891"/>
                              <a:gd name="connsiteX693" fmla="*/ 307564 w 3166534"/>
                              <a:gd name="connsiteY693" fmla="*/ 3522498 h 3818891"/>
                              <a:gd name="connsiteX694" fmla="*/ 292943 w 3166534"/>
                              <a:gd name="connsiteY694" fmla="*/ 3530851 h 3818891"/>
                              <a:gd name="connsiteX695" fmla="*/ 241770 w 3166534"/>
                              <a:gd name="connsiteY695" fmla="*/ 3504397 h 3818891"/>
                              <a:gd name="connsiteX696" fmla="*/ 190595 w 3166534"/>
                              <a:gd name="connsiteY696" fmla="*/ 3477945 h 3818891"/>
                              <a:gd name="connsiteX697" fmla="*/ 187671 w 3166534"/>
                              <a:gd name="connsiteY697" fmla="*/ 3479336 h 3818891"/>
                              <a:gd name="connsiteX698" fmla="*/ 202292 w 3166534"/>
                              <a:gd name="connsiteY698" fmla="*/ 3504397 h 3818891"/>
                              <a:gd name="connsiteX699" fmla="*/ 285633 w 3166534"/>
                              <a:gd name="connsiteY699" fmla="*/ 3544774 h 3818891"/>
                              <a:gd name="connsiteX700" fmla="*/ 309027 w 3166534"/>
                              <a:gd name="connsiteY700" fmla="*/ 3543381 h 3818891"/>
                              <a:gd name="connsiteX701" fmla="*/ 389442 w 3166534"/>
                              <a:gd name="connsiteY701" fmla="*/ 3582366 h 3818891"/>
                              <a:gd name="connsiteX702" fmla="*/ 443541 w 3166534"/>
                              <a:gd name="connsiteY702" fmla="*/ 3592112 h 3818891"/>
                              <a:gd name="connsiteX703" fmla="*/ 466934 w 3166534"/>
                              <a:gd name="connsiteY703" fmla="*/ 3611604 h 3818891"/>
                              <a:gd name="connsiteX704" fmla="*/ 547350 w 3166534"/>
                              <a:gd name="connsiteY704" fmla="*/ 3633881 h 3818891"/>
                              <a:gd name="connsiteX705" fmla="*/ 706720 w 3166534"/>
                              <a:gd name="connsiteY705" fmla="*/ 3672865 h 3818891"/>
                              <a:gd name="connsiteX706" fmla="*/ 746196 w 3166534"/>
                              <a:gd name="connsiteY706" fmla="*/ 3679826 h 3818891"/>
                              <a:gd name="connsiteX707" fmla="*/ 788598 w 3166534"/>
                              <a:gd name="connsiteY707" fmla="*/ 3686788 h 3818891"/>
                              <a:gd name="connsiteX708" fmla="*/ 835386 w 3166534"/>
                              <a:gd name="connsiteY708" fmla="*/ 3696533 h 3818891"/>
                              <a:gd name="connsiteX709" fmla="*/ 889483 w 3166534"/>
                              <a:gd name="connsiteY709" fmla="*/ 3707672 h 3818891"/>
                              <a:gd name="connsiteX710" fmla="*/ 935362 w 3166534"/>
                              <a:gd name="connsiteY710" fmla="*/ 3714292 h 3818891"/>
                              <a:gd name="connsiteX711" fmla="*/ 934809 w 3166534"/>
                              <a:gd name="connsiteY711" fmla="*/ 3714632 h 3818891"/>
                              <a:gd name="connsiteX712" fmla="*/ 1004990 w 3166534"/>
                              <a:gd name="connsiteY712" fmla="*/ 3717417 h 3818891"/>
                              <a:gd name="connsiteX713" fmla="*/ 959664 w 3166534"/>
                              <a:gd name="connsiteY713" fmla="*/ 3699318 h 3818891"/>
                              <a:gd name="connsiteX714" fmla="*/ 939132 w 3166534"/>
                              <a:gd name="connsiteY714" fmla="*/ 3711969 h 3818891"/>
                              <a:gd name="connsiteX715" fmla="*/ 939195 w 3166534"/>
                              <a:gd name="connsiteY715" fmla="*/ 3711849 h 3818891"/>
                              <a:gd name="connsiteX716" fmla="*/ 964051 w 3166534"/>
                              <a:gd name="connsiteY716" fmla="*/ 3696533 h 3818891"/>
                              <a:gd name="connsiteX717" fmla="*/ 1009376 w 3166534"/>
                              <a:gd name="connsiteY717" fmla="*/ 3714634 h 3818891"/>
                              <a:gd name="connsiteX718" fmla="*/ 1021073 w 3166534"/>
                              <a:gd name="connsiteY718" fmla="*/ 3716025 h 3818891"/>
                              <a:gd name="connsiteX719" fmla="*/ 1129269 w 3166534"/>
                              <a:gd name="connsiteY719" fmla="*/ 3716025 h 3818891"/>
                              <a:gd name="connsiteX720" fmla="*/ 1208223 w 3166534"/>
                              <a:gd name="connsiteY720" fmla="*/ 3718810 h 3818891"/>
                              <a:gd name="connsiteX721" fmla="*/ 1301798 w 3166534"/>
                              <a:gd name="connsiteY721" fmla="*/ 3711849 h 3818891"/>
                              <a:gd name="connsiteX722" fmla="*/ 1313494 w 3166534"/>
                              <a:gd name="connsiteY722" fmla="*/ 3711849 h 3818891"/>
                              <a:gd name="connsiteX723" fmla="*/ 1377827 w 3166534"/>
                              <a:gd name="connsiteY723" fmla="*/ 3706280 h 3818891"/>
                              <a:gd name="connsiteX724" fmla="*/ 1472865 w 3166534"/>
                              <a:gd name="connsiteY724" fmla="*/ 3697926 h 3818891"/>
                              <a:gd name="connsiteX725" fmla="*/ 1507956 w 3166534"/>
                              <a:gd name="connsiteY725" fmla="*/ 3692357 h 3818891"/>
                              <a:gd name="connsiteX726" fmla="*/ 1529886 w 3166534"/>
                              <a:gd name="connsiteY726" fmla="*/ 3689573 h 3818891"/>
                              <a:gd name="connsiteX727" fmla="*/ 1578137 w 3166534"/>
                              <a:gd name="connsiteY727" fmla="*/ 3678435 h 3818891"/>
                              <a:gd name="connsiteX728" fmla="*/ 1617613 w 3166534"/>
                              <a:gd name="connsiteY728" fmla="*/ 3670081 h 3818891"/>
                              <a:gd name="connsiteX729" fmla="*/ 1657091 w 3166534"/>
                              <a:gd name="connsiteY729" fmla="*/ 3660334 h 3818891"/>
                              <a:gd name="connsiteX730" fmla="*/ 1733120 w 3166534"/>
                              <a:gd name="connsiteY730" fmla="*/ 3647804 h 3818891"/>
                              <a:gd name="connsiteX731" fmla="*/ 1723652 w 3166534"/>
                              <a:gd name="connsiteY731" fmla="*/ 3651185 h 3818891"/>
                              <a:gd name="connsiteX732" fmla="*/ 1651241 w 3166534"/>
                              <a:gd name="connsiteY732" fmla="*/ 3663118 h 3818891"/>
                              <a:gd name="connsiteX733" fmla="*/ 1611765 w 3166534"/>
                              <a:gd name="connsiteY733" fmla="*/ 3672865 h 3818891"/>
                              <a:gd name="connsiteX734" fmla="*/ 1572287 w 3166534"/>
                              <a:gd name="connsiteY734" fmla="*/ 3681219 h 3818891"/>
                              <a:gd name="connsiteX735" fmla="*/ 1524038 w 3166534"/>
                              <a:gd name="connsiteY735" fmla="*/ 3692357 h 3818891"/>
                              <a:gd name="connsiteX736" fmla="*/ 1502106 w 3166534"/>
                              <a:gd name="connsiteY736" fmla="*/ 3695142 h 3818891"/>
                              <a:gd name="connsiteX737" fmla="*/ 1467015 w 3166534"/>
                              <a:gd name="connsiteY737" fmla="*/ 3700711 h 3818891"/>
                              <a:gd name="connsiteX738" fmla="*/ 1405607 w 3166534"/>
                              <a:gd name="connsiteY738" fmla="*/ 3714634 h 3818891"/>
                              <a:gd name="connsiteX739" fmla="*/ 1313494 w 3166534"/>
                              <a:gd name="connsiteY739" fmla="*/ 3725772 h 3818891"/>
                              <a:gd name="connsiteX740" fmla="*/ 1309107 w 3166534"/>
                              <a:gd name="connsiteY740" fmla="*/ 3714634 h 3818891"/>
                              <a:gd name="connsiteX741" fmla="*/ 1297410 w 3166534"/>
                              <a:gd name="connsiteY741" fmla="*/ 3714634 h 3818891"/>
                              <a:gd name="connsiteX742" fmla="*/ 1203836 w 3166534"/>
                              <a:gd name="connsiteY742" fmla="*/ 3721595 h 3818891"/>
                              <a:gd name="connsiteX743" fmla="*/ 1124882 w 3166534"/>
                              <a:gd name="connsiteY743" fmla="*/ 3718810 h 3818891"/>
                              <a:gd name="connsiteX744" fmla="*/ 1016686 w 3166534"/>
                              <a:gd name="connsiteY744" fmla="*/ 3718810 h 3818891"/>
                              <a:gd name="connsiteX745" fmla="*/ 1004989 w 3166534"/>
                              <a:gd name="connsiteY745" fmla="*/ 3717419 h 3818891"/>
                              <a:gd name="connsiteX746" fmla="*/ 934808 w 3166534"/>
                              <a:gd name="connsiteY746" fmla="*/ 3714634 h 3818891"/>
                              <a:gd name="connsiteX747" fmla="*/ 933346 w 3166534"/>
                              <a:gd name="connsiteY747" fmla="*/ 3717419 h 3818891"/>
                              <a:gd name="connsiteX748" fmla="*/ 885096 w 3166534"/>
                              <a:gd name="connsiteY748" fmla="*/ 3710456 h 3818891"/>
                              <a:gd name="connsiteX749" fmla="*/ 881097 w 3166534"/>
                              <a:gd name="connsiteY749" fmla="*/ 3711328 h 3818891"/>
                              <a:gd name="connsiteX750" fmla="*/ 829537 w 3166534"/>
                              <a:gd name="connsiteY750" fmla="*/ 3700711 h 3818891"/>
                              <a:gd name="connsiteX751" fmla="*/ 782750 w 3166534"/>
                              <a:gd name="connsiteY751" fmla="*/ 3690964 h 3818891"/>
                              <a:gd name="connsiteX752" fmla="*/ 740348 w 3166534"/>
                              <a:gd name="connsiteY752" fmla="*/ 3684003 h 3818891"/>
                              <a:gd name="connsiteX753" fmla="*/ 700872 w 3166534"/>
                              <a:gd name="connsiteY753" fmla="*/ 3677041 h 3818891"/>
                              <a:gd name="connsiteX754" fmla="*/ 541501 w 3166534"/>
                              <a:gd name="connsiteY754" fmla="*/ 3638057 h 3818891"/>
                              <a:gd name="connsiteX755" fmla="*/ 461086 w 3166534"/>
                              <a:gd name="connsiteY755" fmla="*/ 3615780 h 3818891"/>
                              <a:gd name="connsiteX756" fmla="*/ 437692 w 3166534"/>
                              <a:gd name="connsiteY756" fmla="*/ 3596288 h 3818891"/>
                              <a:gd name="connsiteX757" fmla="*/ 383594 w 3166534"/>
                              <a:gd name="connsiteY757" fmla="*/ 3586543 h 3818891"/>
                              <a:gd name="connsiteX758" fmla="*/ 370435 w 3166534"/>
                              <a:gd name="connsiteY758" fmla="*/ 3596288 h 3818891"/>
                              <a:gd name="connsiteX759" fmla="*/ 447926 w 3166534"/>
                              <a:gd name="connsiteY759" fmla="*/ 3625527 h 3818891"/>
                              <a:gd name="connsiteX760" fmla="*/ 522495 w 3166534"/>
                              <a:gd name="connsiteY760" fmla="*/ 3651980 h 3818891"/>
                              <a:gd name="connsiteX761" fmla="*/ 582440 w 3166534"/>
                              <a:gd name="connsiteY761" fmla="*/ 3678435 h 3818891"/>
                              <a:gd name="connsiteX762" fmla="*/ 632152 w 3166534"/>
                              <a:gd name="connsiteY762" fmla="*/ 3686788 h 3818891"/>
                              <a:gd name="connsiteX763" fmla="*/ 689175 w 3166534"/>
                              <a:gd name="connsiteY763" fmla="*/ 3697926 h 3818891"/>
                              <a:gd name="connsiteX764" fmla="*/ 833923 w 3166534"/>
                              <a:gd name="connsiteY764" fmla="*/ 3722988 h 3818891"/>
                              <a:gd name="connsiteX765" fmla="*/ 837403 w 3166534"/>
                              <a:gd name="connsiteY765" fmla="*/ 3722209 h 3818891"/>
                              <a:gd name="connsiteX766" fmla="*/ 912877 w 3166534"/>
                              <a:gd name="connsiteY766" fmla="*/ 3735518 h 3818891"/>
                              <a:gd name="connsiteX767" fmla="*/ 917052 w 3166534"/>
                              <a:gd name="connsiteY767" fmla="*/ 3734434 h 3818891"/>
                              <a:gd name="connsiteX768" fmla="*/ 896794 w 3166534"/>
                              <a:gd name="connsiteY768" fmla="*/ 3755010 h 3818891"/>
                              <a:gd name="connsiteX769" fmla="*/ 930422 w 3166534"/>
                              <a:gd name="connsiteY769" fmla="*/ 3760579 h 3818891"/>
                              <a:gd name="connsiteX770" fmla="*/ 964051 w 3166534"/>
                              <a:gd name="connsiteY770" fmla="*/ 3763363 h 3818891"/>
                              <a:gd name="connsiteX771" fmla="*/ 1032770 w 3166534"/>
                              <a:gd name="connsiteY771" fmla="*/ 3766148 h 3818891"/>
                              <a:gd name="connsiteX772" fmla="*/ 1126345 w 3166534"/>
                              <a:gd name="connsiteY772" fmla="*/ 3764756 h 3818891"/>
                              <a:gd name="connsiteX773" fmla="*/ 1158511 w 3166534"/>
                              <a:gd name="connsiteY773" fmla="*/ 3752225 h 3818891"/>
                              <a:gd name="connsiteX774" fmla="*/ 1193602 w 3166534"/>
                              <a:gd name="connsiteY774" fmla="*/ 3753618 h 3818891"/>
                              <a:gd name="connsiteX775" fmla="*/ 1197989 w 3166534"/>
                              <a:gd name="connsiteY775" fmla="*/ 3764756 h 3818891"/>
                              <a:gd name="connsiteX776" fmla="*/ 1231616 w 3166534"/>
                              <a:gd name="connsiteY776" fmla="*/ 3764756 h 3818891"/>
                              <a:gd name="connsiteX777" fmla="*/ 1681946 w 3166534"/>
                              <a:gd name="connsiteY777" fmla="*/ 3693749 h 3818891"/>
                              <a:gd name="connsiteX778" fmla="*/ 1987527 w 3166534"/>
                              <a:gd name="connsiteY778" fmla="*/ 3583758 h 3818891"/>
                              <a:gd name="connsiteX779" fmla="*/ 2067942 w 3166534"/>
                              <a:gd name="connsiteY779" fmla="*/ 3543381 h 3818891"/>
                              <a:gd name="connsiteX780" fmla="*/ 2113269 w 3166534"/>
                              <a:gd name="connsiteY780" fmla="*/ 3521105 h 3818891"/>
                              <a:gd name="connsiteX781" fmla="*/ 2160056 w 3166534"/>
                              <a:gd name="connsiteY781" fmla="*/ 3497436 h 3818891"/>
                              <a:gd name="connsiteX782" fmla="*/ 2247783 w 3166534"/>
                              <a:gd name="connsiteY782" fmla="*/ 3447314 h 3818891"/>
                              <a:gd name="connsiteX783" fmla="*/ 2279952 w 3166534"/>
                              <a:gd name="connsiteY783" fmla="*/ 3425411 h 3818891"/>
                              <a:gd name="connsiteX784" fmla="*/ 2290456 w 3166534"/>
                              <a:gd name="connsiteY784" fmla="*/ 3417701 h 3818891"/>
                              <a:gd name="connsiteX785" fmla="*/ 2317964 w 3166534"/>
                              <a:gd name="connsiteY785" fmla="*/ 3395798 h 3818891"/>
                              <a:gd name="connsiteX786" fmla="*/ 2449553 w 3166534"/>
                              <a:gd name="connsiteY786" fmla="*/ 3298338 h 3818891"/>
                              <a:gd name="connsiteX787" fmla="*/ 2486105 w 3166534"/>
                              <a:gd name="connsiteY787" fmla="*/ 3270492 h 3818891"/>
                              <a:gd name="connsiteX788" fmla="*/ 2521196 w 3166534"/>
                              <a:gd name="connsiteY788" fmla="*/ 3241255 h 3818891"/>
                              <a:gd name="connsiteX789" fmla="*/ 2573832 w 3166534"/>
                              <a:gd name="connsiteY789" fmla="*/ 3195309 h 3818891"/>
                              <a:gd name="connsiteX790" fmla="*/ 2595764 w 3166534"/>
                              <a:gd name="connsiteY790" fmla="*/ 3160502 h 3818891"/>
                              <a:gd name="connsiteX791" fmla="*/ 2626058 w 3166534"/>
                              <a:gd name="connsiteY791" fmla="*/ 3134060 h 3818891"/>
                              <a:gd name="connsiteX792" fmla="*/ 2625805 w 3166534"/>
                              <a:gd name="connsiteY792" fmla="*/ 3135787 h 3818891"/>
                              <a:gd name="connsiteX793" fmla="*/ 2594301 w 3166534"/>
                              <a:gd name="connsiteY793" fmla="*/ 3163287 h 3818891"/>
                              <a:gd name="connsiteX794" fmla="*/ 2572369 w 3166534"/>
                              <a:gd name="connsiteY794" fmla="*/ 3198093 h 3818891"/>
                              <a:gd name="connsiteX795" fmla="*/ 2519733 w 3166534"/>
                              <a:gd name="connsiteY795" fmla="*/ 3244039 h 3818891"/>
                              <a:gd name="connsiteX796" fmla="*/ 2484643 w 3166534"/>
                              <a:gd name="connsiteY796" fmla="*/ 3273277 h 3818891"/>
                              <a:gd name="connsiteX797" fmla="*/ 2448091 w 3166534"/>
                              <a:gd name="connsiteY797" fmla="*/ 3301123 h 3818891"/>
                              <a:gd name="connsiteX798" fmla="*/ 2316501 w 3166534"/>
                              <a:gd name="connsiteY798" fmla="*/ 3398583 h 3818891"/>
                              <a:gd name="connsiteX799" fmla="*/ 2290456 w 3166534"/>
                              <a:gd name="connsiteY799" fmla="*/ 3417701 h 3818891"/>
                              <a:gd name="connsiteX800" fmla="*/ 2285614 w 3166534"/>
                              <a:gd name="connsiteY800" fmla="*/ 3421556 h 3818891"/>
                              <a:gd name="connsiteX801" fmla="*/ 2279952 w 3166534"/>
                              <a:gd name="connsiteY801" fmla="*/ 3425411 h 3818891"/>
                              <a:gd name="connsiteX802" fmla="*/ 2246320 w 3166534"/>
                              <a:gd name="connsiteY802" fmla="*/ 3450099 h 3818891"/>
                              <a:gd name="connsiteX803" fmla="*/ 2158593 w 3166534"/>
                              <a:gd name="connsiteY803" fmla="*/ 3500221 h 3818891"/>
                              <a:gd name="connsiteX804" fmla="*/ 2111806 w 3166534"/>
                              <a:gd name="connsiteY804" fmla="*/ 3523889 h 3818891"/>
                              <a:gd name="connsiteX805" fmla="*/ 2066480 w 3166534"/>
                              <a:gd name="connsiteY805" fmla="*/ 3546166 h 3818891"/>
                              <a:gd name="connsiteX806" fmla="*/ 1986064 w 3166534"/>
                              <a:gd name="connsiteY806" fmla="*/ 3586543 h 3818891"/>
                              <a:gd name="connsiteX807" fmla="*/ 1680483 w 3166534"/>
                              <a:gd name="connsiteY807" fmla="*/ 3696533 h 3818891"/>
                              <a:gd name="connsiteX808" fmla="*/ 1230153 w 3166534"/>
                              <a:gd name="connsiteY808" fmla="*/ 3767541 h 3818891"/>
                              <a:gd name="connsiteX809" fmla="*/ 1219919 w 3166534"/>
                              <a:gd name="connsiteY809" fmla="*/ 3781464 h 3818891"/>
                              <a:gd name="connsiteX810" fmla="*/ 1218457 w 3166534"/>
                              <a:gd name="connsiteY810" fmla="*/ 3787033 h 3818891"/>
                              <a:gd name="connsiteX811" fmla="*/ 1266707 w 3166534"/>
                              <a:gd name="connsiteY811" fmla="*/ 3785640 h 3818891"/>
                              <a:gd name="connsiteX812" fmla="*/ 1313494 w 3166534"/>
                              <a:gd name="connsiteY812" fmla="*/ 3784248 h 3818891"/>
                              <a:gd name="connsiteX813" fmla="*/ 1380751 w 3166534"/>
                              <a:gd name="connsiteY813" fmla="*/ 3785640 h 3818891"/>
                              <a:gd name="connsiteX814" fmla="*/ 1427539 w 3166534"/>
                              <a:gd name="connsiteY814" fmla="*/ 3781464 h 3818891"/>
                              <a:gd name="connsiteX815" fmla="*/ 1515265 w 3166534"/>
                              <a:gd name="connsiteY815" fmla="*/ 3763363 h 3818891"/>
                              <a:gd name="connsiteX816" fmla="*/ 1527943 w 3166534"/>
                              <a:gd name="connsiteY816" fmla="*/ 3760647 h 3818891"/>
                              <a:gd name="connsiteX817" fmla="*/ 1543411 w 3166534"/>
                              <a:gd name="connsiteY817" fmla="*/ 3756924 h 3818891"/>
                              <a:gd name="connsiteX818" fmla="*/ 1555747 w 3166534"/>
                              <a:gd name="connsiteY818" fmla="*/ 3754691 h 3818891"/>
                              <a:gd name="connsiteX819" fmla="*/ 1573750 w 3166534"/>
                              <a:gd name="connsiteY819" fmla="*/ 3750833 h 3818891"/>
                              <a:gd name="connsiteX820" fmla="*/ 1616278 w 3166534"/>
                              <a:gd name="connsiteY820" fmla="*/ 3749483 h 3818891"/>
                              <a:gd name="connsiteX821" fmla="*/ 1613226 w 3166534"/>
                              <a:gd name="connsiteY821" fmla="*/ 3750832 h 3818891"/>
                              <a:gd name="connsiteX822" fmla="*/ 1569363 w 3166534"/>
                              <a:gd name="connsiteY822" fmla="*/ 3752225 h 3818891"/>
                              <a:gd name="connsiteX823" fmla="*/ 1555747 w 3166534"/>
                              <a:gd name="connsiteY823" fmla="*/ 3754691 h 3818891"/>
                              <a:gd name="connsiteX824" fmla="*/ 1527943 w 3166534"/>
                              <a:gd name="connsiteY824" fmla="*/ 3760647 h 3818891"/>
                              <a:gd name="connsiteX825" fmla="*/ 1510878 w 3166534"/>
                              <a:gd name="connsiteY825" fmla="*/ 3764755 h 3818891"/>
                              <a:gd name="connsiteX826" fmla="*/ 1423152 w 3166534"/>
                              <a:gd name="connsiteY826" fmla="*/ 3782856 h 3818891"/>
                              <a:gd name="connsiteX827" fmla="*/ 1376364 w 3166534"/>
                              <a:gd name="connsiteY827" fmla="*/ 3787032 h 3818891"/>
                              <a:gd name="connsiteX828" fmla="*/ 1309109 w 3166534"/>
                              <a:gd name="connsiteY828" fmla="*/ 3785640 h 3818891"/>
                              <a:gd name="connsiteX829" fmla="*/ 1262321 w 3166534"/>
                              <a:gd name="connsiteY829" fmla="*/ 3787032 h 3818891"/>
                              <a:gd name="connsiteX830" fmla="*/ 1214071 w 3166534"/>
                              <a:gd name="connsiteY830" fmla="*/ 3788425 h 3818891"/>
                              <a:gd name="connsiteX831" fmla="*/ 1197989 w 3166534"/>
                              <a:gd name="connsiteY831" fmla="*/ 3796778 h 3818891"/>
                              <a:gd name="connsiteX832" fmla="*/ 1231616 w 3166534"/>
                              <a:gd name="connsiteY832" fmla="*/ 3800955 h 3818891"/>
                              <a:gd name="connsiteX833" fmla="*/ 1224307 w 3166534"/>
                              <a:gd name="connsiteY833" fmla="*/ 3810701 h 3818891"/>
                              <a:gd name="connsiteX834" fmla="*/ 1222844 w 3166534"/>
                              <a:gd name="connsiteY834" fmla="*/ 3812093 h 3818891"/>
                              <a:gd name="connsiteX835" fmla="*/ 1263052 w 3166534"/>
                              <a:gd name="connsiteY835" fmla="*/ 3818881 h 3818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Lst>
                            <a:rect l="l" t="t" r="r" b="b"/>
                            <a:pathLst>
                              <a:path w="3166534" h="3818891">
                                <a:moveTo>
                                  <a:pt x="1445084" y="87714"/>
                                </a:moveTo>
                                <a:cubicBezTo>
                                  <a:pt x="1440697" y="82145"/>
                                  <a:pt x="1423152" y="76576"/>
                                  <a:pt x="1402682" y="73791"/>
                                </a:cubicBezTo>
                                <a:cubicBezTo>
                                  <a:pt x="1392448" y="72399"/>
                                  <a:pt x="1381482" y="71354"/>
                                  <a:pt x="1371431" y="70832"/>
                                </a:cubicBezTo>
                                <a:cubicBezTo>
                                  <a:pt x="1361378" y="70311"/>
                                  <a:pt x="1352240" y="70311"/>
                                  <a:pt x="1345661" y="71006"/>
                                </a:cubicBezTo>
                                <a:cubicBezTo>
                                  <a:pt x="1377827" y="77969"/>
                                  <a:pt x="1398296" y="82145"/>
                                  <a:pt x="1412918" y="83538"/>
                                </a:cubicBezTo>
                                <a:cubicBezTo>
                                  <a:pt x="1427539" y="84929"/>
                                  <a:pt x="1436311" y="86322"/>
                                  <a:pt x="1445084" y="87714"/>
                                </a:cubicBezTo>
                                <a:close/>
                                <a:moveTo>
                                  <a:pt x="1674634" y="91890"/>
                                </a:moveTo>
                                <a:cubicBezTo>
                                  <a:pt x="1649779" y="82145"/>
                                  <a:pt x="1626385" y="71006"/>
                                  <a:pt x="1601529" y="64044"/>
                                </a:cubicBezTo>
                                <a:cubicBezTo>
                                  <a:pt x="1581059" y="62653"/>
                                  <a:pt x="1562053" y="61260"/>
                                  <a:pt x="1541583" y="59868"/>
                                </a:cubicBezTo>
                                <a:cubicBezTo>
                                  <a:pt x="1544507" y="65437"/>
                                  <a:pt x="1560590" y="71006"/>
                                  <a:pt x="1583983" y="76576"/>
                                </a:cubicBezTo>
                                <a:cubicBezTo>
                                  <a:pt x="1607377" y="80752"/>
                                  <a:pt x="1639544" y="87714"/>
                                  <a:pt x="1674634" y="91890"/>
                                </a:cubicBezTo>
                                <a:close/>
                                <a:moveTo>
                                  <a:pt x="1869095" y="161505"/>
                                </a:moveTo>
                                <a:cubicBezTo>
                                  <a:pt x="1839853" y="146190"/>
                                  <a:pt x="1812072" y="132267"/>
                                  <a:pt x="1787217" y="122520"/>
                                </a:cubicBezTo>
                                <a:cubicBezTo>
                                  <a:pt x="1763824" y="114167"/>
                                  <a:pt x="1741891" y="109991"/>
                                  <a:pt x="1728733" y="109991"/>
                                </a:cubicBezTo>
                                <a:cubicBezTo>
                                  <a:pt x="1737506" y="122520"/>
                                  <a:pt x="1790142" y="137836"/>
                                  <a:pt x="1869095" y="161505"/>
                                </a:cubicBezTo>
                                <a:close/>
                                <a:moveTo>
                                  <a:pt x="2078176" y="268712"/>
                                </a:moveTo>
                                <a:cubicBezTo>
                                  <a:pt x="2073791" y="260358"/>
                                  <a:pt x="2063555" y="252004"/>
                                  <a:pt x="2046010" y="243651"/>
                                </a:cubicBezTo>
                                <a:cubicBezTo>
                                  <a:pt x="2028464" y="233905"/>
                                  <a:pt x="2005071" y="224158"/>
                                  <a:pt x="1971443" y="211629"/>
                                </a:cubicBezTo>
                                <a:cubicBezTo>
                                  <a:pt x="1975829" y="217198"/>
                                  <a:pt x="1987525" y="225551"/>
                                  <a:pt x="2006534" y="235297"/>
                                </a:cubicBezTo>
                                <a:cubicBezTo>
                                  <a:pt x="2025540" y="245044"/>
                                  <a:pt x="2050397" y="254789"/>
                                  <a:pt x="2078176" y="268712"/>
                                </a:cubicBezTo>
                                <a:close/>
                                <a:moveTo>
                                  <a:pt x="3028548" y="2075906"/>
                                </a:moveTo>
                                <a:cubicBezTo>
                                  <a:pt x="3027086" y="2068946"/>
                                  <a:pt x="3025624" y="2061983"/>
                                  <a:pt x="3022700" y="2057807"/>
                                </a:cubicBezTo>
                                <a:cubicBezTo>
                                  <a:pt x="3024161" y="2049453"/>
                                  <a:pt x="3024161" y="2042491"/>
                                  <a:pt x="3025624" y="2035531"/>
                                </a:cubicBezTo>
                                <a:lnTo>
                                  <a:pt x="3020786" y="2020171"/>
                                </a:lnTo>
                                <a:lnTo>
                                  <a:pt x="3022473" y="2018104"/>
                                </a:lnTo>
                                <a:lnTo>
                                  <a:pt x="3027086" y="2032746"/>
                                </a:lnTo>
                                <a:lnTo>
                                  <a:pt x="3030664" y="2001402"/>
                                </a:lnTo>
                                <a:lnTo>
                                  <a:pt x="3040244" y="1979837"/>
                                </a:lnTo>
                                <a:cubicBezTo>
                                  <a:pt x="3037320" y="2002114"/>
                                  <a:pt x="3035858" y="2024391"/>
                                  <a:pt x="3032934" y="2043883"/>
                                </a:cubicBezTo>
                                <a:cubicBezTo>
                                  <a:pt x="3031471" y="2050845"/>
                                  <a:pt x="3031471" y="2057806"/>
                                  <a:pt x="3030010" y="2066159"/>
                                </a:cubicBezTo>
                                <a:lnTo>
                                  <a:pt x="3033081" y="2075667"/>
                                </a:lnTo>
                                <a:close/>
                                <a:moveTo>
                                  <a:pt x="3072931" y="2121183"/>
                                </a:moveTo>
                                <a:lnTo>
                                  <a:pt x="3089955" y="2053630"/>
                                </a:lnTo>
                                <a:lnTo>
                                  <a:pt x="3089957" y="2053631"/>
                                </a:lnTo>
                                <a:lnTo>
                                  <a:pt x="3072932" y="2121183"/>
                                </a:lnTo>
                                <a:close/>
                                <a:moveTo>
                                  <a:pt x="3076797" y="2179333"/>
                                </a:moveTo>
                                <a:lnTo>
                                  <a:pt x="3076797" y="2174440"/>
                                </a:lnTo>
                                <a:lnTo>
                                  <a:pt x="3091418" y="2131598"/>
                                </a:lnTo>
                                <a:cubicBezTo>
                                  <a:pt x="3092151" y="2116979"/>
                                  <a:pt x="3092151" y="2106537"/>
                                  <a:pt x="3092333" y="2095746"/>
                                </a:cubicBezTo>
                                <a:lnTo>
                                  <a:pt x="3094343" y="2057807"/>
                                </a:lnTo>
                                <a:cubicBezTo>
                                  <a:pt x="3097267" y="2049453"/>
                                  <a:pt x="3100191" y="2045276"/>
                                  <a:pt x="3103115" y="2039707"/>
                                </a:cubicBezTo>
                                <a:lnTo>
                                  <a:pt x="3104084" y="2043742"/>
                                </a:lnTo>
                                <a:lnTo>
                                  <a:pt x="3097267" y="2057806"/>
                                </a:lnTo>
                                <a:cubicBezTo>
                                  <a:pt x="3094343" y="2089829"/>
                                  <a:pt x="3095805" y="2102359"/>
                                  <a:pt x="3094343" y="2131598"/>
                                </a:cubicBezTo>
                                <a:close/>
                                <a:moveTo>
                                  <a:pt x="3088494" y="2262473"/>
                                </a:moveTo>
                                <a:cubicBezTo>
                                  <a:pt x="3084107" y="2258297"/>
                                  <a:pt x="3079721" y="2252728"/>
                                  <a:pt x="3075334" y="2248550"/>
                                </a:cubicBezTo>
                                <a:lnTo>
                                  <a:pt x="3071075" y="2243681"/>
                                </a:lnTo>
                                <a:lnTo>
                                  <a:pt x="3071600" y="2241218"/>
                                </a:lnTo>
                                <a:lnTo>
                                  <a:pt x="3076797" y="2247157"/>
                                </a:lnTo>
                                <a:cubicBezTo>
                                  <a:pt x="3081184" y="2251335"/>
                                  <a:pt x="3085570" y="2256904"/>
                                  <a:pt x="3091418" y="2259689"/>
                                </a:cubicBezTo>
                                <a:lnTo>
                                  <a:pt x="3097488" y="2255836"/>
                                </a:lnTo>
                                <a:lnTo>
                                  <a:pt x="3097267" y="2256904"/>
                                </a:lnTo>
                                <a:cubicBezTo>
                                  <a:pt x="3094343" y="2256904"/>
                                  <a:pt x="3091418" y="2259689"/>
                                  <a:pt x="3088494" y="2262473"/>
                                </a:cubicBezTo>
                                <a:close/>
                                <a:moveTo>
                                  <a:pt x="3060715" y="2462963"/>
                                </a:moveTo>
                                <a:cubicBezTo>
                                  <a:pt x="3081184" y="2439294"/>
                                  <a:pt x="3079721" y="2464355"/>
                                  <a:pt x="3097267" y="2447647"/>
                                </a:cubicBezTo>
                                <a:cubicBezTo>
                                  <a:pt x="3104578" y="2421195"/>
                                  <a:pt x="3110427" y="2393349"/>
                                  <a:pt x="3117736" y="2365503"/>
                                </a:cubicBezTo>
                                <a:cubicBezTo>
                                  <a:pt x="3127972" y="2326519"/>
                                  <a:pt x="3129433" y="2301457"/>
                                  <a:pt x="3139669" y="2270827"/>
                                </a:cubicBezTo>
                                <a:cubicBezTo>
                                  <a:pt x="3142593" y="2254120"/>
                                  <a:pt x="3142593" y="2236019"/>
                                  <a:pt x="3144054" y="2219312"/>
                                </a:cubicBezTo>
                                <a:cubicBezTo>
                                  <a:pt x="3148441" y="2198428"/>
                                  <a:pt x="3152827" y="2176151"/>
                                  <a:pt x="3157214" y="2158051"/>
                                </a:cubicBezTo>
                                <a:cubicBezTo>
                                  <a:pt x="3160138" y="2138559"/>
                                  <a:pt x="3163062" y="2124636"/>
                                  <a:pt x="3161600" y="2116282"/>
                                </a:cubicBezTo>
                                <a:cubicBezTo>
                                  <a:pt x="3165987" y="2084260"/>
                                  <a:pt x="3167448" y="2066159"/>
                                  <a:pt x="3165987" y="2042491"/>
                                </a:cubicBezTo>
                                <a:cubicBezTo>
                                  <a:pt x="3165987" y="2029960"/>
                                  <a:pt x="3164524" y="2017430"/>
                                  <a:pt x="3164524" y="2002114"/>
                                </a:cubicBezTo>
                                <a:cubicBezTo>
                                  <a:pt x="3164524" y="1986800"/>
                                  <a:pt x="3165987" y="1967308"/>
                                  <a:pt x="3165987" y="1943638"/>
                                </a:cubicBezTo>
                                <a:cubicBezTo>
                                  <a:pt x="3164524" y="1943638"/>
                                  <a:pt x="3164524" y="1943638"/>
                                  <a:pt x="3163062" y="1942246"/>
                                </a:cubicBezTo>
                                <a:cubicBezTo>
                                  <a:pt x="3163062" y="1949207"/>
                                  <a:pt x="3161600" y="1956169"/>
                                  <a:pt x="3161600" y="1963130"/>
                                </a:cubicBezTo>
                                <a:cubicBezTo>
                                  <a:pt x="3160138" y="1970092"/>
                                  <a:pt x="3160138" y="1977053"/>
                                  <a:pt x="3158675" y="1984015"/>
                                </a:cubicBezTo>
                                <a:cubicBezTo>
                                  <a:pt x="3157214" y="1997938"/>
                                  <a:pt x="3155751" y="2011861"/>
                                  <a:pt x="3157214" y="2022999"/>
                                </a:cubicBezTo>
                                <a:cubicBezTo>
                                  <a:pt x="3157214" y="2038314"/>
                                  <a:pt x="3155751" y="2053630"/>
                                  <a:pt x="3154290" y="2068944"/>
                                </a:cubicBezTo>
                                <a:cubicBezTo>
                                  <a:pt x="3151366" y="2084260"/>
                                  <a:pt x="3149903" y="2100967"/>
                                  <a:pt x="3146978" y="2117675"/>
                                </a:cubicBezTo>
                                <a:cubicBezTo>
                                  <a:pt x="3144054" y="2134382"/>
                                  <a:pt x="3141130" y="2152482"/>
                                  <a:pt x="3138206" y="2169189"/>
                                </a:cubicBezTo>
                                <a:cubicBezTo>
                                  <a:pt x="3135282" y="2185897"/>
                                  <a:pt x="3130896" y="2202604"/>
                                  <a:pt x="3127972" y="2219312"/>
                                </a:cubicBezTo>
                                <a:cubicBezTo>
                                  <a:pt x="3117736" y="2256904"/>
                                  <a:pt x="3122123" y="2269434"/>
                                  <a:pt x="3108964" y="2325126"/>
                                </a:cubicBezTo>
                                <a:lnTo>
                                  <a:pt x="3108964" y="2325127"/>
                                </a:lnTo>
                                <a:lnTo>
                                  <a:pt x="3091418" y="2334872"/>
                                </a:lnTo>
                                <a:cubicBezTo>
                                  <a:pt x="3085570" y="2355758"/>
                                  <a:pt x="3076797" y="2376641"/>
                                  <a:pt x="3069487" y="2396133"/>
                                </a:cubicBezTo>
                                <a:cubicBezTo>
                                  <a:pt x="3059252" y="2428157"/>
                                  <a:pt x="3065100" y="2432333"/>
                                  <a:pt x="3063639" y="2454610"/>
                                </a:cubicBezTo>
                                <a:cubicBezTo>
                                  <a:pt x="3062176" y="2456001"/>
                                  <a:pt x="3060715" y="2461570"/>
                                  <a:pt x="3060715" y="2462963"/>
                                </a:cubicBezTo>
                                <a:close/>
                                <a:moveTo>
                                  <a:pt x="2842208" y="2642606"/>
                                </a:moveTo>
                                <a:lnTo>
                                  <a:pt x="2842860" y="2641177"/>
                                </a:lnTo>
                                <a:lnTo>
                                  <a:pt x="2878350" y="2581699"/>
                                </a:lnTo>
                                <a:lnTo>
                                  <a:pt x="2877951" y="2582700"/>
                                </a:lnTo>
                                <a:close/>
                                <a:moveTo>
                                  <a:pt x="2856020" y="2911281"/>
                                </a:moveTo>
                                <a:cubicBezTo>
                                  <a:pt x="2864792" y="2902927"/>
                                  <a:pt x="2875026" y="2890398"/>
                                  <a:pt x="2886723" y="2873690"/>
                                </a:cubicBezTo>
                                <a:cubicBezTo>
                                  <a:pt x="2896959" y="2856983"/>
                                  <a:pt x="2908656" y="2836097"/>
                                  <a:pt x="2920352" y="2813821"/>
                                </a:cubicBezTo>
                                <a:cubicBezTo>
                                  <a:pt x="2934974" y="2792937"/>
                                  <a:pt x="2945208" y="2773445"/>
                                  <a:pt x="2953980" y="2755345"/>
                                </a:cubicBezTo>
                                <a:cubicBezTo>
                                  <a:pt x="2962753" y="2735852"/>
                                  <a:pt x="2968601" y="2719145"/>
                                  <a:pt x="2972988" y="2701046"/>
                                </a:cubicBezTo>
                                <a:cubicBezTo>
                                  <a:pt x="2962753" y="2720538"/>
                                  <a:pt x="2951056" y="2738637"/>
                                  <a:pt x="2940822" y="2756738"/>
                                </a:cubicBezTo>
                                <a:cubicBezTo>
                                  <a:pt x="2934974" y="2766483"/>
                                  <a:pt x="2930586" y="2774837"/>
                                  <a:pt x="2924738" y="2784583"/>
                                </a:cubicBezTo>
                                <a:cubicBezTo>
                                  <a:pt x="2918890" y="2794329"/>
                                  <a:pt x="2913041" y="2802682"/>
                                  <a:pt x="2907193" y="2812429"/>
                                </a:cubicBezTo>
                                <a:cubicBezTo>
                                  <a:pt x="2902807" y="2819390"/>
                                  <a:pt x="2899883" y="2824959"/>
                                  <a:pt x="2894034" y="2833313"/>
                                </a:cubicBezTo>
                                <a:cubicBezTo>
                                  <a:pt x="2888186" y="2847236"/>
                                  <a:pt x="2880875" y="2859767"/>
                                  <a:pt x="2876489" y="2872297"/>
                                </a:cubicBezTo>
                                <a:close/>
                                <a:moveTo>
                                  <a:pt x="2820301" y="2931373"/>
                                </a:moveTo>
                                <a:lnTo>
                                  <a:pt x="2836270" y="2894876"/>
                                </a:lnTo>
                                <a:lnTo>
                                  <a:pt x="2837011" y="2894574"/>
                                </a:lnTo>
                                <a:close/>
                                <a:moveTo>
                                  <a:pt x="2619686" y="3002684"/>
                                </a:moveTo>
                                <a:lnTo>
                                  <a:pt x="2622081" y="2999306"/>
                                </a:lnTo>
                                <a:lnTo>
                                  <a:pt x="2625007" y="2997603"/>
                                </a:lnTo>
                                <a:cubicBezTo>
                                  <a:pt x="2636703" y="2982287"/>
                                  <a:pt x="2648400" y="2966973"/>
                                  <a:pt x="2660097" y="2951657"/>
                                </a:cubicBezTo>
                                <a:cubicBezTo>
                                  <a:pt x="2674718" y="2932165"/>
                                  <a:pt x="2686415" y="2914066"/>
                                  <a:pt x="2699573" y="2894574"/>
                                </a:cubicBezTo>
                                <a:cubicBezTo>
                                  <a:pt x="2715657" y="2876473"/>
                                  <a:pt x="2730278" y="2856981"/>
                                  <a:pt x="2744899" y="2837489"/>
                                </a:cubicBezTo>
                                <a:cubicBezTo>
                                  <a:pt x="2750748" y="2827744"/>
                                  <a:pt x="2756596" y="2817997"/>
                                  <a:pt x="2763906" y="2806859"/>
                                </a:cubicBezTo>
                                <a:cubicBezTo>
                                  <a:pt x="2769754" y="2795720"/>
                                  <a:pt x="2775603" y="2784582"/>
                                  <a:pt x="2782914" y="2773444"/>
                                </a:cubicBezTo>
                                <a:lnTo>
                                  <a:pt x="2786864" y="2768010"/>
                                </a:lnTo>
                                <a:lnTo>
                                  <a:pt x="2801739" y="2745425"/>
                                </a:lnTo>
                                <a:lnTo>
                                  <a:pt x="2815801" y="2728208"/>
                                </a:lnTo>
                                <a:lnTo>
                                  <a:pt x="2821661" y="2720148"/>
                                </a:lnTo>
                                <a:lnTo>
                                  <a:pt x="2820929" y="2721930"/>
                                </a:lnTo>
                                <a:lnTo>
                                  <a:pt x="2815801" y="2728208"/>
                                </a:lnTo>
                                <a:lnTo>
                                  <a:pt x="2786864" y="2768010"/>
                                </a:lnTo>
                                <a:lnTo>
                                  <a:pt x="2781451" y="2776230"/>
                                </a:lnTo>
                                <a:cubicBezTo>
                                  <a:pt x="2775603" y="2787368"/>
                                  <a:pt x="2768293" y="2798506"/>
                                  <a:pt x="2762445" y="2809645"/>
                                </a:cubicBezTo>
                                <a:cubicBezTo>
                                  <a:pt x="2756596" y="2820783"/>
                                  <a:pt x="2749285" y="2830528"/>
                                  <a:pt x="2743437" y="2840275"/>
                                </a:cubicBezTo>
                                <a:cubicBezTo>
                                  <a:pt x="2728815" y="2859767"/>
                                  <a:pt x="2714194" y="2879259"/>
                                  <a:pt x="2698112" y="2897358"/>
                                </a:cubicBezTo>
                                <a:cubicBezTo>
                                  <a:pt x="2684952" y="2916850"/>
                                  <a:pt x="2671794" y="2934951"/>
                                  <a:pt x="2658634" y="2954443"/>
                                </a:cubicBezTo>
                                <a:cubicBezTo>
                                  <a:pt x="2646937" y="2969757"/>
                                  <a:pt x="2635241" y="2985073"/>
                                  <a:pt x="2623544" y="3000388"/>
                                </a:cubicBezTo>
                                <a:close/>
                                <a:moveTo>
                                  <a:pt x="2408613" y="3239862"/>
                                </a:moveTo>
                                <a:cubicBezTo>
                                  <a:pt x="2423234" y="3225939"/>
                                  <a:pt x="2430545" y="3217585"/>
                                  <a:pt x="2436394" y="3210625"/>
                                </a:cubicBezTo>
                                <a:cubicBezTo>
                                  <a:pt x="2443704" y="3203662"/>
                                  <a:pt x="2448091" y="3196702"/>
                                  <a:pt x="2459787" y="3185563"/>
                                </a:cubicBezTo>
                                <a:lnTo>
                                  <a:pt x="2460755" y="3179255"/>
                                </a:lnTo>
                                <a:lnTo>
                                  <a:pt x="2460885" y="3179211"/>
                                </a:lnTo>
                                <a:cubicBezTo>
                                  <a:pt x="2461890" y="3179994"/>
                                  <a:pt x="2461616" y="3182431"/>
                                  <a:pt x="2459787" y="3186955"/>
                                </a:cubicBezTo>
                                <a:cubicBezTo>
                                  <a:pt x="2448091" y="3198093"/>
                                  <a:pt x="2442242" y="3205055"/>
                                  <a:pt x="2436394" y="3212016"/>
                                </a:cubicBezTo>
                                <a:lnTo>
                                  <a:pt x="2410288" y="3239495"/>
                                </a:lnTo>
                                <a:close/>
                                <a:moveTo>
                                  <a:pt x="2347204" y="3256569"/>
                                </a:moveTo>
                                <a:lnTo>
                                  <a:pt x="2348730" y="3255060"/>
                                </a:lnTo>
                                <a:lnTo>
                                  <a:pt x="2357363" y="3249380"/>
                                </a:lnTo>
                                <a:lnTo>
                                  <a:pt x="2353123" y="3252962"/>
                                </a:lnTo>
                                <a:close/>
                                <a:moveTo>
                                  <a:pt x="2327598" y="3271205"/>
                                </a:moveTo>
                                <a:lnTo>
                                  <a:pt x="2325274" y="3270890"/>
                                </a:lnTo>
                                <a:lnTo>
                                  <a:pt x="2325274" y="3270492"/>
                                </a:lnTo>
                                <a:lnTo>
                                  <a:pt x="2325775" y="3270164"/>
                                </a:lnTo>
                                <a:lnTo>
                                  <a:pt x="2328198" y="3270492"/>
                                </a:lnTo>
                                <a:close/>
                                <a:moveTo>
                                  <a:pt x="2331586" y="3322434"/>
                                </a:moveTo>
                                <a:lnTo>
                                  <a:pt x="2366213" y="3298338"/>
                                </a:lnTo>
                                <a:lnTo>
                                  <a:pt x="2402764" y="3270492"/>
                                </a:lnTo>
                                <a:cubicBezTo>
                                  <a:pt x="2417386" y="3259354"/>
                                  <a:pt x="2433470" y="3249609"/>
                                  <a:pt x="2448091" y="3239862"/>
                                </a:cubicBezTo>
                                <a:cubicBezTo>
                                  <a:pt x="2461249" y="3228724"/>
                                  <a:pt x="2472946" y="3216194"/>
                                  <a:pt x="2490491" y="3198093"/>
                                </a:cubicBezTo>
                                <a:lnTo>
                                  <a:pt x="2489317" y="3193616"/>
                                </a:lnTo>
                                <a:lnTo>
                                  <a:pt x="2529969" y="3150755"/>
                                </a:lnTo>
                                <a:cubicBezTo>
                                  <a:pt x="2537280" y="3145186"/>
                                  <a:pt x="2546053" y="3138225"/>
                                  <a:pt x="2554825" y="3131263"/>
                                </a:cubicBezTo>
                                <a:cubicBezTo>
                                  <a:pt x="2560674" y="3124303"/>
                                  <a:pt x="2565059" y="3118733"/>
                                  <a:pt x="2570908" y="3111771"/>
                                </a:cubicBezTo>
                                <a:cubicBezTo>
                                  <a:pt x="2575295" y="3104810"/>
                                  <a:pt x="2581143" y="3099241"/>
                                  <a:pt x="2585529" y="3092279"/>
                                </a:cubicBezTo>
                                <a:cubicBezTo>
                                  <a:pt x="2600150" y="3075572"/>
                                  <a:pt x="2613310" y="3060257"/>
                                  <a:pt x="2627931" y="3044941"/>
                                </a:cubicBezTo>
                                <a:cubicBezTo>
                                  <a:pt x="2641089" y="3029627"/>
                                  <a:pt x="2654249" y="3012919"/>
                                  <a:pt x="2667407" y="2996212"/>
                                </a:cubicBezTo>
                                <a:cubicBezTo>
                                  <a:pt x="2683491" y="2969757"/>
                                  <a:pt x="2705422" y="2939127"/>
                                  <a:pt x="2727354" y="2909890"/>
                                </a:cubicBezTo>
                                <a:cubicBezTo>
                                  <a:pt x="2749285" y="2880651"/>
                                  <a:pt x="2769754" y="2848629"/>
                                  <a:pt x="2781451" y="2822175"/>
                                </a:cubicBezTo>
                                <a:cubicBezTo>
                                  <a:pt x="2796072" y="2798506"/>
                                  <a:pt x="2813618" y="2781799"/>
                                  <a:pt x="2823853" y="2756738"/>
                                </a:cubicBezTo>
                                <a:cubicBezTo>
                                  <a:pt x="2837011" y="2735852"/>
                                  <a:pt x="2850171" y="2712184"/>
                                  <a:pt x="2863329" y="2689908"/>
                                </a:cubicBezTo>
                                <a:cubicBezTo>
                                  <a:pt x="2869178" y="2681554"/>
                                  <a:pt x="2873565" y="2673200"/>
                                  <a:pt x="2877951" y="2664846"/>
                                </a:cubicBezTo>
                                <a:cubicBezTo>
                                  <a:pt x="2882338" y="2656493"/>
                                  <a:pt x="2886723" y="2649530"/>
                                  <a:pt x="2889647" y="2641177"/>
                                </a:cubicBezTo>
                                <a:cubicBezTo>
                                  <a:pt x="2896959" y="2625862"/>
                                  <a:pt x="2902807" y="2610546"/>
                                  <a:pt x="2908656" y="2596623"/>
                                </a:cubicBezTo>
                                <a:cubicBezTo>
                                  <a:pt x="2918890" y="2567386"/>
                                  <a:pt x="2929125" y="2539540"/>
                                  <a:pt x="2949595" y="2511694"/>
                                </a:cubicBezTo>
                                <a:cubicBezTo>
                                  <a:pt x="2956174" y="2500556"/>
                                  <a:pt x="2958733" y="2491158"/>
                                  <a:pt x="2960378" y="2482107"/>
                                </a:cubicBezTo>
                                <a:lnTo>
                                  <a:pt x="2963717" y="2464785"/>
                                </a:lnTo>
                                <a:lnTo>
                                  <a:pt x="2971525" y="2453216"/>
                                </a:lnTo>
                                <a:cubicBezTo>
                                  <a:pt x="2986147" y="2415625"/>
                                  <a:pt x="2997843" y="2378033"/>
                                  <a:pt x="3011003" y="2339049"/>
                                </a:cubicBezTo>
                                <a:cubicBezTo>
                                  <a:pt x="3005155" y="2329303"/>
                                  <a:pt x="3025624" y="2283357"/>
                                  <a:pt x="3028548" y="2249942"/>
                                </a:cubicBezTo>
                                <a:cubicBezTo>
                                  <a:pt x="3037321" y="2213742"/>
                                  <a:pt x="3044631" y="2178936"/>
                                  <a:pt x="3051942" y="2142736"/>
                                </a:cubicBezTo>
                                <a:cubicBezTo>
                                  <a:pt x="3040245" y="2160835"/>
                                  <a:pt x="3028548" y="2177543"/>
                                  <a:pt x="3016852" y="2195643"/>
                                </a:cubicBezTo>
                                <a:cubicBezTo>
                                  <a:pt x="3013927" y="2212351"/>
                                  <a:pt x="3012464" y="2226274"/>
                                  <a:pt x="3008079" y="2241588"/>
                                </a:cubicBezTo>
                                <a:lnTo>
                                  <a:pt x="2999306" y="2256904"/>
                                </a:lnTo>
                                <a:cubicBezTo>
                                  <a:pt x="2993458" y="2280572"/>
                                  <a:pt x="2990534" y="2301457"/>
                                  <a:pt x="2984685" y="2323734"/>
                                </a:cubicBezTo>
                                <a:cubicBezTo>
                                  <a:pt x="2978837" y="2341833"/>
                                  <a:pt x="2974450" y="2358541"/>
                                  <a:pt x="2968601" y="2376641"/>
                                </a:cubicBezTo>
                                <a:cubicBezTo>
                                  <a:pt x="2962753" y="2393349"/>
                                  <a:pt x="2956904" y="2411448"/>
                                  <a:pt x="2951056" y="2428155"/>
                                </a:cubicBezTo>
                                <a:cubicBezTo>
                                  <a:pt x="2948132" y="2442078"/>
                                  <a:pt x="2945208" y="2454610"/>
                                  <a:pt x="2943746" y="2469924"/>
                                </a:cubicBezTo>
                                <a:lnTo>
                                  <a:pt x="2935529" y="2499270"/>
                                </a:lnTo>
                                <a:lnTo>
                                  <a:pt x="2926201" y="2513086"/>
                                </a:lnTo>
                                <a:cubicBezTo>
                                  <a:pt x="2932049" y="2499163"/>
                                  <a:pt x="2934974" y="2485240"/>
                                  <a:pt x="2937898" y="2471317"/>
                                </a:cubicBezTo>
                                <a:cubicBezTo>
                                  <a:pt x="2942283" y="2457394"/>
                                  <a:pt x="2945208" y="2444864"/>
                                  <a:pt x="2948132" y="2430941"/>
                                </a:cubicBezTo>
                                <a:cubicBezTo>
                                  <a:pt x="2955443" y="2414234"/>
                                  <a:pt x="2959829" y="2397526"/>
                                  <a:pt x="2965677" y="2379426"/>
                                </a:cubicBezTo>
                                <a:cubicBezTo>
                                  <a:pt x="2971525" y="2361327"/>
                                  <a:pt x="2975913" y="2344619"/>
                                  <a:pt x="2981761" y="2326519"/>
                                </a:cubicBezTo>
                                <a:cubicBezTo>
                                  <a:pt x="2987609" y="2302850"/>
                                  <a:pt x="2991995" y="2281965"/>
                                  <a:pt x="2996382" y="2259689"/>
                                </a:cubicBezTo>
                                <a:lnTo>
                                  <a:pt x="3005155" y="2244374"/>
                                </a:lnTo>
                                <a:cubicBezTo>
                                  <a:pt x="3009540" y="2229058"/>
                                  <a:pt x="3011003" y="2215135"/>
                                  <a:pt x="3013927" y="2198428"/>
                                </a:cubicBezTo>
                                <a:cubicBezTo>
                                  <a:pt x="3025624" y="2181720"/>
                                  <a:pt x="3037321" y="2163621"/>
                                  <a:pt x="3049018" y="2145521"/>
                                </a:cubicBezTo>
                                <a:cubicBezTo>
                                  <a:pt x="3051942" y="2137167"/>
                                  <a:pt x="3053404" y="2131598"/>
                                  <a:pt x="3054866" y="2124637"/>
                                </a:cubicBezTo>
                                <a:cubicBezTo>
                                  <a:pt x="3056328" y="2112106"/>
                                  <a:pt x="3056328" y="2102360"/>
                                  <a:pt x="3056328" y="2089829"/>
                                </a:cubicBezTo>
                                <a:lnTo>
                                  <a:pt x="3055697" y="2083210"/>
                                </a:lnTo>
                                <a:lnTo>
                                  <a:pt x="3057547" y="2083113"/>
                                </a:lnTo>
                                <a:lnTo>
                                  <a:pt x="3058567" y="2083058"/>
                                </a:lnTo>
                                <a:lnTo>
                                  <a:pt x="3057789" y="2085653"/>
                                </a:lnTo>
                                <a:cubicBezTo>
                                  <a:pt x="3057789" y="2099576"/>
                                  <a:pt x="3057789" y="2109321"/>
                                  <a:pt x="3056328" y="2120460"/>
                                </a:cubicBezTo>
                                <a:lnTo>
                                  <a:pt x="3060141" y="2121120"/>
                                </a:lnTo>
                                <a:lnTo>
                                  <a:pt x="3054866" y="2139952"/>
                                </a:lnTo>
                                <a:cubicBezTo>
                                  <a:pt x="3047555" y="2176151"/>
                                  <a:pt x="3040245" y="2212351"/>
                                  <a:pt x="3031473" y="2247159"/>
                                </a:cubicBezTo>
                                <a:cubicBezTo>
                                  <a:pt x="3028548" y="2280574"/>
                                  <a:pt x="3008079" y="2325127"/>
                                  <a:pt x="3013927" y="2336265"/>
                                </a:cubicBezTo>
                                <a:cubicBezTo>
                                  <a:pt x="3000768" y="2375250"/>
                                  <a:pt x="2990534" y="2412841"/>
                                  <a:pt x="2974450" y="2450433"/>
                                </a:cubicBezTo>
                                <a:cubicBezTo>
                                  <a:pt x="2968601" y="2468532"/>
                                  <a:pt x="2971525" y="2485240"/>
                                  <a:pt x="2958367" y="2507517"/>
                                </a:cubicBezTo>
                                <a:cubicBezTo>
                                  <a:pt x="2939359" y="2535362"/>
                                  <a:pt x="2929125" y="2563208"/>
                                  <a:pt x="2917428" y="2592447"/>
                                </a:cubicBezTo>
                                <a:cubicBezTo>
                                  <a:pt x="2911580" y="2606370"/>
                                  <a:pt x="2905731" y="2621685"/>
                                  <a:pt x="2898420" y="2637000"/>
                                </a:cubicBezTo>
                                <a:cubicBezTo>
                                  <a:pt x="2894034" y="2643961"/>
                                  <a:pt x="2891110" y="2652315"/>
                                  <a:pt x="2886723" y="2660669"/>
                                </a:cubicBezTo>
                                <a:cubicBezTo>
                                  <a:pt x="2882338" y="2669022"/>
                                  <a:pt x="2877951" y="2677376"/>
                                  <a:pt x="2872102" y="2685730"/>
                                </a:cubicBezTo>
                                <a:cubicBezTo>
                                  <a:pt x="2858944" y="2706615"/>
                                  <a:pt x="2845784" y="2731676"/>
                                  <a:pt x="2832626" y="2752560"/>
                                </a:cubicBezTo>
                                <a:cubicBezTo>
                                  <a:pt x="2822390" y="2777621"/>
                                  <a:pt x="2804845" y="2794329"/>
                                  <a:pt x="2790224" y="2817998"/>
                                </a:cubicBezTo>
                                <a:cubicBezTo>
                                  <a:pt x="2778527" y="2844451"/>
                                  <a:pt x="2758058" y="2875082"/>
                                  <a:pt x="2736127" y="2905712"/>
                                </a:cubicBezTo>
                                <a:cubicBezTo>
                                  <a:pt x="2714194" y="2934951"/>
                                  <a:pt x="2692264" y="2965581"/>
                                  <a:pt x="2676180" y="2992034"/>
                                </a:cubicBezTo>
                                <a:cubicBezTo>
                                  <a:pt x="2663021" y="3008742"/>
                                  <a:pt x="2649862" y="3025449"/>
                                  <a:pt x="2636703" y="3040765"/>
                                </a:cubicBezTo>
                                <a:cubicBezTo>
                                  <a:pt x="2622082" y="3056079"/>
                                  <a:pt x="2608923" y="3072787"/>
                                  <a:pt x="2594301" y="3088103"/>
                                </a:cubicBezTo>
                                <a:cubicBezTo>
                                  <a:pt x="2589916" y="3093672"/>
                                  <a:pt x="2584067" y="3100633"/>
                                  <a:pt x="2579680" y="3107595"/>
                                </a:cubicBezTo>
                                <a:cubicBezTo>
                                  <a:pt x="2573832" y="3114556"/>
                                  <a:pt x="2567984" y="3121518"/>
                                  <a:pt x="2563598" y="3127087"/>
                                </a:cubicBezTo>
                                <a:cubicBezTo>
                                  <a:pt x="2554825" y="3134048"/>
                                  <a:pt x="2546053" y="3141010"/>
                                  <a:pt x="2538741" y="3146579"/>
                                </a:cubicBezTo>
                                <a:cubicBezTo>
                                  <a:pt x="2525583" y="3161894"/>
                                  <a:pt x="2512423" y="3175817"/>
                                  <a:pt x="2497802" y="3189739"/>
                                </a:cubicBezTo>
                                <a:cubicBezTo>
                                  <a:pt x="2499265" y="3192524"/>
                                  <a:pt x="2499265" y="3193917"/>
                                  <a:pt x="2499265" y="3195309"/>
                                </a:cubicBezTo>
                                <a:cubicBezTo>
                                  <a:pt x="2481720" y="3213409"/>
                                  <a:pt x="2468560" y="3225939"/>
                                  <a:pt x="2456863" y="3237077"/>
                                </a:cubicBezTo>
                                <a:cubicBezTo>
                                  <a:pt x="2442242" y="3248215"/>
                                  <a:pt x="2426160" y="3257962"/>
                                  <a:pt x="2411539" y="3267708"/>
                                </a:cubicBezTo>
                                <a:lnTo>
                                  <a:pt x="2374985" y="3295553"/>
                                </a:lnTo>
                                <a:lnTo>
                                  <a:pt x="2336970" y="3322008"/>
                                </a:lnTo>
                                <a:close/>
                                <a:moveTo>
                                  <a:pt x="185665" y="3423245"/>
                                </a:moveTo>
                                <a:lnTo>
                                  <a:pt x="180727" y="3417553"/>
                                </a:lnTo>
                                <a:lnTo>
                                  <a:pt x="180713" y="3417157"/>
                                </a:lnTo>
                                <a:lnTo>
                                  <a:pt x="186208" y="3420860"/>
                                </a:lnTo>
                                <a:close/>
                                <a:moveTo>
                                  <a:pt x="126262" y="3528067"/>
                                </a:moveTo>
                                <a:cubicBezTo>
                                  <a:pt x="130648" y="3526674"/>
                                  <a:pt x="111641" y="3512751"/>
                                  <a:pt x="105793" y="3505790"/>
                                </a:cubicBezTo>
                                <a:cubicBezTo>
                                  <a:pt x="79475" y="3490474"/>
                                  <a:pt x="54618" y="3472375"/>
                                  <a:pt x="6370" y="3452883"/>
                                </a:cubicBezTo>
                                <a:cubicBezTo>
                                  <a:pt x="13679" y="3461237"/>
                                  <a:pt x="25376" y="3470982"/>
                                  <a:pt x="44384" y="3483514"/>
                                </a:cubicBezTo>
                                <a:cubicBezTo>
                                  <a:pt x="54618" y="3490474"/>
                                  <a:pt x="66315" y="3497436"/>
                                  <a:pt x="79475" y="3504397"/>
                                </a:cubicBezTo>
                                <a:cubicBezTo>
                                  <a:pt x="92633" y="3512751"/>
                                  <a:pt x="108717" y="3519713"/>
                                  <a:pt x="126262" y="3528067"/>
                                </a:cubicBezTo>
                                <a:close/>
                                <a:moveTo>
                                  <a:pt x="373360" y="3592112"/>
                                </a:moveTo>
                                <a:cubicBezTo>
                                  <a:pt x="377745" y="3589328"/>
                                  <a:pt x="380669" y="3587935"/>
                                  <a:pt x="383594" y="3586543"/>
                                </a:cubicBezTo>
                                <a:cubicBezTo>
                                  <a:pt x="354351" y="3574012"/>
                                  <a:pt x="330958" y="3561482"/>
                                  <a:pt x="303178" y="3547559"/>
                                </a:cubicBezTo>
                                <a:cubicBezTo>
                                  <a:pt x="294406" y="3548950"/>
                                  <a:pt x="288557" y="3548950"/>
                                  <a:pt x="279785" y="3548950"/>
                                </a:cubicBezTo>
                                <a:cubicBezTo>
                                  <a:pt x="310488" y="3562873"/>
                                  <a:pt x="342654" y="3578190"/>
                                  <a:pt x="373360" y="3592112"/>
                                </a:cubicBezTo>
                                <a:close/>
                                <a:moveTo>
                                  <a:pt x="1552858" y="3599197"/>
                                </a:moveTo>
                                <a:lnTo>
                                  <a:pt x="1687258" y="3566290"/>
                                </a:lnTo>
                                <a:cubicBezTo>
                                  <a:pt x="1753186" y="3546764"/>
                                  <a:pt x="1817550" y="3523859"/>
                                  <a:pt x="1880129" y="3497790"/>
                                </a:cubicBezTo>
                                <a:lnTo>
                                  <a:pt x="1962338" y="3458305"/>
                                </a:lnTo>
                                <a:lnTo>
                                  <a:pt x="1999223" y="3444529"/>
                                </a:lnTo>
                                <a:cubicBezTo>
                                  <a:pt x="2013844" y="3437567"/>
                                  <a:pt x="2027003" y="3430606"/>
                                  <a:pt x="2038700" y="3423644"/>
                                </a:cubicBezTo>
                                <a:lnTo>
                                  <a:pt x="2050314" y="3416048"/>
                                </a:lnTo>
                                <a:lnTo>
                                  <a:pt x="2062283" y="3410299"/>
                                </a:lnTo>
                                <a:lnTo>
                                  <a:pt x="2100892" y="3386419"/>
                                </a:lnTo>
                                <a:lnTo>
                                  <a:pt x="2107419" y="3383269"/>
                                </a:lnTo>
                                <a:cubicBezTo>
                                  <a:pt x="2126427" y="3372130"/>
                                  <a:pt x="2145433" y="3360992"/>
                                  <a:pt x="2164442" y="3349854"/>
                                </a:cubicBezTo>
                                <a:cubicBezTo>
                                  <a:pt x="2183448" y="3338715"/>
                                  <a:pt x="2202456" y="3326184"/>
                                  <a:pt x="2221463" y="3313654"/>
                                </a:cubicBezTo>
                                <a:lnTo>
                                  <a:pt x="2227979" y="3307816"/>
                                </a:lnTo>
                                <a:lnTo>
                                  <a:pt x="2232382" y="3305093"/>
                                </a:lnTo>
                                <a:lnTo>
                                  <a:pt x="2262873" y="3281423"/>
                                </a:lnTo>
                                <a:lnTo>
                                  <a:pt x="2274099" y="3274670"/>
                                </a:lnTo>
                                <a:cubicBezTo>
                                  <a:pt x="2298956" y="3257962"/>
                                  <a:pt x="2322349" y="3241255"/>
                                  <a:pt x="2345743" y="3223154"/>
                                </a:cubicBezTo>
                                <a:lnTo>
                                  <a:pt x="2365241" y="3201955"/>
                                </a:lnTo>
                                <a:lnTo>
                                  <a:pt x="2389086" y="3183445"/>
                                </a:lnTo>
                                <a:lnTo>
                                  <a:pt x="2391445" y="3181171"/>
                                </a:lnTo>
                                <a:lnTo>
                                  <a:pt x="2396916" y="3177210"/>
                                </a:lnTo>
                                <a:cubicBezTo>
                                  <a:pt x="2415924" y="3161894"/>
                                  <a:pt x="2434931" y="3146579"/>
                                  <a:pt x="2453939" y="3131263"/>
                                </a:cubicBezTo>
                                <a:cubicBezTo>
                                  <a:pt x="2515348" y="3072787"/>
                                  <a:pt x="2584066" y="3001781"/>
                                  <a:pt x="2626468" y="2946089"/>
                                </a:cubicBezTo>
                                <a:cubicBezTo>
                                  <a:pt x="2633778" y="2930773"/>
                                  <a:pt x="2644013" y="2914066"/>
                                  <a:pt x="2655710" y="2898751"/>
                                </a:cubicBezTo>
                                <a:cubicBezTo>
                                  <a:pt x="2667407" y="2883435"/>
                                  <a:pt x="2680565" y="2869512"/>
                                  <a:pt x="2690801" y="2856983"/>
                                </a:cubicBezTo>
                                <a:cubicBezTo>
                                  <a:pt x="2696649" y="2840275"/>
                                  <a:pt x="2708346" y="2820783"/>
                                  <a:pt x="2721504" y="2802682"/>
                                </a:cubicBezTo>
                                <a:cubicBezTo>
                                  <a:pt x="2734664" y="2784583"/>
                                  <a:pt x="2746361" y="2766483"/>
                                  <a:pt x="2752209" y="2752560"/>
                                </a:cubicBezTo>
                                <a:lnTo>
                                  <a:pt x="2752294" y="2752396"/>
                                </a:lnTo>
                                <a:lnTo>
                                  <a:pt x="2765430" y="2732618"/>
                                </a:lnTo>
                                <a:cubicBezTo>
                                  <a:pt x="2798539" y="2676218"/>
                                  <a:pt x="2828524" y="2617931"/>
                                  <a:pt x="2855159" y="2557965"/>
                                </a:cubicBezTo>
                                <a:lnTo>
                                  <a:pt x="2897814" y="2446988"/>
                                </a:lnTo>
                                <a:lnTo>
                                  <a:pt x="2892206" y="2467139"/>
                                </a:lnTo>
                                <a:cubicBezTo>
                                  <a:pt x="2885992" y="2484892"/>
                                  <a:pt x="2877220" y="2506125"/>
                                  <a:pt x="2875026" y="2518655"/>
                                </a:cubicBezTo>
                                <a:cubicBezTo>
                                  <a:pt x="2853094" y="2564600"/>
                                  <a:pt x="2834087" y="2604977"/>
                                  <a:pt x="2816542" y="2645353"/>
                                </a:cubicBezTo>
                                <a:cubicBezTo>
                                  <a:pt x="2797534" y="2685730"/>
                                  <a:pt x="2779988" y="2724714"/>
                                  <a:pt x="2756595" y="2763698"/>
                                </a:cubicBezTo>
                                <a:cubicBezTo>
                                  <a:pt x="2749285" y="2777621"/>
                                  <a:pt x="2739049" y="2795720"/>
                                  <a:pt x="2725891" y="2813821"/>
                                </a:cubicBezTo>
                                <a:lnTo>
                                  <a:pt x="2720975" y="2822517"/>
                                </a:lnTo>
                                <a:lnTo>
                                  <a:pt x="2705422" y="2843058"/>
                                </a:lnTo>
                                <a:cubicBezTo>
                                  <a:pt x="2701036" y="2848627"/>
                                  <a:pt x="2698112" y="2854196"/>
                                  <a:pt x="2693725" y="2859766"/>
                                </a:cubicBezTo>
                                <a:cubicBezTo>
                                  <a:pt x="2682028" y="2879258"/>
                                  <a:pt x="2667407" y="2898750"/>
                                  <a:pt x="2655710" y="2915457"/>
                                </a:cubicBezTo>
                                <a:lnTo>
                                  <a:pt x="2654597" y="2918790"/>
                                </a:lnTo>
                                <a:lnTo>
                                  <a:pt x="2630853" y="2957226"/>
                                </a:lnTo>
                                <a:cubicBezTo>
                                  <a:pt x="2588453" y="3012918"/>
                                  <a:pt x="2519733" y="3083925"/>
                                  <a:pt x="2458325" y="3142402"/>
                                </a:cubicBezTo>
                                <a:cubicBezTo>
                                  <a:pt x="2439318" y="3157716"/>
                                  <a:pt x="2420310" y="3173032"/>
                                  <a:pt x="2401303" y="3188346"/>
                                </a:cubicBezTo>
                                <a:cubicBezTo>
                                  <a:pt x="2386682" y="3198093"/>
                                  <a:pt x="2358901" y="3214801"/>
                                  <a:pt x="2350129" y="3234293"/>
                                </a:cubicBezTo>
                                <a:cubicBezTo>
                                  <a:pt x="2326735" y="3252392"/>
                                  <a:pt x="2301880" y="3269099"/>
                                  <a:pt x="2278486" y="3285807"/>
                                </a:cubicBezTo>
                                <a:cubicBezTo>
                                  <a:pt x="2271175" y="3288591"/>
                                  <a:pt x="2260941" y="3295553"/>
                                  <a:pt x="2250705" y="3302514"/>
                                </a:cubicBezTo>
                                <a:cubicBezTo>
                                  <a:pt x="2240471" y="3309476"/>
                                  <a:pt x="2230236" y="3316437"/>
                                  <a:pt x="2225850" y="3324791"/>
                                </a:cubicBezTo>
                                <a:cubicBezTo>
                                  <a:pt x="2206842" y="3337322"/>
                                  <a:pt x="2187835" y="3349852"/>
                                  <a:pt x="2168827" y="3360990"/>
                                </a:cubicBezTo>
                                <a:lnTo>
                                  <a:pt x="2152330" y="3370658"/>
                                </a:lnTo>
                                <a:lnTo>
                                  <a:pt x="2107419" y="3391622"/>
                                </a:lnTo>
                                <a:cubicBezTo>
                                  <a:pt x="2094260" y="3398583"/>
                                  <a:pt x="2079639" y="3406937"/>
                                  <a:pt x="2067942" y="3413899"/>
                                </a:cubicBezTo>
                                <a:lnTo>
                                  <a:pt x="2050001" y="3430206"/>
                                </a:lnTo>
                                <a:lnTo>
                                  <a:pt x="2043086" y="3434783"/>
                                </a:lnTo>
                                <a:lnTo>
                                  <a:pt x="2016766" y="3448707"/>
                                </a:lnTo>
                                <a:lnTo>
                                  <a:pt x="1997761" y="3454275"/>
                                </a:lnTo>
                                <a:lnTo>
                                  <a:pt x="1976816" y="3465672"/>
                                </a:lnTo>
                                <a:lnTo>
                                  <a:pt x="1929041" y="3483512"/>
                                </a:lnTo>
                                <a:cubicBezTo>
                                  <a:pt x="1904186" y="3491866"/>
                                  <a:pt x="1879330" y="3500220"/>
                                  <a:pt x="1854475" y="3508573"/>
                                </a:cubicBezTo>
                                <a:cubicBezTo>
                                  <a:pt x="1839853" y="3516927"/>
                                  <a:pt x="1806224" y="3525281"/>
                                  <a:pt x="1788679" y="3540597"/>
                                </a:cubicBezTo>
                                <a:cubicBezTo>
                                  <a:pt x="1776982" y="3544773"/>
                                  <a:pt x="1762361" y="3548950"/>
                                  <a:pt x="1747740" y="3553127"/>
                                </a:cubicBezTo>
                                <a:cubicBezTo>
                                  <a:pt x="1730195" y="3555911"/>
                                  <a:pt x="1698028" y="3562873"/>
                                  <a:pt x="1681946" y="3575403"/>
                                </a:cubicBezTo>
                                <a:cubicBezTo>
                                  <a:pt x="1674634" y="3576797"/>
                                  <a:pt x="1668786" y="3578188"/>
                                  <a:pt x="1661476" y="3579581"/>
                                </a:cubicBezTo>
                                <a:close/>
                                <a:moveTo>
                                  <a:pt x="1433387" y="3625526"/>
                                </a:moveTo>
                                <a:lnTo>
                                  <a:pt x="1407350" y="3624819"/>
                                </a:lnTo>
                                <a:lnTo>
                                  <a:pt x="1483226" y="3613791"/>
                                </a:lnTo>
                                <a:lnTo>
                                  <a:pt x="1470854" y="3618913"/>
                                </a:lnTo>
                                <a:cubicBezTo>
                                  <a:pt x="1461533" y="3622045"/>
                                  <a:pt x="1449471" y="3624830"/>
                                  <a:pt x="1433387" y="3625526"/>
                                </a:cubicBezTo>
                                <a:close/>
                                <a:moveTo>
                                  <a:pt x="1218457" y="3650587"/>
                                </a:moveTo>
                                <a:lnTo>
                                  <a:pt x="1167588" y="3644639"/>
                                </a:lnTo>
                                <a:lnTo>
                                  <a:pt x="1322081" y="3637211"/>
                                </a:lnTo>
                                <a:lnTo>
                                  <a:pt x="1344421" y="3633964"/>
                                </a:lnTo>
                                <a:lnTo>
                                  <a:pt x="1337184" y="3635295"/>
                                </a:lnTo>
                                <a:cubicBezTo>
                                  <a:pt x="1330949" y="3636404"/>
                                  <a:pt x="1325557" y="3637361"/>
                                  <a:pt x="1322267" y="3638057"/>
                                </a:cubicBezTo>
                                <a:cubicBezTo>
                                  <a:pt x="1291562" y="3640842"/>
                                  <a:pt x="1262320" y="3643627"/>
                                  <a:pt x="1231616" y="3647802"/>
                                </a:cubicBezTo>
                                <a:cubicBezTo>
                                  <a:pt x="1225768" y="3649195"/>
                                  <a:pt x="1221381" y="3649195"/>
                                  <a:pt x="1218457" y="3650587"/>
                                </a:cubicBezTo>
                                <a:close/>
                                <a:moveTo>
                                  <a:pt x="1522224" y="3670920"/>
                                </a:moveTo>
                                <a:lnTo>
                                  <a:pt x="1760201" y="3610571"/>
                                </a:lnTo>
                                <a:lnTo>
                                  <a:pt x="1642652" y="3645367"/>
                                </a:lnTo>
                                <a:close/>
                                <a:moveTo>
                                  <a:pt x="1625925" y="3685752"/>
                                </a:moveTo>
                                <a:lnTo>
                                  <a:pt x="1629677" y="3684743"/>
                                </a:lnTo>
                                <a:lnTo>
                                  <a:pt x="1627849" y="3685395"/>
                                </a:lnTo>
                                <a:close/>
                                <a:moveTo>
                                  <a:pt x="1306185" y="3706280"/>
                                </a:moveTo>
                                <a:lnTo>
                                  <a:pt x="1304746" y="3705579"/>
                                </a:lnTo>
                                <a:lnTo>
                                  <a:pt x="1360282" y="3692357"/>
                                </a:lnTo>
                                <a:cubicBezTo>
                                  <a:pt x="1361743" y="3690964"/>
                                  <a:pt x="1361743" y="3689573"/>
                                  <a:pt x="1363206" y="3688180"/>
                                </a:cubicBezTo>
                                <a:cubicBezTo>
                                  <a:pt x="1374903" y="3682611"/>
                                  <a:pt x="1402682" y="3674257"/>
                                  <a:pt x="1478712" y="3670081"/>
                                </a:cubicBezTo>
                                <a:cubicBezTo>
                                  <a:pt x="1510878" y="3664511"/>
                                  <a:pt x="1537196" y="3657549"/>
                                  <a:pt x="1560590" y="3650588"/>
                                </a:cubicBezTo>
                                <a:cubicBezTo>
                                  <a:pt x="1583984" y="3643627"/>
                                  <a:pt x="1605916" y="3639450"/>
                                  <a:pt x="1626386" y="3632488"/>
                                </a:cubicBezTo>
                                <a:cubicBezTo>
                                  <a:pt x="1645392" y="3625527"/>
                                  <a:pt x="1665862" y="3619958"/>
                                  <a:pt x="1686331" y="3614389"/>
                                </a:cubicBezTo>
                                <a:cubicBezTo>
                                  <a:pt x="1706801" y="3608820"/>
                                  <a:pt x="1728733" y="3601858"/>
                                  <a:pt x="1752127" y="3594897"/>
                                </a:cubicBezTo>
                                <a:cubicBezTo>
                                  <a:pt x="1768209" y="3592112"/>
                                  <a:pt x="1785755" y="3590719"/>
                                  <a:pt x="1803300" y="3586543"/>
                                </a:cubicBezTo>
                                <a:cubicBezTo>
                                  <a:pt x="1810611" y="3583758"/>
                                  <a:pt x="1816460" y="3582366"/>
                                  <a:pt x="1823770" y="3579581"/>
                                </a:cubicBezTo>
                                <a:cubicBezTo>
                                  <a:pt x="1828157" y="3575405"/>
                                  <a:pt x="1834005" y="3569836"/>
                                  <a:pt x="1836929" y="3567051"/>
                                </a:cubicBezTo>
                                <a:cubicBezTo>
                                  <a:pt x="1853012" y="3561482"/>
                                  <a:pt x="1869096" y="3557304"/>
                                  <a:pt x="1885178" y="3550343"/>
                                </a:cubicBezTo>
                                <a:cubicBezTo>
                                  <a:pt x="1901262" y="3544774"/>
                                  <a:pt x="1917344" y="3537812"/>
                                  <a:pt x="1931966" y="3532243"/>
                                </a:cubicBezTo>
                                <a:cubicBezTo>
                                  <a:pt x="1933428" y="3526674"/>
                                  <a:pt x="1948050" y="3521105"/>
                                  <a:pt x="1964132" y="3514144"/>
                                </a:cubicBezTo>
                                <a:cubicBezTo>
                                  <a:pt x="1980216" y="3507182"/>
                                  <a:pt x="1997761" y="3500221"/>
                                  <a:pt x="2006534" y="3493259"/>
                                </a:cubicBezTo>
                                <a:cubicBezTo>
                                  <a:pt x="2018231" y="3487690"/>
                                  <a:pt x="2029928" y="3483514"/>
                                  <a:pt x="2041624" y="3479336"/>
                                </a:cubicBezTo>
                                <a:cubicBezTo>
                                  <a:pt x="2053321" y="3475160"/>
                                  <a:pt x="2063555" y="3469591"/>
                                  <a:pt x="2075252" y="3465413"/>
                                </a:cubicBezTo>
                                <a:cubicBezTo>
                                  <a:pt x="2097185" y="3452883"/>
                                  <a:pt x="2117654" y="3441745"/>
                                  <a:pt x="2136661" y="3430606"/>
                                </a:cubicBezTo>
                                <a:cubicBezTo>
                                  <a:pt x="2160054" y="3420860"/>
                                  <a:pt x="2192221" y="3405545"/>
                                  <a:pt x="2222926" y="3386053"/>
                                </a:cubicBezTo>
                                <a:cubicBezTo>
                                  <a:pt x="2253629" y="3366561"/>
                                  <a:pt x="2285796" y="3345676"/>
                                  <a:pt x="2310652" y="3326184"/>
                                </a:cubicBezTo>
                                <a:lnTo>
                                  <a:pt x="2315962" y="3325763"/>
                                </a:lnTo>
                                <a:lnTo>
                                  <a:pt x="2231699" y="3383269"/>
                                </a:lnTo>
                                <a:cubicBezTo>
                                  <a:pt x="2199532" y="3402761"/>
                                  <a:pt x="2168829" y="3419468"/>
                                  <a:pt x="2145435" y="3427822"/>
                                </a:cubicBezTo>
                                <a:cubicBezTo>
                                  <a:pt x="2126427" y="3438960"/>
                                  <a:pt x="2104496" y="3450099"/>
                                  <a:pt x="2084026" y="3462628"/>
                                </a:cubicBezTo>
                                <a:lnTo>
                                  <a:pt x="2071536" y="3470768"/>
                                </a:lnTo>
                                <a:lnTo>
                                  <a:pt x="2047473" y="3480729"/>
                                </a:lnTo>
                                <a:cubicBezTo>
                                  <a:pt x="2035776" y="3486298"/>
                                  <a:pt x="2024079" y="3490474"/>
                                  <a:pt x="2012382" y="3494652"/>
                                </a:cubicBezTo>
                                <a:cubicBezTo>
                                  <a:pt x="2003610" y="3501613"/>
                                  <a:pt x="1986064" y="3508575"/>
                                  <a:pt x="1969982" y="3515536"/>
                                </a:cubicBezTo>
                                <a:cubicBezTo>
                                  <a:pt x="1953898" y="3522498"/>
                                  <a:pt x="1939277" y="3528067"/>
                                  <a:pt x="1937816" y="3533636"/>
                                </a:cubicBezTo>
                                <a:cubicBezTo>
                                  <a:pt x="1923194" y="3539205"/>
                                  <a:pt x="1907110" y="3544774"/>
                                  <a:pt x="1891028" y="3551735"/>
                                </a:cubicBezTo>
                                <a:cubicBezTo>
                                  <a:pt x="1874944" y="3557304"/>
                                  <a:pt x="1858862" y="3562873"/>
                                  <a:pt x="1842778" y="3568443"/>
                                </a:cubicBezTo>
                                <a:lnTo>
                                  <a:pt x="1833907" y="3577830"/>
                                </a:lnTo>
                                <a:lnTo>
                                  <a:pt x="1832544" y="3578190"/>
                                </a:lnTo>
                                <a:cubicBezTo>
                                  <a:pt x="1825232" y="3580974"/>
                                  <a:pt x="1819384" y="3582366"/>
                                  <a:pt x="1812074" y="3585150"/>
                                </a:cubicBezTo>
                                <a:cubicBezTo>
                                  <a:pt x="1801839" y="3590719"/>
                                  <a:pt x="1787218" y="3599073"/>
                                  <a:pt x="1775521" y="3606035"/>
                                </a:cubicBezTo>
                                <a:lnTo>
                                  <a:pt x="1774508" y="3606336"/>
                                </a:lnTo>
                                <a:lnTo>
                                  <a:pt x="1809150" y="3586543"/>
                                </a:lnTo>
                                <a:cubicBezTo>
                                  <a:pt x="1793066" y="3590719"/>
                                  <a:pt x="1775521" y="3592112"/>
                                  <a:pt x="1757975" y="3594897"/>
                                </a:cubicBezTo>
                                <a:cubicBezTo>
                                  <a:pt x="1733120" y="3601858"/>
                                  <a:pt x="1712651" y="3608820"/>
                                  <a:pt x="1692181" y="3614389"/>
                                </a:cubicBezTo>
                                <a:cubicBezTo>
                                  <a:pt x="1671712" y="3621350"/>
                                  <a:pt x="1652704" y="3626919"/>
                                  <a:pt x="1632234" y="3632488"/>
                                </a:cubicBezTo>
                                <a:cubicBezTo>
                                  <a:pt x="1611765" y="3639450"/>
                                  <a:pt x="1589834" y="3643627"/>
                                  <a:pt x="1566440" y="3650588"/>
                                </a:cubicBezTo>
                                <a:cubicBezTo>
                                  <a:pt x="1541583" y="3657549"/>
                                  <a:pt x="1515265" y="3664511"/>
                                  <a:pt x="1484562" y="3670081"/>
                                </a:cubicBezTo>
                                <a:cubicBezTo>
                                  <a:pt x="1409994" y="3674257"/>
                                  <a:pt x="1380751" y="3681219"/>
                                  <a:pt x="1369055" y="3688180"/>
                                </a:cubicBezTo>
                                <a:lnTo>
                                  <a:pt x="1367859" y="3691597"/>
                                </a:lnTo>
                                <a:close/>
                                <a:moveTo>
                                  <a:pt x="583902" y="3721595"/>
                                </a:moveTo>
                                <a:cubicBezTo>
                                  <a:pt x="586826" y="3718810"/>
                                  <a:pt x="589750" y="3716025"/>
                                  <a:pt x="592674" y="3714632"/>
                                </a:cubicBezTo>
                                <a:cubicBezTo>
                                  <a:pt x="580977" y="3709063"/>
                                  <a:pt x="567819" y="3703494"/>
                                  <a:pt x="553198" y="3697925"/>
                                </a:cubicBezTo>
                                <a:cubicBezTo>
                                  <a:pt x="537114" y="3693749"/>
                                  <a:pt x="522493" y="3689571"/>
                                  <a:pt x="507872" y="3684002"/>
                                </a:cubicBezTo>
                                <a:cubicBezTo>
                                  <a:pt x="493251" y="3678433"/>
                                  <a:pt x="478630" y="3674257"/>
                                  <a:pt x="462547" y="3668688"/>
                                </a:cubicBezTo>
                                <a:cubicBezTo>
                                  <a:pt x="442078" y="3663118"/>
                                  <a:pt x="421608" y="3657549"/>
                                  <a:pt x="402600" y="3650587"/>
                                </a:cubicBezTo>
                                <a:cubicBezTo>
                                  <a:pt x="361661" y="3632488"/>
                                  <a:pt x="311949" y="3608818"/>
                                  <a:pt x="234458" y="3582366"/>
                                </a:cubicBezTo>
                                <a:cubicBezTo>
                                  <a:pt x="240307" y="3587935"/>
                                  <a:pt x="247617" y="3593504"/>
                                  <a:pt x="257852" y="3600465"/>
                                </a:cubicBezTo>
                                <a:cubicBezTo>
                                  <a:pt x="268086" y="3606034"/>
                                  <a:pt x="279783" y="3612996"/>
                                  <a:pt x="294404" y="3618565"/>
                                </a:cubicBezTo>
                                <a:cubicBezTo>
                                  <a:pt x="309025" y="3625526"/>
                                  <a:pt x="325109" y="3631095"/>
                                  <a:pt x="341192" y="3638057"/>
                                </a:cubicBezTo>
                                <a:cubicBezTo>
                                  <a:pt x="358737" y="3643627"/>
                                  <a:pt x="376282" y="3650587"/>
                                  <a:pt x="395290" y="3656156"/>
                                </a:cubicBezTo>
                                <a:cubicBezTo>
                                  <a:pt x="408449" y="3661725"/>
                                  <a:pt x="423070" y="3667295"/>
                                  <a:pt x="436229" y="3672864"/>
                                </a:cubicBezTo>
                                <a:lnTo>
                                  <a:pt x="477168" y="3688180"/>
                                </a:lnTo>
                                <a:cubicBezTo>
                                  <a:pt x="504948" y="3697925"/>
                                  <a:pt x="532729" y="3709063"/>
                                  <a:pt x="560508" y="3717417"/>
                                </a:cubicBezTo>
                                <a:cubicBezTo>
                                  <a:pt x="567819" y="3718810"/>
                                  <a:pt x="576592" y="3720202"/>
                                  <a:pt x="583902" y="3721595"/>
                                </a:cubicBezTo>
                                <a:close/>
                                <a:moveTo>
                                  <a:pt x="1316419" y="3724379"/>
                                </a:moveTo>
                                <a:cubicBezTo>
                                  <a:pt x="1360282" y="3720202"/>
                                  <a:pt x="1386600" y="3716025"/>
                                  <a:pt x="1408532" y="3713241"/>
                                </a:cubicBezTo>
                                <a:cubicBezTo>
                                  <a:pt x="1430463" y="3710456"/>
                                  <a:pt x="1446547" y="3704887"/>
                                  <a:pt x="1469941" y="3699318"/>
                                </a:cubicBezTo>
                                <a:cubicBezTo>
                                  <a:pt x="1429002" y="3703494"/>
                                  <a:pt x="1399760" y="3704887"/>
                                  <a:pt x="1376366" y="3707672"/>
                                </a:cubicBezTo>
                                <a:cubicBezTo>
                                  <a:pt x="1351509" y="3710456"/>
                                  <a:pt x="1332503" y="3713241"/>
                                  <a:pt x="1312033" y="3713241"/>
                                </a:cubicBezTo>
                                <a:cubicBezTo>
                                  <a:pt x="1313494" y="3717417"/>
                                  <a:pt x="1316419" y="3720202"/>
                                  <a:pt x="1316419" y="3724379"/>
                                </a:cubicBezTo>
                                <a:close/>
                                <a:moveTo>
                                  <a:pt x="1157048" y="3795387"/>
                                </a:moveTo>
                                <a:cubicBezTo>
                                  <a:pt x="1170208" y="3795387"/>
                                  <a:pt x="1178981" y="3795387"/>
                                  <a:pt x="1192139" y="3795387"/>
                                </a:cubicBezTo>
                                <a:cubicBezTo>
                                  <a:pt x="1199450" y="3792602"/>
                                  <a:pt x="1206760" y="3789818"/>
                                  <a:pt x="1211147" y="3787033"/>
                                </a:cubicBezTo>
                                <a:cubicBezTo>
                                  <a:pt x="1214071" y="3782856"/>
                                  <a:pt x="1215532" y="3781464"/>
                                  <a:pt x="1216995" y="3780071"/>
                                </a:cubicBezTo>
                                <a:cubicBezTo>
                                  <a:pt x="1219919" y="3775895"/>
                                  <a:pt x="1224305" y="3770326"/>
                                  <a:pt x="1227229" y="3766148"/>
                                </a:cubicBezTo>
                                <a:lnTo>
                                  <a:pt x="1194515" y="3766148"/>
                                </a:lnTo>
                                <a:lnTo>
                                  <a:pt x="1190677" y="3756401"/>
                                </a:lnTo>
                                <a:cubicBezTo>
                                  <a:pt x="1187753" y="3755010"/>
                                  <a:pt x="1182635" y="3754662"/>
                                  <a:pt x="1176422" y="3754662"/>
                                </a:cubicBezTo>
                                <a:cubicBezTo>
                                  <a:pt x="1170208" y="3754662"/>
                                  <a:pt x="1162898" y="3755010"/>
                                  <a:pt x="1155587" y="3755010"/>
                                </a:cubicBezTo>
                                <a:cubicBezTo>
                                  <a:pt x="1149008" y="3757099"/>
                                  <a:pt x="1141331" y="3759187"/>
                                  <a:pt x="1135117" y="3761275"/>
                                </a:cubicBezTo>
                                <a:lnTo>
                                  <a:pt x="1126019" y="3766148"/>
                                </a:lnTo>
                                <a:lnTo>
                                  <a:pt x="1121958" y="3766148"/>
                                </a:lnTo>
                                <a:cubicBezTo>
                                  <a:pt x="1085406" y="3768933"/>
                                  <a:pt x="1054701" y="3767541"/>
                                  <a:pt x="1028383" y="3767541"/>
                                </a:cubicBezTo>
                                <a:cubicBezTo>
                                  <a:pt x="1002065" y="3766148"/>
                                  <a:pt x="980134" y="3764756"/>
                                  <a:pt x="959664" y="3764756"/>
                                </a:cubicBezTo>
                                <a:cubicBezTo>
                                  <a:pt x="949429" y="3764756"/>
                                  <a:pt x="937732" y="3763363"/>
                                  <a:pt x="926035" y="3761972"/>
                                </a:cubicBezTo>
                                <a:cubicBezTo>
                                  <a:pt x="914338" y="3759187"/>
                                  <a:pt x="902641" y="3757794"/>
                                  <a:pt x="892407" y="3756403"/>
                                </a:cubicBezTo>
                                <a:cubicBezTo>
                                  <a:pt x="869014" y="3752225"/>
                                  <a:pt x="844157" y="3748049"/>
                                  <a:pt x="822226" y="3745264"/>
                                </a:cubicBezTo>
                                <a:lnTo>
                                  <a:pt x="821317" y="3746131"/>
                                </a:lnTo>
                                <a:lnTo>
                                  <a:pt x="760817" y="3732733"/>
                                </a:lnTo>
                                <a:cubicBezTo>
                                  <a:pt x="750582" y="3729949"/>
                                  <a:pt x="740348" y="3728557"/>
                                  <a:pt x="730112" y="3725772"/>
                                </a:cubicBezTo>
                                <a:cubicBezTo>
                                  <a:pt x="719878" y="3722988"/>
                                  <a:pt x="709643" y="3720203"/>
                                  <a:pt x="699409" y="3717419"/>
                                </a:cubicBezTo>
                                <a:lnTo>
                                  <a:pt x="691368" y="3725076"/>
                                </a:lnTo>
                                <a:lnTo>
                                  <a:pt x="689173" y="3724379"/>
                                </a:lnTo>
                                <a:cubicBezTo>
                                  <a:pt x="677477" y="3721595"/>
                                  <a:pt x="664318" y="3718810"/>
                                  <a:pt x="654083" y="3717419"/>
                                </a:cubicBezTo>
                                <a:cubicBezTo>
                                  <a:pt x="627765" y="3706280"/>
                                  <a:pt x="602910" y="3693749"/>
                                  <a:pt x="576592" y="3681218"/>
                                </a:cubicBezTo>
                                <a:cubicBezTo>
                                  <a:pt x="567819" y="3681218"/>
                                  <a:pt x="557584" y="3681218"/>
                                  <a:pt x="548811" y="3679826"/>
                                </a:cubicBezTo>
                                <a:cubicBezTo>
                                  <a:pt x="518107" y="3671472"/>
                                  <a:pt x="497273" y="3665903"/>
                                  <a:pt x="483748" y="3663814"/>
                                </a:cubicBezTo>
                                <a:cubicBezTo>
                                  <a:pt x="470224" y="3661727"/>
                                  <a:pt x="464010" y="3663118"/>
                                  <a:pt x="462547" y="3668688"/>
                                </a:cubicBezTo>
                                <a:cubicBezTo>
                                  <a:pt x="478630" y="3674257"/>
                                  <a:pt x="493251" y="3678435"/>
                                  <a:pt x="509335" y="3684003"/>
                                </a:cubicBezTo>
                                <a:cubicBezTo>
                                  <a:pt x="523956" y="3689573"/>
                                  <a:pt x="538577" y="3693749"/>
                                  <a:pt x="554659" y="3697926"/>
                                </a:cubicBezTo>
                                <a:cubicBezTo>
                                  <a:pt x="569281" y="3703496"/>
                                  <a:pt x="582440" y="3709063"/>
                                  <a:pt x="594137" y="3714634"/>
                                </a:cubicBezTo>
                                <a:lnTo>
                                  <a:pt x="638880" y="3727949"/>
                                </a:lnTo>
                                <a:lnTo>
                                  <a:pt x="638000" y="3728557"/>
                                </a:lnTo>
                                <a:cubicBezTo>
                                  <a:pt x="655546" y="3738302"/>
                                  <a:pt x="683325" y="3745264"/>
                                  <a:pt x="714030" y="3752225"/>
                                </a:cubicBezTo>
                                <a:cubicBezTo>
                                  <a:pt x="744734" y="3757794"/>
                                  <a:pt x="779824" y="3760579"/>
                                  <a:pt x="811991" y="3766148"/>
                                </a:cubicBezTo>
                                <a:cubicBezTo>
                                  <a:pt x="833923" y="3770326"/>
                                  <a:pt x="854392" y="3773110"/>
                                  <a:pt x="876323" y="3775895"/>
                                </a:cubicBezTo>
                                <a:cubicBezTo>
                                  <a:pt x="898256" y="3778680"/>
                                  <a:pt x="920187" y="3782856"/>
                                  <a:pt x="940656" y="3784248"/>
                                </a:cubicBezTo>
                                <a:cubicBezTo>
                                  <a:pt x="965513" y="3787033"/>
                                  <a:pt x="990368" y="3788425"/>
                                  <a:pt x="1013761" y="3789818"/>
                                </a:cubicBezTo>
                                <a:cubicBezTo>
                                  <a:pt x="1045928" y="3791209"/>
                                  <a:pt x="1078094" y="3791209"/>
                                  <a:pt x="1111724" y="3792602"/>
                                </a:cubicBezTo>
                                <a:cubicBezTo>
                                  <a:pt x="1126345" y="3793994"/>
                                  <a:pt x="1142427" y="3793994"/>
                                  <a:pt x="1157048" y="3795387"/>
                                </a:cubicBezTo>
                                <a:close/>
                                <a:moveTo>
                                  <a:pt x="1294162" y="3808382"/>
                                </a:moveTo>
                                <a:lnTo>
                                  <a:pt x="1293025" y="3807917"/>
                                </a:lnTo>
                                <a:lnTo>
                                  <a:pt x="1312018" y="3798179"/>
                                </a:lnTo>
                                <a:close/>
                                <a:moveTo>
                                  <a:pt x="1263052" y="3818881"/>
                                </a:moveTo>
                                <a:lnTo>
                                  <a:pt x="1296364" y="3813258"/>
                                </a:lnTo>
                                <a:lnTo>
                                  <a:pt x="1300335" y="3814877"/>
                                </a:lnTo>
                                <a:cubicBezTo>
                                  <a:pt x="1313494" y="3814877"/>
                                  <a:pt x="1325191" y="3813486"/>
                                  <a:pt x="1336888" y="3813486"/>
                                </a:cubicBezTo>
                                <a:cubicBezTo>
                                  <a:pt x="1348585" y="3813486"/>
                                  <a:pt x="1360282" y="3812093"/>
                                  <a:pt x="1373440" y="3810701"/>
                                </a:cubicBezTo>
                                <a:cubicBezTo>
                                  <a:pt x="1388061" y="3806524"/>
                                  <a:pt x="1402682" y="3802348"/>
                                  <a:pt x="1414379" y="3798170"/>
                                </a:cubicBezTo>
                                <a:cubicBezTo>
                                  <a:pt x="1423152" y="3798170"/>
                                  <a:pt x="1430463" y="3798170"/>
                                  <a:pt x="1437773" y="3798170"/>
                                </a:cubicBezTo>
                                <a:cubicBezTo>
                                  <a:pt x="1453857" y="3800955"/>
                                  <a:pt x="1452394" y="3803739"/>
                                  <a:pt x="1465554" y="3805132"/>
                                </a:cubicBezTo>
                                <a:cubicBezTo>
                                  <a:pt x="1506493" y="3798170"/>
                                  <a:pt x="1548893" y="3791209"/>
                                  <a:pt x="1586908" y="3782856"/>
                                </a:cubicBezTo>
                                <a:lnTo>
                                  <a:pt x="1588391" y="3779798"/>
                                </a:lnTo>
                                <a:lnTo>
                                  <a:pt x="1633880" y="3771369"/>
                                </a:lnTo>
                                <a:cubicBezTo>
                                  <a:pt x="1647222" y="3769629"/>
                                  <a:pt x="1656360" y="3769629"/>
                                  <a:pt x="1655628" y="3773109"/>
                                </a:cubicBezTo>
                                <a:cubicBezTo>
                                  <a:pt x="1670249" y="3768933"/>
                                  <a:pt x="1686333" y="3766148"/>
                                  <a:pt x="1708264" y="3760579"/>
                                </a:cubicBezTo>
                                <a:cubicBezTo>
                                  <a:pt x="1718499" y="3757794"/>
                                  <a:pt x="1730196" y="3755010"/>
                                  <a:pt x="1743354" y="3750832"/>
                                </a:cubicBezTo>
                                <a:lnTo>
                                  <a:pt x="1785669" y="3734715"/>
                                </a:lnTo>
                                <a:lnTo>
                                  <a:pt x="1788679" y="3735518"/>
                                </a:lnTo>
                                <a:cubicBezTo>
                                  <a:pt x="1809148" y="3725771"/>
                                  <a:pt x="1829618" y="3717417"/>
                                  <a:pt x="1850087" y="3707672"/>
                                </a:cubicBezTo>
                                <a:cubicBezTo>
                                  <a:pt x="1851550" y="3700710"/>
                                  <a:pt x="1854475" y="3693749"/>
                                  <a:pt x="1855936" y="3688180"/>
                                </a:cubicBezTo>
                                <a:cubicBezTo>
                                  <a:pt x="1847163" y="3690964"/>
                                  <a:pt x="1839853" y="3693749"/>
                                  <a:pt x="1832542" y="3696533"/>
                                </a:cubicBezTo>
                                <a:cubicBezTo>
                                  <a:pt x="1825232" y="3699318"/>
                                  <a:pt x="1817921" y="3700710"/>
                                  <a:pt x="1810611" y="3703494"/>
                                </a:cubicBezTo>
                                <a:cubicBezTo>
                                  <a:pt x="1795990" y="3709063"/>
                                  <a:pt x="1781369" y="3713241"/>
                                  <a:pt x="1765285" y="3717417"/>
                                </a:cubicBezTo>
                                <a:cubicBezTo>
                                  <a:pt x="1760900" y="3716025"/>
                                  <a:pt x="1757975" y="3713241"/>
                                  <a:pt x="1756513" y="3710456"/>
                                </a:cubicBezTo>
                                <a:cubicBezTo>
                                  <a:pt x="1750664" y="3710456"/>
                                  <a:pt x="1743354" y="3713241"/>
                                  <a:pt x="1734582" y="3714632"/>
                                </a:cubicBezTo>
                                <a:cubicBezTo>
                                  <a:pt x="1725809" y="3716025"/>
                                  <a:pt x="1717036" y="3717417"/>
                                  <a:pt x="1708264" y="3720202"/>
                                </a:cubicBezTo>
                                <a:lnTo>
                                  <a:pt x="1656768" y="3732131"/>
                                </a:lnTo>
                                <a:lnTo>
                                  <a:pt x="1658552" y="3731342"/>
                                </a:lnTo>
                                <a:cubicBezTo>
                                  <a:pt x="1676097" y="3728557"/>
                                  <a:pt x="1695104" y="3722988"/>
                                  <a:pt x="1712649" y="3718810"/>
                                </a:cubicBezTo>
                                <a:cubicBezTo>
                                  <a:pt x="1721422" y="3717419"/>
                                  <a:pt x="1730195" y="3714634"/>
                                  <a:pt x="1738967" y="3713241"/>
                                </a:cubicBezTo>
                                <a:lnTo>
                                  <a:pt x="1760692" y="3709104"/>
                                </a:lnTo>
                                <a:lnTo>
                                  <a:pt x="1766748" y="3716025"/>
                                </a:lnTo>
                                <a:cubicBezTo>
                                  <a:pt x="1781369" y="3710456"/>
                                  <a:pt x="1797453" y="3706280"/>
                                  <a:pt x="1812074" y="3702103"/>
                                </a:cubicBezTo>
                                <a:cubicBezTo>
                                  <a:pt x="1819384" y="3699318"/>
                                  <a:pt x="1826695" y="3697926"/>
                                  <a:pt x="1834005" y="3695142"/>
                                </a:cubicBezTo>
                                <a:cubicBezTo>
                                  <a:pt x="1842778" y="3692357"/>
                                  <a:pt x="1850089" y="3689573"/>
                                  <a:pt x="1857399" y="3686788"/>
                                </a:cubicBezTo>
                                <a:cubicBezTo>
                                  <a:pt x="1855937" y="3693749"/>
                                  <a:pt x="1853013" y="3700711"/>
                                  <a:pt x="1851550" y="3706280"/>
                                </a:cubicBezTo>
                                <a:cubicBezTo>
                                  <a:pt x="1860323" y="3703496"/>
                                  <a:pt x="1895414" y="3699318"/>
                                  <a:pt x="1921732" y="3677041"/>
                                </a:cubicBezTo>
                                <a:cubicBezTo>
                                  <a:pt x="1915883" y="3674257"/>
                                  <a:pt x="1911498" y="3672865"/>
                                  <a:pt x="1902725" y="3671472"/>
                                </a:cubicBezTo>
                                <a:lnTo>
                                  <a:pt x="1936535" y="3650422"/>
                                </a:lnTo>
                                <a:lnTo>
                                  <a:pt x="1942201" y="3649195"/>
                                </a:lnTo>
                                <a:cubicBezTo>
                                  <a:pt x="1980216" y="3633881"/>
                                  <a:pt x="2016768" y="3619958"/>
                                  <a:pt x="2053321" y="3603251"/>
                                </a:cubicBezTo>
                                <a:lnTo>
                                  <a:pt x="2057349" y="3601074"/>
                                </a:lnTo>
                                <a:lnTo>
                                  <a:pt x="2081102" y="3597681"/>
                                </a:lnTo>
                                <a:cubicBezTo>
                                  <a:pt x="2091336" y="3592112"/>
                                  <a:pt x="2103033" y="3587935"/>
                                  <a:pt x="2114730" y="3582367"/>
                                </a:cubicBezTo>
                                <a:cubicBezTo>
                                  <a:pt x="2126427" y="3576797"/>
                                  <a:pt x="2136662" y="3571227"/>
                                  <a:pt x="2148359" y="3565658"/>
                                </a:cubicBezTo>
                                <a:cubicBezTo>
                                  <a:pt x="2170290" y="3554520"/>
                                  <a:pt x="2190760" y="3541990"/>
                                  <a:pt x="2200995" y="3528067"/>
                                </a:cubicBezTo>
                                <a:cubicBezTo>
                                  <a:pt x="2202456" y="3523889"/>
                                  <a:pt x="2196608" y="3526674"/>
                                  <a:pt x="2187835" y="3529459"/>
                                </a:cubicBezTo>
                                <a:lnTo>
                                  <a:pt x="2169475" y="3535902"/>
                                </a:lnTo>
                                <a:lnTo>
                                  <a:pt x="2171748" y="3534257"/>
                                </a:lnTo>
                                <a:lnTo>
                                  <a:pt x="2186374" y="3528067"/>
                                </a:lnTo>
                                <a:cubicBezTo>
                                  <a:pt x="2195147" y="3525282"/>
                                  <a:pt x="2202456" y="3522498"/>
                                  <a:pt x="2199532" y="3526674"/>
                                </a:cubicBezTo>
                                <a:cubicBezTo>
                                  <a:pt x="2214153" y="3519713"/>
                                  <a:pt x="2225850" y="3512751"/>
                                  <a:pt x="2240471" y="3501613"/>
                                </a:cubicBezTo>
                                <a:cubicBezTo>
                                  <a:pt x="2248513" y="3496741"/>
                                  <a:pt x="2257286" y="3490824"/>
                                  <a:pt x="2267521" y="3483340"/>
                                </a:cubicBezTo>
                                <a:lnTo>
                                  <a:pt x="2295247" y="3461922"/>
                                </a:lnTo>
                                <a:lnTo>
                                  <a:pt x="2306265" y="3457059"/>
                                </a:lnTo>
                                <a:cubicBezTo>
                                  <a:pt x="2316501" y="3451490"/>
                                  <a:pt x="2325274" y="3445921"/>
                                  <a:pt x="2335508" y="3438960"/>
                                </a:cubicBezTo>
                                <a:lnTo>
                                  <a:pt x="2336289" y="3438057"/>
                                </a:lnTo>
                                <a:lnTo>
                                  <a:pt x="2363471" y="3427125"/>
                                </a:lnTo>
                                <a:cubicBezTo>
                                  <a:pt x="2373889" y="3423296"/>
                                  <a:pt x="2385951" y="3417379"/>
                                  <a:pt x="2402764" y="3402759"/>
                                </a:cubicBezTo>
                                <a:cubicBezTo>
                                  <a:pt x="2423234" y="3388836"/>
                                  <a:pt x="2439318" y="3376307"/>
                                  <a:pt x="2451015" y="3356814"/>
                                </a:cubicBezTo>
                                <a:cubicBezTo>
                                  <a:pt x="2432007" y="3370737"/>
                                  <a:pt x="2411537" y="3384660"/>
                                  <a:pt x="2392530" y="3398583"/>
                                </a:cubicBezTo>
                                <a:lnTo>
                                  <a:pt x="2337673" y="3436455"/>
                                </a:lnTo>
                                <a:lnTo>
                                  <a:pt x="2337870" y="3436228"/>
                                </a:lnTo>
                                <a:lnTo>
                                  <a:pt x="2392530" y="3397190"/>
                                </a:lnTo>
                                <a:cubicBezTo>
                                  <a:pt x="2413000" y="3383267"/>
                                  <a:pt x="2433470" y="3370737"/>
                                  <a:pt x="2451015" y="3355421"/>
                                </a:cubicBezTo>
                                <a:lnTo>
                                  <a:pt x="2475414" y="3325735"/>
                                </a:lnTo>
                                <a:lnTo>
                                  <a:pt x="2478794" y="3323399"/>
                                </a:lnTo>
                                <a:cubicBezTo>
                                  <a:pt x="2505112" y="3303907"/>
                                  <a:pt x="2528506" y="3281630"/>
                                  <a:pt x="2551900" y="3259354"/>
                                </a:cubicBezTo>
                                <a:cubicBezTo>
                                  <a:pt x="2576756" y="3238470"/>
                                  <a:pt x="2598687" y="3214801"/>
                                  <a:pt x="2620619" y="3192524"/>
                                </a:cubicBezTo>
                                <a:lnTo>
                                  <a:pt x="2621200" y="3188566"/>
                                </a:lnTo>
                                <a:lnTo>
                                  <a:pt x="2636702" y="3177210"/>
                                </a:lnTo>
                                <a:lnTo>
                                  <a:pt x="2638042" y="3175248"/>
                                </a:lnTo>
                                <a:lnTo>
                                  <a:pt x="2662837" y="3157891"/>
                                </a:lnTo>
                                <a:cubicBezTo>
                                  <a:pt x="2672159" y="3150060"/>
                                  <a:pt x="2682028" y="3140313"/>
                                  <a:pt x="2693725" y="3127086"/>
                                </a:cubicBezTo>
                                <a:cubicBezTo>
                                  <a:pt x="2706883" y="3107594"/>
                                  <a:pt x="2749285" y="3070002"/>
                                  <a:pt x="2753671" y="3040764"/>
                                </a:cubicBezTo>
                                <a:cubicBezTo>
                                  <a:pt x="2744898" y="3033803"/>
                                  <a:pt x="2696649" y="3099240"/>
                                  <a:pt x="2674717" y="3122909"/>
                                </a:cubicBezTo>
                                <a:lnTo>
                                  <a:pt x="2659173" y="3144292"/>
                                </a:lnTo>
                                <a:lnTo>
                                  <a:pt x="2674717" y="3121518"/>
                                </a:lnTo>
                                <a:cubicBezTo>
                                  <a:pt x="2696649" y="3096457"/>
                                  <a:pt x="2744898" y="3031018"/>
                                  <a:pt x="2753671" y="3039372"/>
                                </a:cubicBezTo>
                                <a:lnTo>
                                  <a:pt x="2790103" y="2992190"/>
                                </a:lnTo>
                                <a:lnTo>
                                  <a:pt x="2788763" y="2994819"/>
                                </a:lnTo>
                                <a:cubicBezTo>
                                  <a:pt x="2798997" y="2982287"/>
                                  <a:pt x="2810694" y="2968364"/>
                                  <a:pt x="2820929" y="2955834"/>
                                </a:cubicBezTo>
                                <a:cubicBezTo>
                                  <a:pt x="2832626" y="2943303"/>
                                  <a:pt x="2842860" y="2927989"/>
                                  <a:pt x="2853095" y="2914066"/>
                                </a:cubicBezTo>
                                <a:lnTo>
                                  <a:pt x="2873565" y="2875082"/>
                                </a:lnTo>
                                <a:cubicBezTo>
                                  <a:pt x="2880875" y="2861159"/>
                                  <a:pt x="2886723" y="2848627"/>
                                  <a:pt x="2892572" y="2834704"/>
                                </a:cubicBezTo>
                                <a:cubicBezTo>
                                  <a:pt x="2898420" y="2826351"/>
                                  <a:pt x="2901344" y="2819390"/>
                                  <a:pt x="2905731" y="2813821"/>
                                </a:cubicBezTo>
                                <a:cubicBezTo>
                                  <a:pt x="2911580" y="2804074"/>
                                  <a:pt x="2917428" y="2795720"/>
                                  <a:pt x="2923277" y="2785975"/>
                                </a:cubicBezTo>
                                <a:cubicBezTo>
                                  <a:pt x="2929125" y="2776228"/>
                                  <a:pt x="2933511" y="2767874"/>
                                  <a:pt x="2939359" y="2758129"/>
                                </a:cubicBezTo>
                                <a:cubicBezTo>
                                  <a:pt x="2949595" y="2740029"/>
                                  <a:pt x="2961291" y="2721930"/>
                                  <a:pt x="2971525" y="2702437"/>
                                </a:cubicBezTo>
                                <a:cubicBezTo>
                                  <a:pt x="2978837" y="2689906"/>
                                  <a:pt x="2990534" y="2670414"/>
                                  <a:pt x="2989071" y="2655100"/>
                                </a:cubicBezTo>
                                <a:cubicBezTo>
                                  <a:pt x="2980298" y="2660669"/>
                                  <a:pt x="2971525" y="2664845"/>
                                  <a:pt x="2964216" y="2667629"/>
                                </a:cubicBezTo>
                                <a:cubicBezTo>
                                  <a:pt x="2961291" y="2671807"/>
                                  <a:pt x="2959829" y="2675983"/>
                                  <a:pt x="2958367" y="2678768"/>
                                </a:cubicBezTo>
                                <a:lnTo>
                                  <a:pt x="2957598" y="2677449"/>
                                </a:lnTo>
                                <a:lnTo>
                                  <a:pt x="2962753" y="2667631"/>
                                </a:lnTo>
                                <a:cubicBezTo>
                                  <a:pt x="2970063" y="2664846"/>
                                  <a:pt x="2978835" y="2660669"/>
                                  <a:pt x="2987608" y="2655100"/>
                                </a:cubicBezTo>
                                <a:cubicBezTo>
                                  <a:pt x="3003692" y="2625862"/>
                                  <a:pt x="3022698" y="2588270"/>
                                  <a:pt x="3034395" y="2528402"/>
                                </a:cubicBezTo>
                                <a:cubicBezTo>
                                  <a:pt x="3031471" y="2531186"/>
                                  <a:pt x="3030010" y="2531186"/>
                                  <a:pt x="3027086" y="2533971"/>
                                </a:cubicBezTo>
                                <a:cubicBezTo>
                                  <a:pt x="3016850" y="2556248"/>
                                  <a:pt x="3006616" y="2579916"/>
                                  <a:pt x="2994919" y="2602192"/>
                                </a:cubicBezTo>
                                <a:cubicBezTo>
                                  <a:pt x="3005153" y="2579916"/>
                                  <a:pt x="3015389" y="2556248"/>
                                  <a:pt x="3025623" y="2533971"/>
                                </a:cubicBezTo>
                                <a:cubicBezTo>
                                  <a:pt x="3028547" y="2532578"/>
                                  <a:pt x="3030010" y="2531186"/>
                                  <a:pt x="3032934" y="2528402"/>
                                </a:cubicBezTo>
                                <a:cubicBezTo>
                                  <a:pt x="3040244" y="2508910"/>
                                  <a:pt x="3049016" y="2486633"/>
                                  <a:pt x="3057789" y="2464356"/>
                                </a:cubicBezTo>
                                <a:cubicBezTo>
                                  <a:pt x="3057789" y="2462963"/>
                                  <a:pt x="3059252" y="2458787"/>
                                  <a:pt x="3060713" y="2456003"/>
                                </a:cubicBezTo>
                                <a:cubicBezTo>
                                  <a:pt x="3063638" y="2433726"/>
                                  <a:pt x="3056328" y="2429548"/>
                                  <a:pt x="3066562" y="2397526"/>
                                </a:cubicBezTo>
                                <a:cubicBezTo>
                                  <a:pt x="3073873" y="2378034"/>
                                  <a:pt x="3082646" y="2355758"/>
                                  <a:pt x="3088494" y="2336265"/>
                                </a:cubicBezTo>
                                <a:cubicBezTo>
                                  <a:pt x="3094343" y="2332088"/>
                                  <a:pt x="3100191" y="2329303"/>
                                  <a:pt x="3106039" y="2326519"/>
                                </a:cubicBezTo>
                                <a:cubicBezTo>
                                  <a:pt x="3117736" y="2270827"/>
                                  <a:pt x="3114812" y="2258297"/>
                                  <a:pt x="3125046" y="2220705"/>
                                </a:cubicBezTo>
                                <a:cubicBezTo>
                                  <a:pt x="3127970" y="2203997"/>
                                  <a:pt x="3132357" y="2187290"/>
                                  <a:pt x="3135282" y="2170582"/>
                                </a:cubicBezTo>
                                <a:cubicBezTo>
                                  <a:pt x="3139667" y="2152483"/>
                                  <a:pt x="3141130" y="2135775"/>
                                  <a:pt x="3144054" y="2119068"/>
                                </a:cubicBezTo>
                                <a:cubicBezTo>
                                  <a:pt x="3146978" y="2102360"/>
                                  <a:pt x="3148440" y="2085653"/>
                                  <a:pt x="3151364" y="2070337"/>
                                </a:cubicBezTo>
                                <a:cubicBezTo>
                                  <a:pt x="3152827" y="2053630"/>
                                  <a:pt x="3152827" y="2038315"/>
                                  <a:pt x="3154288" y="2024392"/>
                                </a:cubicBezTo>
                                <a:cubicBezTo>
                                  <a:pt x="3152827" y="2011861"/>
                                  <a:pt x="3154288" y="1999331"/>
                                  <a:pt x="3155751" y="1985408"/>
                                </a:cubicBezTo>
                                <a:cubicBezTo>
                                  <a:pt x="3157212" y="1978446"/>
                                  <a:pt x="3157212" y="1971485"/>
                                  <a:pt x="3158675" y="1964523"/>
                                </a:cubicBezTo>
                                <a:cubicBezTo>
                                  <a:pt x="3160137" y="1957562"/>
                                  <a:pt x="3160137" y="1950600"/>
                                  <a:pt x="3160137" y="1943639"/>
                                </a:cubicBezTo>
                                <a:cubicBezTo>
                                  <a:pt x="3155751" y="1940855"/>
                                  <a:pt x="3152827" y="1938070"/>
                                  <a:pt x="3148440" y="1935286"/>
                                </a:cubicBezTo>
                                <a:cubicBezTo>
                                  <a:pt x="3146978" y="1945031"/>
                                  <a:pt x="3144054" y="1954778"/>
                                  <a:pt x="3141130" y="1964523"/>
                                </a:cubicBezTo>
                                <a:cubicBezTo>
                                  <a:pt x="3138206" y="1974270"/>
                                  <a:pt x="3135282" y="1984015"/>
                                  <a:pt x="3132357" y="1992369"/>
                                </a:cubicBezTo>
                                <a:cubicBezTo>
                                  <a:pt x="3130895" y="2007685"/>
                                  <a:pt x="3129433" y="2022999"/>
                                  <a:pt x="3127970" y="2038315"/>
                                </a:cubicBezTo>
                                <a:lnTo>
                                  <a:pt x="3126509" y="2061983"/>
                                </a:lnTo>
                                <a:lnTo>
                                  <a:pt x="3123709" y="2084644"/>
                                </a:lnTo>
                                <a:lnTo>
                                  <a:pt x="3117736" y="2088436"/>
                                </a:lnTo>
                                <a:lnTo>
                                  <a:pt x="3117351" y="2086827"/>
                                </a:lnTo>
                                <a:lnTo>
                                  <a:pt x="3123585" y="2082868"/>
                                </a:lnTo>
                                <a:cubicBezTo>
                                  <a:pt x="3125046" y="2074515"/>
                                  <a:pt x="3125046" y="2067553"/>
                                  <a:pt x="3126509" y="2059199"/>
                                </a:cubicBezTo>
                                <a:lnTo>
                                  <a:pt x="3127970" y="2035531"/>
                                </a:lnTo>
                                <a:cubicBezTo>
                                  <a:pt x="3129433" y="2020215"/>
                                  <a:pt x="3130895" y="2004900"/>
                                  <a:pt x="3132357" y="1989584"/>
                                </a:cubicBezTo>
                                <a:cubicBezTo>
                                  <a:pt x="3135282" y="1981230"/>
                                  <a:pt x="3138206" y="1971485"/>
                                  <a:pt x="3141130" y="1961738"/>
                                </a:cubicBezTo>
                                <a:cubicBezTo>
                                  <a:pt x="3144054" y="1951993"/>
                                  <a:pt x="3145516" y="1942246"/>
                                  <a:pt x="3148440" y="1932501"/>
                                </a:cubicBezTo>
                                <a:cubicBezTo>
                                  <a:pt x="3146978" y="1910224"/>
                                  <a:pt x="3146978" y="1892124"/>
                                  <a:pt x="3145516" y="1871240"/>
                                </a:cubicBezTo>
                                <a:cubicBezTo>
                                  <a:pt x="3136743" y="1874025"/>
                                  <a:pt x="3129433" y="1880985"/>
                                  <a:pt x="3120661" y="1886555"/>
                                </a:cubicBezTo>
                                <a:cubicBezTo>
                                  <a:pt x="3116273" y="1885163"/>
                                  <a:pt x="3110425" y="1885163"/>
                                  <a:pt x="3104577" y="1886555"/>
                                </a:cubicBezTo>
                                <a:cubicBezTo>
                                  <a:pt x="3100191" y="1883770"/>
                                  <a:pt x="3097267" y="1882378"/>
                                  <a:pt x="3092880" y="1924147"/>
                                </a:cubicBezTo>
                                <a:lnTo>
                                  <a:pt x="3093070" y="1930298"/>
                                </a:lnTo>
                                <a:lnTo>
                                  <a:pt x="3081184" y="1961738"/>
                                </a:lnTo>
                                <a:lnTo>
                                  <a:pt x="3081184" y="1972497"/>
                                </a:lnTo>
                                <a:lnTo>
                                  <a:pt x="3069486" y="1971484"/>
                                </a:lnTo>
                                <a:cubicBezTo>
                                  <a:pt x="3060713" y="1957561"/>
                                  <a:pt x="3050479" y="1943638"/>
                                  <a:pt x="3041707" y="1926930"/>
                                </a:cubicBezTo>
                                <a:cubicBezTo>
                                  <a:pt x="3038782" y="1908831"/>
                                  <a:pt x="3035858" y="1904654"/>
                                  <a:pt x="3034395" y="1889339"/>
                                </a:cubicBezTo>
                                <a:cubicBezTo>
                                  <a:pt x="3028547" y="1885162"/>
                                  <a:pt x="3024161" y="1882377"/>
                                  <a:pt x="3018313" y="1878201"/>
                                </a:cubicBezTo>
                                <a:lnTo>
                                  <a:pt x="3001613" y="1875929"/>
                                </a:lnTo>
                                <a:lnTo>
                                  <a:pt x="3002231" y="1864278"/>
                                </a:lnTo>
                                <a:cubicBezTo>
                                  <a:pt x="3002230" y="1249125"/>
                                  <a:pt x="2674927" y="706767"/>
                                  <a:pt x="2177104" y="386505"/>
                                </a:cubicBezTo>
                                <a:lnTo>
                                  <a:pt x="2155435" y="373969"/>
                                </a:lnTo>
                                <a:lnTo>
                                  <a:pt x="2154207" y="373134"/>
                                </a:lnTo>
                                <a:cubicBezTo>
                                  <a:pt x="2139586" y="363388"/>
                                  <a:pt x="2124965" y="353642"/>
                                  <a:pt x="2111805" y="345289"/>
                                </a:cubicBezTo>
                                <a:cubicBezTo>
                                  <a:pt x="2084026" y="327188"/>
                                  <a:pt x="2056245" y="311874"/>
                                  <a:pt x="2029927" y="295166"/>
                                </a:cubicBezTo>
                                <a:cubicBezTo>
                                  <a:pt x="2018230" y="285419"/>
                                  <a:pt x="1991913" y="272889"/>
                                  <a:pt x="1965595" y="260358"/>
                                </a:cubicBezTo>
                                <a:cubicBezTo>
                                  <a:pt x="1959746" y="256182"/>
                                  <a:pt x="1952436" y="253397"/>
                                  <a:pt x="1946588" y="250613"/>
                                </a:cubicBezTo>
                                <a:cubicBezTo>
                                  <a:pt x="1940739" y="247828"/>
                                  <a:pt x="1934891" y="245044"/>
                                  <a:pt x="1929043" y="242259"/>
                                </a:cubicBezTo>
                                <a:cubicBezTo>
                                  <a:pt x="1917346" y="236690"/>
                                  <a:pt x="1908573" y="232512"/>
                                  <a:pt x="1902725" y="228336"/>
                                </a:cubicBezTo>
                                <a:cubicBezTo>
                                  <a:pt x="1891028" y="222767"/>
                                  <a:pt x="1879331" y="218589"/>
                                  <a:pt x="1867634" y="213020"/>
                                </a:cubicBezTo>
                                <a:cubicBezTo>
                                  <a:pt x="1855937" y="207451"/>
                                  <a:pt x="1844240" y="203275"/>
                                  <a:pt x="1832543" y="199097"/>
                                </a:cubicBezTo>
                                <a:cubicBezTo>
                                  <a:pt x="1819384" y="194921"/>
                                  <a:pt x="1804763" y="189352"/>
                                  <a:pt x="1791604" y="183783"/>
                                </a:cubicBezTo>
                                <a:lnTo>
                                  <a:pt x="1789836" y="183340"/>
                                </a:lnTo>
                                <a:lnTo>
                                  <a:pt x="1783447" y="174122"/>
                                </a:lnTo>
                                <a:cubicBezTo>
                                  <a:pt x="1773350" y="167683"/>
                                  <a:pt x="1754022" y="161592"/>
                                  <a:pt x="1737711" y="157938"/>
                                </a:cubicBezTo>
                                <a:lnTo>
                                  <a:pt x="1718838" y="154839"/>
                                </a:lnTo>
                                <a:lnTo>
                                  <a:pt x="1718499" y="154544"/>
                                </a:lnTo>
                                <a:lnTo>
                                  <a:pt x="1692181" y="146190"/>
                                </a:lnTo>
                                <a:lnTo>
                                  <a:pt x="1665863" y="139229"/>
                                </a:lnTo>
                                <a:lnTo>
                                  <a:pt x="1611764" y="123913"/>
                                </a:lnTo>
                                <a:cubicBezTo>
                                  <a:pt x="1594219" y="119737"/>
                                  <a:pt x="1575212" y="115560"/>
                                  <a:pt x="1557667" y="111384"/>
                                </a:cubicBezTo>
                                <a:cubicBezTo>
                                  <a:pt x="1538659" y="108599"/>
                                  <a:pt x="1521114" y="103030"/>
                                  <a:pt x="1502107" y="100245"/>
                                </a:cubicBezTo>
                                <a:cubicBezTo>
                                  <a:pt x="1484562" y="97461"/>
                                  <a:pt x="1465553" y="93283"/>
                                  <a:pt x="1448008" y="89107"/>
                                </a:cubicBezTo>
                                <a:cubicBezTo>
                                  <a:pt x="1439236" y="87714"/>
                                  <a:pt x="1430463" y="87714"/>
                                  <a:pt x="1415842" y="84929"/>
                                </a:cubicBezTo>
                                <a:cubicBezTo>
                                  <a:pt x="1401221" y="82145"/>
                                  <a:pt x="1380751" y="79360"/>
                                  <a:pt x="1348585" y="72399"/>
                                </a:cubicBezTo>
                                <a:cubicBezTo>
                                  <a:pt x="1336888" y="71006"/>
                                  <a:pt x="1325191" y="69615"/>
                                  <a:pt x="1313494" y="68222"/>
                                </a:cubicBezTo>
                                <a:cubicBezTo>
                                  <a:pt x="1302530" y="70311"/>
                                  <a:pt x="1287908" y="69963"/>
                                  <a:pt x="1272190" y="68919"/>
                                </a:cubicBezTo>
                                <a:lnTo>
                                  <a:pt x="1271531" y="68871"/>
                                </a:lnTo>
                                <a:lnTo>
                                  <a:pt x="1310570" y="68222"/>
                                </a:lnTo>
                                <a:cubicBezTo>
                                  <a:pt x="1284252" y="62653"/>
                                  <a:pt x="1253547" y="57083"/>
                                  <a:pt x="1222843" y="51514"/>
                                </a:cubicBezTo>
                                <a:cubicBezTo>
                                  <a:pt x="1238926" y="44552"/>
                                  <a:pt x="1200911" y="41768"/>
                                  <a:pt x="1214071" y="37591"/>
                                </a:cubicBezTo>
                                <a:lnTo>
                                  <a:pt x="1239173" y="25639"/>
                                </a:lnTo>
                                <a:lnTo>
                                  <a:pt x="1241852" y="26453"/>
                                </a:lnTo>
                                <a:cubicBezTo>
                                  <a:pt x="1259397" y="26453"/>
                                  <a:pt x="1276942" y="26453"/>
                                  <a:pt x="1298873" y="26453"/>
                                </a:cubicBezTo>
                                <a:cubicBezTo>
                                  <a:pt x="1309109" y="26453"/>
                                  <a:pt x="1322267" y="26453"/>
                                  <a:pt x="1335427" y="26453"/>
                                </a:cubicBezTo>
                                <a:lnTo>
                                  <a:pt x="1380751" y="26453"/>
                                </a:lnTo>
                                <a:cubicBezTo>
                                  <a:pt x="1395372" y="27846"/>
                                  <a:pt x="1408530" y="30631"/>
                                  <a:pt x="1421690" y="32022"/>
                                </a:cubicBezTo>
                                <a:cubicBezTo>
                                  <a:pt x="1434848" y="34807"/>
                                  <a:pt x="1448008" y="37591"/>
                                  <a:pt x="1461166" y="40376"/>
                                </a:cubicBezTo>
                                <a:cubicBezTo>
                                  <a:pt x="1474326" y="43161"/>
                                  <a:pt x="1487484" y="45945"/>
                                  <a:pt x="1500644" y="48730"/>
                                </a:cubicBezTo>
                                <a:cubicBezTo>
                                  <a:pt x="1507954" y="50123"/>
                                  <a:pt x="1513802" y="51514"/>
                                  <a:pt x="1521114" y="52907"/>
                                </a:cubicBezTo>
                                <a:cubicBezTo>
                                  <a:pt x="1528423" y="55692"/>
                                  <a:pt x="1534272" y="57083"/>
                                  <a:pt x="1541583" y="58476"/>
                                </a:cubicBezTo>
                                <a:cubicBezTo>
                                  <a:pt x="1562053" y="59868"/>
                                  <a:pt x="1581059" y="61261"/>
                                  <a:pt x="1601529" y="62653"/>
                                </a:cubicBezTo>
                                <a:cubicBezTo>
                                  <a:pt x="1602992" y="59868"/>
                                  <a:pt x="1604453" y="57083"/>
                                  <a:pt x="1602992" y="52907"/>
                                </a:cubicBezTo>
                                <a:cubicBezTo>
                                  <a:pt x="1604453" y="52907"/>
                                  <a:pt x="1604453" y="51514"/>
                                  <a:pt x="1604453" y="51514"/>
                                </a:cubicBezTo>
                                <a:cubicBezTo>
                                  <a:pt x="1592756" y="48730"/>
                                  <a:pt x="1581059" y="44554"/>
                                  <a:pt x="1569362" y="41769"/>
                                </a:cubicBezTo>
                                <a:cubicBezTo>
                                  <a:pt x="1550356" y="37591"/>
                                  <a:pt x="1531348" y="32022"/>
                                  <a:pt x="1512341" y="29238"/>
                                </a:cubicBezTo>
                                <a:cubicBezTo>
                                  <a:pt x="1486023" y="25061"/>
                                  <a:pt x="1494796" y="36200"/>
                                  <a:pt x="1474326" y="36200"/>
                                </a:cubicBezTo>
                                <a:cubicBezTo>
                                  <a:pt x="1461166" y="33415"/>
                                  <a:pt x="1453857" y="27846"/>
                                  <a:pt x="1443621" y="22277"/>
                                </a:cubicBezTo>
                                <a:cubicBezTo>
                                  <a:pt x="1433387" y="16708"/>
                                  <a:pt x="1420227" y="12530"/>
                                  <a:pt x="1396834" y="11139"/>
                                </a:cubicBezTo>
                                <a:cubicBezTo>
                                  <a:pt x="1374903" y="8354"/>
                                  <a:pt x="1351509" y="5569"/>
                                  <a:pt x="1326652" y="4176"/>
                                </a:cubicBezTo>
                                <a:cubicBezTo>
                                  <a:pt x="1304722" y="2785"/>
                                  <a:pt x="1279865" y="1392"/>
                                  <a:pt x="1257934" y="0"/>
                                </a:cubicBezTo>
                                <a:cubicBezTo>
                                  <a:pt x="1257934" y="1392"/>
                                  <a:pt x="1257934" y="2785"/>
                                  <a:pt x="1257934" y="2785"/>
                                </a:cubicBezTo>
                                <a:cubicBezTo>
                                  <a:pt x="1274016" y="5569"/>
                                  <a:pt x="1288638" y="6961"/>
                                  <a:pt x="1303259" y="9746"/>
                                </a:cubicBezTo>
                                <a:cubicBezTo>
                                  <a:pt x="1317880" y="12530"/>
                                  <a:pt x="1333964" y="15315"/>
                                  <a:pt x="1348585" y="18099"/>
                                </a:cubicBezTo>
                                <a:lnTo>
                                  <a:pt x="1373432" y="24553"/>
                                </a:lnTo>
                                <a:lnTo>
                                  <a:pt x="1350048" y="19491"/>
                                </a:lnTo>
                                <a:cubicBezTo>
                                  <a:pt x="1333964" y="15315"/>
                                  <a:pt x="1319343" y="13922"/>
                                  <a:pt x="1304722" y="11137"/>
                                </a:cubicBezTo>
                                <a:cubicBezTo>
                                  <a:pt x="1290100" y="8353"/>
                                  <a:pt x="1275479" y="6961"/>
                                  <a:pt x="1259397" y="4176"/>
                                </a:cubicBezTo>
                                <a:lnTo>
                                  <a:pt x="1210107" y="9699"/>
                                </a:lnTo>
                                <a:lnTo>
                                  <a:pt x="1208222" y="8353"/>
                                </a:lnTo>
                                <a:cubicBezTo>
                                  <a:pt x="1175325" y="6264"/>
                                  <a:pt x="1140600" y="6264"/>
                                  <a:pt x="1106971" y="6613"/>
                                </a:cubicBezTo>
                                <a:cubicBezTo>
                                  <a:pt x="1073343" y="6961"/>
                                  <a:pt x="1040811" y="7657"/>
                                  <a:pt x="1012300" y="6961"/>
                                </a:cubicBezTo>
                                <a:cubicBezTo>
                                  <a:pt x="898255" y="11137"/>
                                  <a:pt x="787135" y="25060"/>
                                  <a:pt x="678939" y="48730"/>
                                </a:cubicBezTo>
                                <a:lnTo>
                                  <a:pt x="673511" y="50177"/>
                                </a:lnTo>
                                <a:lnTo>
                                  <a:pt x="658835" y="50295"/>
                                </a:lnTo>
                                <a:cubicBezTo>
                                  <a:pt x="650062" y="51165"/>
                                  <a:pt x="640194" y="52906"/>
                                  <a:pt x="630689" y="55690"/>
                                </a:cubicBezTo>
                                <a:lnTo>
                                  <a:pt x="589885" y="69343"/>
                                </a:lnTo>
                                <a:lnTo>
                                  <a:pt x="575129" y="72398"/>
                                </a:lnTo>
                                <a:cubicBezTo>
                                  <a:pt x="437690" y="108598"/>
                                  <a:pt x="303176" y="160113"/>
                                  <a:pt x="177435" y="225550"/>
                                </a:cubicBezTo>
                                <a:lnTo>
                                  <a:pt x="173794" y="228063"/>
                                </a:lnTo>
                                <a:lnTo>
                                  <a:pt x="153495" y="232512"/>
                                </a:lnTo>
                                <a:cubicBezTo>
                                  <a:pt x="145270" y="234601"/>
                                  <a:pt x="136498" y="238081"/>
                                  <a:pt x="124801" y="246435"/>
                                </a:cubicBezTo>
                                <a:cubicBezTo>
                                  <a:pt x="117491" y="252004"/>
                                  <a:pt x="107621" y="258269"/>
                                  <a:pt x="98665" y="264710"/>
                                </a:cubicBezTo>
                                <a:lnTo>
                                  <a:pt x="82744" y="279602"/>
                                </a:lnTo>
                                <a:lnTo>
                                  <a:pt x="76550" y="282635"/>
                                </a:lnTo>
                                <a:cubicBezTo>
                                  <a:pt x="60466" y="290988"/>
                                  <a:pt x="44384" y="297949"/>
                                  <a:pt x="29763" y="306303"/>
                                </a:cubicBezTo>
                                <a:lnTo>
                                  <a:pt x="0" y="323308"/>
                                </a:lnTo>
                                <a:lnTo>
                                  <a:pt x="0" y="392694"/>
                                </a:lnTo>
                                <a:lnTo>
                                  <a:pt x="20990" y="378702"/>
                                </a:lnTo>
                                <a:cubicBezTo>
                                  <a:pt x="39997" y="363388"/>
                                  <a:pt x="53157" y="349465"/>
                                  <a:pt x="76550" y="336933"/>
                                </a:cubicBezTo>
                                <a:cubicBezTo>
                                  <a:pt x="97020" y="329973"/>
                                  <a:pt x="120414" y="316050"/>
                                  <a:pt x="149656" y="300734"/>
                                </a:cubicBezTo>
                                <a:cubicBezTo>
                                  <a:pt x="164277" y="293773"/>
                                  <a:pt x="180359" y="285419"/>
                                  <a:pt x="196443" y="277066"/>
                                </a:cubicBezTo>
                                <a:cubicBezTo>
                                  <a:pt x="203753" y="272888"/>
                                  <a:pt x="212526" y="268712"/>
                                  <a:pt x="221298" y="264534"/>
                                </a:cubicBezTo>
                                <a:cubicBezTo>
                                  <a:pt x="230071" y="261750"/>
                                  <a:pt x="240306" y="257573"/>
                                  <a:pt x="249079" y="254789"/>
                                </a:cubicBezTo>
                                <a:cubicBezTo>
                                  <a:pt x="278321" y="242258"/>
                                  <a:pt x="310488" y="226943"/>
                                  <a:pt x="341191" y="215805"/>
                                </a:cubicBezTo>
                                <a:cubicBezTo>
                                  <a:pt x="421608" y="180997"/>
                                  <a:pt x="506410" y="148975"/>
                                  <a:pt x="595598" y="122520"/>
                                </a:cubicBezTo>
                                <a:cubicBezTo>
                                  <a:pt x="618992" y="119736"/>
                                  <a:pt x="639461" y="116951"/>
                                  <a:pt x="662855" y="114167"/>
                                </a:cubicBezTo>
                                <a:cubicBezTo>
                                  <a:pt x="677476" y="108598"/>
                                  <a:pt x="693560" y="103028"/>
                                  <a:pt x="711105" y="97459"/>
                                </a:cubicBezTo>
                                <a:cubicBezTo>
                                  <a:pt x="728651" y="91890"/>
                                  <a:pt x="747657" y="86321"/>
                                  <a:pt x="766666" y="83536"/>
                                </a:cubicBezTo>
                                <a:cubicBezTo>
                                  <a:pt x="806142" y="76576"/>
                                  <a:pt x="845619" y="69613"/>
                                  <a:pt x="883634" y="68222"/>
                                </a:cubicBezTo>
                                <a:cubicBezTo>
                                  <a:pt x="939925" y="62653"/>
                                  <a:pt x="996217" y="59868"/>
                                  <a:pt x="1052508" y="59520"/>
                                </a:cubicBezTo>
                                <a:lnTo>
                                  <a:pt x="1191168" y="64379"/>
                                </a:lnTo>
                                <a:lnTo>
                                  <a:pt x="1055432" y="60042"/>
                                </a:lnTo>
                                <a:cubicBezTo>
                                  <a:pt x="999142" y="60564"/>
                                  <a:pt x="942851" y="63348"/>
                                  <a:pt x="886558" y="68222"/>
                                </a:cubicBezTo>
                                <a:cubicBezTo>
                                  <a:pt x="850007" y="69615"/>
                                  <a:pt x="809067" y="76576"/>
                                  <a:pt x="769590" y="83538"/>
                                </a:cubicBezTo>
                                <a:cubicBezTo>
                                  <a:pt x="750583" y="86322"/>
                                  <a:pt x="731575" y="91891"/>
                                  <a:pt x="714030" y="97461"/>
                                </a:cubicBezTo>
                                <a:cubicBezTo>
                                  <a:pt x="696484" y="103030"/>
                                  <a:pt x="680402" y="108599"/>
                                  <a:pt x="665781" y="114168"/>
                                </a:cubicBezTo>
                                <a:cubicBezTo>
                                  <a:pt x="642387" y="116953"/>
                                  <a:pt x="621918" y="119737"/>
                                  <a:pt x="598524" y="122522"/>
                                </a:cubicBezTo>
                                <a:cubicBezTo>
                                  <a:pt x="509334" y="148975"/>
                                  <a:pt x="423071" y="180998"/>
                                  <a:pt x="344117" y="215805"/>
                                </a:cubicBezTo>
                                <a:cubicBezTo>
                                  <a:pt x="313412" y="226943"/>
                                  <a:pt x="281246" y="240866"/>
                                  <a:pt x="252003" y="254789"/>
                                </a:cubicBezTo>
                                <a:cubicBezTo>
                                  <a:pt x="241769" y="257573"/>
                                  <a:pt x="232997" y="260358"/>
                                  <a:pt x="224224" y="264536"/>
                                </a:cubicBezTo>
                                <a:cubicBezTo>
                                  <a:pt x="215451" y="268712"/>
                                  <a:pt x="208140" y="272889"/>
                                  <a:pt x="199367" y="277066"/>
                                </a:cubicBezTo>
                                <a:cubicBezTo>
                                  <a:pt x="183285" y="285419"/>
                                  <a:pt x="167201" y="293773"/>
                                  <a:pt x="152580" y="300735"/>
                                </a:cubicBezTo>
                                <a:cubicBezTo>
                                  <a:pt x="123338" y="316050"/>
                                  <a:pt x="99944" y="329973"/>
                                  <a:pt x="79475" y="336935"/>
                                </a:cubicBezTo>
                                <a:cubicBezTo>
                                  <a:pt x="56081" y="349465"/>
                                  <a:pt x="42923" y="364781"/>
                                  <a:pt x="23914" y="378704"/>
                                </a:cubicBezTo>
                                <a:lnTo>
                                  <a:pt x="0" y="394645"/>
                                </a:lnTo>
                                <a:lnTo>
                                  <a:pt x="0" y="418551"/>
                                </a:lnTo>
                                <a:lnTo>
                                  <a:pt x="34698" y="396977"/>
                                </a:lnTo>
                                <a:cubicBezTo>
                                  <a:pt x="48040" y="387405"/>
                                  <a:pt x="60468" y="377311"/>
                                  <a:pt x="69241" y="368957"/>
                                </a:cubicBezTo>
                                <a:cubicBezTo>
                                  <a:pt x="83862" y="359211"/>
                                  <a:pt x="99944" y="349465"/>
                                  <a:pt x="116028" y="339719"/>
                                </a:cubicBezTo>
                                <a:cubicBezTo>
                                  <a:pt x="132110" y="329973"/>
                                  <a:pt x="148194" y="318834"/>
                                  <a:pt x="164277" y="310481"/>
                                </a:cubicBezTo>
                                <a:cubicBezTo>
                                  <a:pt x="197906" y="295166"/>
                                  <a:pt x="230073" y="278459"/>
                                  <a:pt x="265163" y="265927"/>
                                </a:cubicBezTo>
                                <a:cubicBezTo>
                                  <a:pt x="278321" y="260358"/>
                                  <a:pt x="292942" y="253397"/>
                                  <a:pt x="306102" y="250613"/>
                                </a:cubicBezTo>
                                <a:cubicBezTo>
                                  <a:pt x="325109" y="242259"/>
                                  <a:pt x="345578" y="233905"/>
                                  <a:pt x="367511" y="224158"/>
                                </a:cubicBezTo>
                                <a:cubicBezTo>
                                  <a:pt x="396753" y="211629"/>
                                  <a:pt x="425995" y="201882"/>
                                  <a:pt x="455237" y="190743"/>
                                </a:cubicBezTo>
                                <a:cubicBezTo>
                                  <a:pt x="484479" y="179605"/>
                                  <a:pt x="515183" y="171251"/>
                                  <a:pt x="544425" y="161506"/>
                                </a:cubicBezTo>
                                <a:lnTo>
                                  <a:pt x="557379" y="156573"/>
                                </a:lnTo>
                                <a:lnTo>
                                  <a:pt x="627766" y="143406"/>
                                </a:lnTo>
                                <a:cubicBezTo>
                                  <a:pt x="639463" y="140621"/>
                                  <a:pt x="649697" y="137836"/>
                                  <a:pt x="659932" y="135052"/>
                                </a:cubicBezTo>
                                <a:cubicBezTo>
                                  <a:pt x="670166" y="132267"/>
                                  <a:pt x="678939" y="129483"/>
                                  <a:pt x="687712" y="126698"/>
                                </a:cubicBezTo>
                                <a:cubicBezTo>
                                  <a:pt x="708181" y="122522"/>
                                  <a:pt x="731575" y="116953"/>
                                  <a:pt x="752044" y="112775"/>
                                </a:cubicBezTo>
                                <a:cubicBezTo>
                                  <a:pt x="773977" y="109991"/>
                                  <a:pt x="797371" y="107206"/>
                                  <a:pt x="817840" y="104421"/>
                                </a:cubicBezTo>
                                <a:cubicBezTo>
                                  <a:pt x="833924" y="100941"/>
                                  <a:pt x="842697" y="100245"/>
                                  <a:pt x="848545" y="100767"/>
                                </a:cubicBezTo>
                                <a:lnTo>
                                  <a:pt x="853632" y="102181"/>
                                </a:lnTo>
                                <a:lnTo>
                                  <a:pt x="607298" y="152785"/>
                                </a:lnTo>
                                <a:lnTo>
                                  <a:pt x="589200" y="158675"/>
                                </a:lnTo>
                                <a:lnTo>
                                  <a:pt x="551735" y="165682"/>
                                </a:lnTo>
                                <a:cubicBezTo>
                                  <a:pt x="522493" y="175428"/>
                                  <a:pt x="491789" y="183781"/>
                                  <a:pt x="462547" y="194920"/>
                                </a:cubicBezTo>
                                <a:cubicBezTo>
                                  <a:pt x="433305" y="206058"/>
                                  <a:pt x="404063" y="215805"/>
                                  <a:pt x="374820" y="228335"/>
                                </a:cubicBezTo>
                                <a:cubicBezTo>
                                  <a:pt x="354351" y="238081"/>
                                  <a:pt x="332419" y="246435"/>
                                  <a:pt x="313412" y="254789"/>
                                </a:cubicBezTo>
                                <a:cubicBezTo>
                                  <a:pt x="301715" y="261750"/>
                                  <a:pt x="287094" y="268712"/>
                                  <a:pt x="273934" y="274281"/>
                                </a:cubicBezTo>
                                <a:cubicBezTo>
                                  <a:pt x="240306" y="286811"/>
                                  <a:pt x="206677" y="303518"/>
                                  <a:pt x="173050" y="318834"/>
                                </a:cubicBezTo>
                                <a:cubicBezTo>
                                  <a:pt x="155504" y="328580"/>
                                  <a:pt x="140883" y="338326"/>
                                  <a:pt x="124799" y="348072"/>
                                </a:cubicBezTo>
                                <a:cubicBezTo>
                                  <a:pt x="108717" y="357818"/>
                                  <a:pt x="94096" y="367564"/>
                                  <a:pt x="78012" y="377311"/>
                                </a:cubicBezTo>
                                <a:cubicBezTo>
                                  <a:pt x="59005" y="394018"/>
                                  <a:pt x="28300" y="417686"/>
                                  <a:pt x="3445" y="430218"/>
                                </a:cubicBezTo>
                                <a:lnTo>
                                  <a:pt x="0" y="432815"/>
                                </a:lnTo>
                                <a:lnTo>
                                  <a:pt x="0" y="3365026"/>
                                </a:lnTo>
                                <a:lnTo>
                                  <a:pt x="11077" y="3371434"/>
                                </a:lnTo>
                                <a:cubicBezTo>
                                  <a:pt x="34242" y="3381615"/>
                                  <a:pt x="35612" y="3371433"/>
                                  <a:pt x="70702" y="3390229"/>
                                </a:cubicBezTo>
                                <a:cubicBezTo>
                                  <a:pt x="89710" y="3402761"/>
                                  <a:pt x="108717" y="3413899"/>
                                  <a:pt x="129187" y="3426429"/>
                                </a:cubicBezTo>
                                <a:cubicBezTo>
                                  <a:pt x="143808" y="3436176"/>
                                  <a:pt x="156967" y="3436176"/>
                                  <a:pt x="197906" y="3464022"/>
                                </a:cubicBezTo>
                                <a:cubicBezTo>
                                  <a:pt x="218376" y="3466806"/>
                                  <a:pt x="232997" y="3473767"/>
                                  <a:pt x="247618" y="3484905"/>
                                </a:cubicBezTo>
                                <a:cubicBezTo>
                                  <a:pt x="262239" y="3496043"/>
                                  <a:pt x="279785" y="3509966"/>
                                  <a:pt x="307564" y="3522498"/>
                                </a:cubicBezTo>
                                <a:cubicBezTo>
                                  <a:pt x="303178" y="3525282"/>
                                  <a:pt x="298791" y="3528067"/>
                                  <a:pt x="292943" y="3530851"/>
                                </a:cubicBezTo>
                                <a:cubicBezTo>
                                  <a:pt x="275397" y="3521105"/>
                                  <a:pt x="259315" y="3512751"/>
                                  <a:pt x="241770" y="3504397"/>
                                </a:cubicBezTo>
                                <a:cubicBezTo>
                                  <a:pt x="224224" y="3496043"/>
                                  <a:pt x="206679" y="3487690"/>
                                  <a:pt x="190595" y="3477945"/>
                                </a:cubicBezTo>
                                <a:cubicBezTo>
                                  <a:pt x="189134" y="3479336"/>
                                  <a:pt x="187671" y="3479336"/>
                                  <a:pt x="187671" y="3479336"/>
                                </a:cubicBezTo>
                                <a:cubicBezTo>
                                  <a:pt x="192058" y="3487690"/>
                                  <a:pt x="197906" y="3496043"/>
                                  <a:pt x="202292" y="3504397"/>
                                </a:cubicBezTo>
                                <a:cubicBezTo>
                                  <a:pt x="230073" y="3518320"/>
                                  <a:pt x="256391" y="3530851"/>
                                  <a:pt x="285633" y="3544774"/>
                                </a:cubicBezTo>
                                <a:cubicBezTo>
                                  <a:pt x="294406" y="3544774"/>
                                  <a:pt x="300254" y="3543381"/>
                                  <a:pt x="309027" y="3543381"/>
                                </a:cubicBezTo>
                                <a:cubicBezTo>
                                  <a:pt x="336806" y="3557304"/>
                                  <a:pt x="361663" y="3569836"/>
                                  <a:pt x="389442" y="3582366"/>
                                </a:cubicBezTo>
                                <a:cubicBezTo>
                                  <a:pt x="408450" y="3586543"/>
                                  <a:pt x="425995" y="3589328"/>
                                  <a:pt x="443541" y="3592112"/>
                                </a:cubicBezTo>
                                <a:cubicBezTo>
                                  <a:pt x="450850" y="3599073"/>
                                  <a:pt x="458162" y="3606035"/>
                                  <a:pt x="466934" y="3611604"/>
                                </a:cubicBezTo>
                                <a:cubicBezTo>
                                  <a:pt x="487404" y="3617174"/>
                                  <a:pt x="509335" y="3625527"/>
                                  <a:pt x="547350" y="3633881"/>
                                </a:cubicBezTo>
                                <a:cubicBezTo>
                                  <a:pt x="605834" y="3654765"/>
                                  <a:pt x="654084" y="3664511"/>
                                  <a:pt x="706720" y="3672865"/>
                                </a:cubicBezTo>
                                <a:cubicBezTo>
                                  <a:pt x="719878" y="3675650"/>
                                  <a:pt x="733038" y="3677041"/>
                                  <a:pt x="746196" y="3679826"/>
                                </a:cubicBezTo>
                                <a:cubicBezTo>
                                  <a:pt x="759356" y="3682611"/>
                                  <a:pt x="773977" y="3684003"/>
                                  <a:pt x="788598" y="3686788"/>
                                </a:cubicBezTo>
                                <a:cubicBezTo>
                                  <a:pt x="803219" y="3689573"/>
                                  <a:pt x="819302" y="3692357"/>
                                  <a:pt x="835386" y="3696533"/>
                                </a:cubicBezTo>
                                <a:cubicBezTo>
                                  <a:pt x="852931" y="3700711"/>
                                  <a:pt x="870476" y="3703496"/>
                                  <a:pt x="889483" y="3707672"/>
                                </a:cubicBezTo>
                                <a:lnTo>
                                  <a:pt x="935362" y="3714292"/>
                                </a:lnTo>
                                <a:lnTo>
                                  <a:pt x="934809" y="3714632"/>
                                </a:lnTo>
                                <a:cubicBezTo>
                                  <a:pt x="956740" y="3716025"/>
                                  <a:pt x="981597" y="3717417"/>
                                  <a:pt x="1004990" y="3717417"/>
                                </a:cubicBezTo>
                                <a:cubicBezTo>
                                  <a:pt x="990369" y="3711848"/>
                                  <a:pt x="977210" y="3706279"/>
                                  <a:pt x="959664" y="3699318"/>
                                </a:cubicBezTo>
                                <a:lnTo>
                                  <a:pt x="939132" y="3711969"/>
                                </a:lnTo>
                                <a:lnTo>
                                  <a:pt x="939195" y="3711849"/>
                                </a:lnTo>
                                <a:cubicBezTo>
                                  <a:pt x="946506" y="3706280"/>
                                  <a:pt x="956740" y="3702103"/>
                                  <a:pt x="964051" y="3696533"/>
                                </a:cubicBezTo>
                                <a:cubicBezTo>
                                  <a:pt x="981597" y="3703496"/>
                                  <a:pt x="993294" y="3709065"/>
                                  <a:pt x="1009376" y="3714634"/>
                                </a:cubicBezTo>
                                <a:cubicBezTo>
                                  <a:pt x="1013763" y="3714634"/>
                                  <a:pt x="1018149" y="3716025"/>
                                  <a:pt x="1021073" y="3716025"/>
                                </a:cubicBezTo>
                                <a:cubicBezTo>
                                  <a:pt x="1059088" y="3717419"/>
                                  <a:pt x="1094178" y="3716025"/>
                                  <a:pt x="1129269" y="3716025"/>
                                </a:cubicBezTo>
                                <a:cubicBezTo>
                                  <a:pt x="1157050" y="3717419"/>
                                  <a:pt x="1183368" y="3717419"/>
                                  <a:pt x="1208223" y="3718810"/>
                                </a:cubicBezTo>
                                <a:cubicBezTo>
                                  <a:pt x="1240389" y="3718810"/>
                                  <a:pt x="1272555" y="3714634"/>
                                  <a:pt x="1301798" y="3711849"/>
                                </a:cubicBezTo>
                                <a:cubicBezTo>
                                  <a:pt x="1306185" y="3711849"/>
                                  <a:pt x="1310570" y="3711849"/>
                                  <a:pt x="1313494" y="3711849"/>
                                </a:cubicBezTo>
                                <a:cubicBezTo>
                                  <a:pt x="1335427" y="3711849"/>
                                  <a:pt x="1354433" y="3709065"/>
                                  <a:pt x="1377827" y="3706280"/>
                                </a:cubicBezTo>
                                <a:cubicBezTo>
                                  <a:pt x="1402684" y="3703496"/>
                                  <a:pt x="1431926" y="3702103"/>
                                  <a:pt x="1472865" y="3697926"/>
                                </a:cubicBezTo>
                                <a:cubicBezTo>
                                  <a:pt x="1484562" y="3695142"/>
                                  <a:pt x="1496259" y="3693749"/>
                                  <a:pt x="1507956" y="3692357"/>
                                </a:cubicBezTo>
                                <a:cubicBezTo>
                                  <a:pt x="1515265" y="3690964"/>
                                  <a:pt x="1522577" y="3690964"/>
                                  <a:pt x="1529886" y="3689573"/>
                                </a:cubicBezTo>
                                <a:cubicBezTo>
                                  <a:pt x="1547432" y="3685395"/>
                                  <a:pt x="1560592" y="3682611"/>
                                  <a:pt x="1578137" y="3678435"/>
                                </a:cubicBezTo>
                                <a:cubicBezTo>
                                  <a:pt x="1591295" y="3675650"/>
                                  <a:pt x="1604455" y="3672865"/>
                                  <a:pt x="1617613" y="3670081"/>
                                </a:cubicBezTo>
                                <a:cubicBezTo>
                                  <a:pt x="1630773" y="3667296"/>
                                  <a:pt x="1643931" y="3663118"/>
                                  <a:pt x="1657091" y="3660334"/>
                                </a:cubicBezTo>
                                <a:cubicBezTo>
                                  <a:pt x="1681946" y="3656158"/>
                                  <a:pt x="1708264" y="3651980"/>
                                  <a:pt x="1733120" y="3647804"/>
                                </a:cubicBezTo>
                                <a:lnTo>
                                  <a:pt x="1723652" y="3651185"/>
                                </a:lnTo>
                                <a:lnTo>
                                  <a:pt x="1651241" y="3663118"/>
                                </a:lnTo>
                                <a:cubicBezTo>
                                  <a:pt x="1638083" y="3665903"/>
                                  <a:pt x="1624923" y="3670081"/>
                                  <a:pt x="1611765" y="3672865"/>
                                </a:cubicBezTo>
                                <a:cubicBezTo>
                                  <a:pt x="1598605" y="3675650"/>
                                  <a:pt x="1585447" y="3678435"/>
                                  <a:pt x="1572287" y="3681219"/>
                                </a:cubicBezTo>
                                <a:cubicBezTo>
                                  <a:pt x="1556204" y="3685395"/>
                                  <a:pt x="1541583" y="3688180"/>
                                  <a:pt x="1524038" y="3692357"/>
                                </a:cubicBezTo>
                                <a:cubicBezTo>
                                  <a:pt x="1516727" y="3693749"/>
                                  <a:pt x="1509417" y="3693749"/>
                                  <a:pt x="1502106" y="3695142"/>
                                </a:cubicBezTo>
                                <a:cubicBezTo>
                                  <a:pt x="1490409" y="3697926"/>
                                  <a:pt x="1478712" y="3699318"/>
                                  <a:pt x="1467015" y="3700711"/>
                                </a:cubicBezTo>
                                <a:cubicBezTo>
                                  <a:pt x="1443621" y="3707672"/>
                                  <a:pt x="1427539" y="3711849"/>
                                  <a:pt x="1405607" y="3714634"/>
                                </a:cubicBezTo>
                                <a:cubicBezTo>
                                  <a:pt x="1383676" y="3718810"/>
                                  <a:pt x="1357358" y="3722988"/>
                                  <a:pt x="1313494" y="3725772"/>
                                </a:cubicBezTo>
                                <a:cubicBezTo>
                                  <a:pt x="1313494" y="3721595"/>
                                  <a:pt x="1310570" y="3718810"/>
                                  <a:pt x="1309107" y="3714634"/>
                                </a:cubicBezTo>
                                <a:cubicBezTo>
                                  <a:pt x="1307646" y="3714634"/>
                                  <a:pt x="1301798" y="3714634"/>
                                  <a:pt x="1297410" y="3714634"/>
                                </a:cubicBezTo>
                                <a:cubicBezTo>
                                  <a:pt x="1268168" y="3716025"/>
                                  <a:pt x="1236002" y="3720203"/>
                                  <a:pt x="1203836" y="3721595"/>
                                </a:cubicBezTo>
                                <a:cubicBezTo>
                                  <a:pt x="1178981" y="3720203"/>
                                  <a:pt x="1152663" y="3720203"/>
                                  <a:pt x="1124882" y="3718810"/>
                                </a:cubicBezTo>
                                <a:cubicBezTo>
                                  <a:pt x="1089791" y="3718810"/>
                                  <a:pt x="1054701" y="3720203"/>
                                  <a:pt x="1016686" y="3718810"/>
                                </a:cubicBezTo>
                                <a:cubicBezTo>
                                  <a:pt x="1015224" y="3718810"/>
                                  <a:pt x="1009376" y="3717419"/>
                                  <a:pt x="1004989" y="3717419"/>
                                </a:cubicBezTo>
                                <a:cubicBezTo>
                                  <a:pt x="983058" y="3716025"/>
                                  <a:pt x="958201" y="3716025"/>
                                  <a:pt x="934808" y="3714634"/>
                                </a:cubicBezTo>
                                <a:cubicBezTo>
                                  <a:pt x="934808" y="3716025"/>
                                  <a:pt x="934808" y="3716025"/>
                                  <a:pt x="933346" y="3717419"/>
                                </a:cubicBezTo>
                                <a:cubicBezTo>
                                  <a:pt x="915801" y="3714634"/>
                                  <a:pt x="901180" y="3713241"/>
                                  <a:pt x="885096" y="3710456"/>
                                </a:cubicBezTo>
                                <a:lnTo>
                                  <a:pt x="881097" y="3711328"/>
                                </a:lnTo>
                                <a:lnTo>
                                  <a:pt x="829537" y="3700711"/>
                                </a:lnTo>
                                <a:cubicBezTo>
                                  <a:pt x="813453" y="3696533"/>
                                  <a:pt x="797371" y="3693749"/>
                                  <a:pt x="782750" y="3690964"/>
                                </a:cubicBezTo>
                                <a:cubicBezTo>
                                  <a:pt x="768129" y="3688180"/>
                                  <a:pt x="753508" y="3685395"/>
                                  <a:pt x="740348" y="3684003"/>
                                </a:cubicBezTo>
                                <a:cubicBezTo>
                                  <a:pt x="727190" y="3681219"/>
                                  <a:pt x="714030" y="3679826"/>
                                  <a:pt x="700872" y="3677041"/>
                                </a:cubicBezTo>
                                <a:cubicBezTo>
                                  <a:pt x="648236" y="3668688"/>
                                  <a:pt x="599986" y="3658942"/>
                                  <a:pt x="541501" y="3638057"/>
                                </a:cubicBezTo>
                                <a:cubicBezTo>
                                  <a:pt x="503486" y="3628312"/>
                                  <a:pt x="481556" y="3619958"/>
                                  <a:pt x="461086" y="3615780"/>
                                </a:cubicBezTo>
                                <a:cubicBezTo>
                                  <a:pt x="453775" y="3608820"/>
                                  <a:pt x="446465" y="3603251"/>
                                  <a:pt x="437692" y="3596288"/>
                                </a:cubicBezTo>
                                <a:cubicBezTo>
                                  <a:pt x="420147" y="3593504"/>
                                  <a:pt x="402602" y="3590719"/>
                                  <a:pt x="383594" y="3586543"/>
                                </a:cubicBezTo>
                                <a:cubicBezTo>
                                  <a:pt x="380669" y="3587935"/>
                                  <a:pt x="377745" y="3589328"/>
                                  <a:pt x="370435" y="3596288"/>
                                </a:cubicBezTo>
                                <a:cubicBezTo>
                                  <a:pt x="395290" y="3606035"/>
                                  <a:pt x="421608" y="3615780"/>
                                  <a:pt x="447926" y="3625527"/>
                                </a:cubicBezTo>
                                <a:cubicBezTo>
                                  <a:pt x="480093" y="3636666"/>
                                  <a:pt x="502025" y="3645019"/>
                                  <a:pt x="522495" y="3651980"/>
                                </a:cubicBezTo>
                                <a:cubicBezTo>
                                  <a:pt x="542964" y="3661727"/>
                                  <a:pt x="563434" y="3670081"/>
                                  <a:pt x="582440" y="3678435"/>
                                </a:cubicBezTo>
                                <a:cubicBezTo>
                                  <a:pt x="598524" y="3679826"/>
                                  <a:pt x="614607" y="3682611"/>
                                  <a:pt x="632152" y="3686788"/>
                                </a:cubicBezTo>
                                <a:cubicBezTo>
                                  <a:pt x="649697" y="3689573"/>
                                  <a:pt x="668705" y="3693749"/>
                                  <a:pt x="689175" y="3697926"/>
                                </a:cubicBezTo>
                                <a:cubicBezTo>
                                  <a:pt x="730114" y="3706280"/>
                                  <a:pt x="776901" y="3714634"/>
                                  <a:pt x="833923" y="3722988"/>
                                </a:cubicBezTo>
                                <a:lnTo>
                                  <a:pt x="837403" y="3722209"/>
                                </a:lnTo>
                                <a:lnTo>
                                  <a:pt x="912877" y="3735518"/>
                                </a:lnTo>
                                <a:lnTo>
                                  <a:pt x="917052" y="3734434"/>
                                </a:lnTo>
                                <a:lnTo>
                                  <a:pt x="896794" y="3755010"/>
                                </a:lnTo>
                                <a:cubicBezTo>
                                  <a:pt x="907028" y="3757794"/>
                                  <a:pt x="918725" y="3759187"/>
                                  <a:pt x="930422" y="3760579"/>
                                </a:cubicBezTo>
                                <a:cubicBezTo>
                                  <a:pt x="942119" y="3760579"/>
                                  <a:pt x="952354" y="3761972"/>
                                  <a:pt x="964051" y="3763363"/>
                                </a:cubicBezTo>
                                <a:cubicBezTo>
                                  <a:pt x="984521" y="3763363"/>
                                  <a:pt x="1006452" y="3764756"/>
                                  <a:pt x="1032770" y="3766148"/>
                                </a:cubicBezTo>
                                <a:cubicBezTo>
                                  <a:pt x="1060550" y="3766148"/>
                                  <a:pt x="1089793" y="3766148"/>
                                  <a:pt x="1126345" y="3764756"/>
                                </a:cubicBezTo>
                                <a:cubicBezTo>
                                  <a:pt x="1127807" y="3760579"/>
                                  <a:pt x="1145353" y="3756403"/>
                                  <a:pt x="1158511" y="3752225"/>
                                </a:cubicBezTo>
                                <a:cubicBezTo>
                                  <a:pt x="1173132" y="3752225"/>
                                  <a:pt x="1187753" y="3750833"/>
                                  <a:pt x="1193602" y="3753618"/>
                                </a:cubicBezTo>
                                <a:cubicBezTo>
                                  <a:pt x="1193602" y="3757794"/>
                                  <a:pt x="1196526" y="3760579"/>
                                  <a:pt x="1197989" y="3764756"/>
                                </a:cubicBezTo>
                                <a:cubicBezTo>
                                  <a:pt x="1206761" y="3764756"/>
                                  <a:pt x="1219919" y="3764756"/>
                                  <a:pt x="1231616" y="3764756"/>
                                </a:cubicBezTo>
                                <a:cubicBezTo>
                                  <a:pt x="1374903" y="3759187"/>
                                  <a:pt x="1537198" y="3732733"/>
                                  <a:pt x="1681946" y="3693749"/>
                                </a:cubicBezTo>
                                <a:cubicBezTo>
                                  <a:pt x="1788680" y="3663118"/>
                                  <a:pt x="1889565" y="3628312"/>
                                  <a:pt x="1987527" y="3583758"/>
                                </a:cubicBezTo>
                                <a:cubicBezTo>
                                  <a:pt x="2010921" y="3571227"/>
                                  <a:pt x="2038700" y="3557304"/>
                                  <a:pt x="2067942" y="3543381"/>
                                </a:cubicBezTo>
                                <a:cubicBezTo>
                                  <a:pt x="2082564" y="3536421"/>
                                  <a:pt x="2098647" y="3529459"/>
                                  <a:pt x="2113269" y="3521105"/>
                                </a:cubicBezTo>
                                <a:cubicBezTo>
                                  <a:pt x="2129351" y="3512751"/>
                                  <a:pt x="2143972" y="3505790"/>
                                  <a:pt x="2160056" y="3497436"/>
                                </a:cubicBezTo>
                                <a:cubicBezTo>
                                  <a:pt x="2190760" y="3482120"/>
                                  <a:pt x="2220002" y="3464022"/>
                                  <a:pt x="2247783" y="3447314"/>
                                </a:cubicBezTo>
                                <a:lnTo>
                                  <a:pt x="2279952" y="3425411"/>
                                </a:lnTo>
                                <a:lnTo>
                                  <a:pt x="2290456" y="3417701"/>
                                </a:lnTo>
                                <a:lnTo>
                                  <a:pt x="2317964" y="3395798"/>
                                </a:lnTo>
                                <a:cubicBezTo>
                                  <a:pt x="2363288" y="3365168"/>
                                  <a:pt x="2405690" y="3333146"/>
                                  <a:pt x="2449553" y="3298338"/>
                                </a:cubicBezTo>
                                <a:cubicBezTo>
                                  <a:pt x="2462712" y="3288593"/>
                                  <a:pt x="2474409" y="3280239"/>
                                  <a:pt x="2486105" y="3270492"/>
                                </a:cubicBezTo>
                                <a:cubicBezTo>
                                  <a:pt x="2497802" y="3260747"/>
                                  <a:pt x="2509499" y="3251000"/>
                                  <a:pt x="2521196" y="3241255"/>
                                </a:cubicBezTo>
                                <a:cubicBezTo>
                                  <a:pt x="2540204" y="3225939"/>
                                  <a:pt x="2556287" y="3212016"/>
                                  <a:pt x="2573832" y="3195309"/>
                                </a:cubicBezTo>
                                <a:cubicBezTo>
                                  <a:pt x="2581143" y="3182779"/>
                                  <a:pt x="2589916" y="3171640"/>
                                  <a:pt x="2595764" y="3160502"/>
                                </a:cubicBezTo>
                                <a:lnTo>
                                  <a:pt x="2626058" y="3134060"/>
                                </a:lnTo>
                                <a:lnTo>
                                  <a:pt x="2625805" y="3135787"/>
                                </a:lnTo>
                                <a:lnTo>
                                  <a:pt x="2594301" y="3163287"/>
                                </a:lnTo>
                                <a:cubicBezTo>
                                  <a:pt x="2588453" y="3174425"/>
                                  <a:pt x="2579680" y="3185563"/>
                                  <a:pt x="2572369" y="3198093"/>
                                </a:cubicBezTo>
                                <a:cubicBezTo>
                                  <a:pt x="2554824" y="3214801"/>
                                  <a:pt x="2538741" y="3228724"/>
                                  <a:pt x="2519733" y="3244039"/>
                                </a:cubicBezTo>
                                <a:cubicBezTo>
                                  <a:pt x="2508036" y="3253785"/>
                                  <a:pt x="2496339" y="3263532"/>
                                  <a:pt x="2484643" y="3273277"/>
                                </a:cubicBezTo>
                                <a:cubicBezTo>
                                  <a:pt x="2472946" y="3283024"/>
                                  <a:pt x="2459787" y="3291377"/>
                                  <a:pt x="2448091" y="3301123"/>
                                </a:cubicBezTo>
                                <a:cubicBezTo>
                                  <a:pt x="2404227" y="3337322"/>
                                  <a:pt x="2360364" y="3367953"/>
                                  <a:pt x="2316501" y="3398583"/>
                                </a:cubicBezTo>
                                <a:lnTo>
                                  <a:pt x="2290456" y="3417701"/>
                                </a:lnTo>
                                <a:lnTo>
                                  <a:pt x="2285614" y="3421556"/>
                                </a:lnTo>
                                <a:lnTo>
                                  <a:pt x="2279952" y="3425411"/>
                                </a:lnTo>
                                <a:lnTo>
                                  <a:pt x="2246320" y="3450099"/>
                                </a:lnTo>
                                <a:cubicBezTo>
                                  <a:pt x="2218539" y="3466806"/>
                                  <a:pt x="2189297" y="3483514"/>
                                  <a:pt x="2158593" y="3500221"/>
                                </a:cubicBezTo>
                                <a:cubicBezTo>
                                  <a:pt x="2142509" y="3508575"/>
                                  <a:pt x="2126427" y="3515536"/>
                                  <a:pt x="2111806" y="3523889"/>
                                </a:cubicBezTo>
                                <a:cubicBezTo>
                                  <a:pt x="2097185" y="3532243"/>
                                  <a:pt x="2081101" y="3539205"/>
                                  <a:pt x="2066480" y="3546166"/>
                                </a:cubicBezTo>
                                <a:cubicBezTo>
                                  <a:pt x="2037237" y="3560089"/>
                                  <a:pt x="2009458" y="3574012"/>
                                  <a:pt x="1986064" y="3586543"/>
                                </a:cubicBezTo>
                                <a:cubicBezTo>
                                  <a:pt x="1888102" y="3632488"/>
                                  <a:pt x="1787218" y="3667296"/>
                                  <a:pt x="1680483" y="3696533"/>
                                </a:cubicBezTo>
                                <a:cubicBezTo>
                                  <a:pt x="1535735" y="3735518"/>
                                  <a:pt x="1373440" y="3761972"/>
                                  <a:pt x="1230153" y="3767541"/>
                                </a:cubicBezTo>
                                <a:cubicBezTo>
                                  <a:pt x="1227229" y="3773110"/>
                                  <a:pt x="1222844" y="3777286"/>
                                  <a:pt x="1219919" y="3781464"/>
                                </a:cubicBezTo>
                                <a:cubicBezTo>
                                  <a:pt x="1218457" y="3782856"/>
                                  <a:pt x="1216995" y="3784248"/>
                                  <a:pt x="1218457" y="3787033"/>
                                </a:cubicBezTo>
                                <a:cubicBezTo>
                                  <a:pt x="1234541" y="3787033"/>
                                  <a:pt x="1250623" y="3787033"/>
                                  <a:pt x="1266707" y="3785640"/>
                                </a:cubicBezTo>
                                <a:cubicBezTo>
                                  <a:pt x="1282789" y="3785640"/>
                                  <a:pt x="1298873" y="3784248"/>
                                  <a:pt x="1313494" y="3784248"/>
                                </a:cubicBezTo>
                                <a:cubicBezTo>
                                  <a:pt x="1336888" y="3785640"/>
                                  <a:pt x="1360282" y="3785640"/>
                                  <a:pt x="1380751" y="3785640"/>
                                </a:cubicBezTo>
                                <a:cubicBezTo>
                                  <a:pt x="1398297" y="3784248"/>
                                  <a:pt x="1412918" y="3782856"/>
                                  <a:pt x="1427539" y="3781464"/>
                                </a:cubicBezTo>
                                <a:cubicBezTo>
                                  <a:pt x="1458242" y="3775895"/>
                                  <a:pt x="1487485" y="3768933"/>
                                  <a:pt x="1515265" y="3763363"/>
                                </a:cubicBezTo>
                                <a:lnTo>
                                  <a:pt x="1527943" y="3760647"/>
                                </a:lnTo>
                                <a:lnTo>
                                  <a:pt x="1543411" y="3756924"/>
                                </a:lnTo>
                                <a:lnTo>
                                  <a:pt x="1555747" y="3754691"/>
                                </a:lnTo>
                                <a:lnTo>
                                  <a:pt x="1573750" y="3750833"/>
                                </a:lnTo>
                                <a:lnTo>
                                  <a:pt x="1616278" y="3749483"/>
                                </a:lnTo>
                                <a:lnTo>
                                  <a:pt x="1613226" y="3750832"/>
                                </a:lnTo>
                                <a:cubicBezTo>
                                  <a:pt x="1600068" y="3750832"/>
                                  <a:pt x="1585447" y="3750832"/>
                                  <a:pt x="1569363" y="3752225"/>
                                </a:cubicBezTo>
                                <a:lnTo>
                                  <a:pt x="1555747" y="3754691"/>
                                </a:lnTo>
                                <a:lnTo>
                                  <a:pt x="1527943" y="3760647"/>
                                </a:lnTo>
                                <a:lnTo>
                                  <a:pt x="1510878" y="3764755"/>
                                </a:lnTo>
                                <a:cubicBezTo>
                                  <a:pt x="1483099" y="3770324"/>
                                  <a:pt x="1453857" y="3777286"/>
                                  <a:pt x="1423152" y="3782856"/>
                                </a:cubicBezTo>
                                <a:lnTo>
                                  <a:pt x="1376364" y="3787032"/>
                                </a:lnTo>
                                <a:lnTo>
                                  <a:pt x="1309109" y="3785640"/>
                                </a:lnTo>
                                <a:cubicBezTo>
                                  <a:pt x="1293025" y="3785640"/>
                                  <a:pt x="1278404" y="3785640"/>
                                  <a:pt x="1262321" y="3787032"/>
                                </a:cubicBezTo>
                                <a:cubicBezTo>
                                  <a:pt x="1246237" y="3788425"/>
                                  <a:pt x="1230155" y="3788425"/>
                                  <a:pt x="1214071" y="3788425"/>
                                </a:cubicBezTo>
                                <a:cubicBezTo>
                                  <a:pt x="1209686" y="3791209"/>
                                  <a:pt x="1202374" y="3793994"/>
                                  <a:pt x="1197989" y="3796778"/>
                                </a:cubicBezTo>
                                <a:cubicBezTo>
                                  <a:pt x="1208223" y="3798170"/>
                                  <a:pt x="1219919" y="3799563"/>
                                  <a:pt x="1231616" y="3800955"/>
                                </a:cubicBezTo>
                                <a:cubicBezTo>
                                  <a:pt x="1228692" y="3805132"/>
                                  <a:pt x="1227231" y="3807917"/>
                                  <a:pt x="1224307" y="3810701"/>
                                </a:cubicBezTo>
                                <a:cubicBezTo>
                                  <a:pt x="1224307" y="3810701"/>
                                  <a:pt x="1222844" y="3812093"/>
                                  <a:pt x="1222844" y="3812093"/>
                                </a:cubicBezTo>
                                <a:cubicBezTo>
                                  <a:pt x="1238928" y="3816966"/>
                                  <a:pt x="1250990" y="3819055"/>
                                  <a:pt x="1263052" y="3818881"/>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wrap="square" rtlCol="0" anchor="ctr">
                          <a:noAutofit/>
                        </wps:bodyPr>
                      </wps:wsp>
                      <wps:wsp>
                        <wps:cNvPr id="11" name="Freeform: Shape 10"/>
                        <wps:cNvSpPr>
                          <a:spLocks noChangeAspect="1"/>
                        </wps:cNvSpPr>
                        <wps:spPr>
                          <a:xfrm>
                            <a:off x="0" y="914400"/>
                            <a:ext cx="2619375" cy="3032125"/>
                          </a:xfrm>
                          <a:custGeom>
                            <a:avLst/>
                            <a:gdLst>
                              <a:gd name="connsiteX0" fmla="*/ 1147778 w 2619799"/>
                              <a:gd name="connsiteY0" fmla="*/ 3015681 h 3032125"/>
                              <a:gd name="connsiteX1" fmla="*/ 1132702 w 2619799"/>
                              <a:gd name="connsiteY1" fmla="*/ 3023413 h 3032125"/>
                              <a:gd name="connsiteX2" fmla="*/ 1133605 w 2619799"/>
                              <a:gd name="connsiteY2" fmla="*/ 3023782 h 3032125"/>
                              <a:gd name="connsiteX3" fmla="*/ 1273129 w 2619799"/>
                              <a:gd name="connsiteY3" fmla="*/ 2937187 h 3032125"/>
                              <a:gd name="connsiteX4" fmla="*/ 1224386 w 2619799"/>
                              <a:gd name="connsiteY4" fmla="*/ 2948242 h 3032125"/>
                              <a:gd name="connsiteX5" fmla="*/ 1151271 w 2619799"/>
                              <a:gd name="connsiteY5" fmla="*/ 2957085 h 3032125"/>
                              <a:gd name="connsiteX6" fmla="*/ 1147790 w 2619799"/>
                              <a:gd name="connsiteY6" fmla="*/ 2948242 h 3032125"/>
                              <a:gd name="connsiteX7" fmla="*/ 1198854 w 2619799"/>
                              <a:gd name="connsiteY7" fmla="*/ 2943820 h 3032125"/>
                              <a:gd name="connsiteX8" fmla="*/ 1273129 w 2619799"/>
                              <a:gd name="connsiteY8" fmla="*/ 2937187 h 3032125"/>
                              <a:gd name="connsiteX9" fmla="*/ 1399918 w 2619799"/>
                              <a:gd name="connsiteY9" fmla="*/ 2925615 h 3032125"/>
                              <a:gd name="connsiteX10" fmla="*/ 1396943 w 2619799"/>
                              <a:gd name="connsiteY10" fmla="*/ 2926416 h 3032125"/>
                              <a:gd name="connsiteX11" fmla="*/ 1398468 w 2619799"/>
                              <a:gd name="connsiteY11" fmla="*/ 2926133 h 3032125"/>
                              <a:gd name="connsiteX12" fmla="*/ 478334 w 2619799"/>
                              <a:gd name="connsiteY12" fmla="*/ 2908653 h 3032125"/>
                              <a:gd name="connsiteX13" fmla="*/ 490338 w 2619799"/>
                              <a:gd name="connsiteY13" fmla="*/ 2908998 h 3032125"/>
                              <a:gd name="connsiteX14" fmla="*/ 541982 w 2619799"/>
                              <a:gd name="connsiteY14" fmla="*/ 2921711 h 3032125"/>
                              <a:gd name="connsiteX15" fmla="*/ 564033 w 2619799"/>
                              <a:gd name="connsiteY15" fmla="*/ 2922816 h 3032125"/>
                              <a:gd name="connsiteX16" fmla="*/ 625542 w 2619799"/>
                              <a:gd name="connsiteY16" fmla="*/ 2951559 h 3032125"/>
                              <a:gd name="connsiteX17" fmla="*/ 653395 w 2619799"/>
                              <a:gd name="connsiteY17" fmla="*/ 2957085 h 3032125"/>
                              <a:gd name="connsiteX18" fmla="*/ 655137 w 2619799"/>
                              <a:gd name="connsiteY18" fmla="*/ 2957639 h 3032125"/>
                              <a:gd name="connsiteX19" fmla="*/ 661519 w 2619799"/>
                              <a:gd name="connsiteY19" fmla="*/ 2951559 h 3032125"/>
                              <a:gd name="connsiteX20" fmla="*/ 685890 w 2619799"/>
                              <a:gd name="connsiteY20" fmla="*/ 2958192 h 3032125"/>
                              <a:gd name="connsiteX21" fmla="*/ 710262 w 2619799"/>
                              <a:gd name="connsiteY21" fmla="*/ 2963718 h 3032125"/>
                              <a:gd name="connsiteX22" fmla="*/ 758283 w 2619799"/>
                              <a:gd name="connsiteY22" fmla="*/ 2974356 h 3032125"/>
                              <a:gd name="connsiteX23" fmla="*/ 759005 w 2619799"/>
                              <a:gd name="connsiteY23" fmla="*/ 2973668 h 3032125"/>
                              <a:gd name="connsiteX24" fmla="*/ 814712 w 2619799"/>
                              <a:gd name="connsiteY24" fmla="*/ 2982511 h 3032125"/>
                              <a:gd name="connsiteX25" fmla="*/ 841404 w 2619799"/>
                              <a:gd name="connsiteY25" fmla="*/ 2986933 h 3032125"/>
                              <a:gd name="connsiteX26" fmla="*/ 868097 w 2619799"/>
                              <a:gd name="connsiteY26" fmla="*/ 2989144 h 3032125"/>
                              <a:gd name="connsiteX27" fmla="*/ 922642 w 2619799"/>
                              <a:gd name="connsiteY27" fmla="*/ 2991355 h 3032125"/>
                              <a:gd name="connsiteX28" fmla="*/ 996917 w 2619799"/>
                              <a:gd name="connsiteY28" fmla="*/ 2990249 h 3032125"/>
                              <a:gd name="connsiteX29" fmla="*/ 1000141 w 2619799"/>
                              <a:gd name="connsiteY29" fmla="*/ 2990249 h 3032125"/>
                              <a:gd name="connsiteX30" fmla="*/ 1007363 w 2619799"/>
                              <a:gd name="connsiteY30" fmla="*/ 2986380 h 3032125"/>
                              <a:gd name="connsiteX31" fmla="*/ 1023610 w 2619799"/>
                              <a:gd name="connsiteY31" fmla="*/ 2981405 h 3032125"/>
                              <a:gd name="connsiteX32" fmla="*/ 1040148 w 2619799"/>
                              <a:gd name="connsiteY32" fmla="*/ 2981129 h 3032125"/>
                              <a:gd name="connsiteX33" fmla="*/ 1051464 w 2619799"/>
                              <a:gd name="connsiteY33" fmla="*/ 2982510 h 3032125"/>
                              <a:gd name="connsiteX34" fmla="*/ 1054510 w 2619799"/>
                              <a:gd name="connsiteY34" fmla="*/ 2990249 h 3032125"/>
                              <a:gd name="connsiteX35" fmla="*/ 1080477 w 2619799"/>
                              <a:gd name="connsiteY35" fmla="*/ 2990249 h 3032125"/>
                              <a:gd name="connsiteX36" fmla="*/ 1072354 w 2619799"/>
                              <a:gd name="connsiteY36" fmla="*/ 3001304 h 3032125"/>
                              <a:gd name="connsiteX37" fmla="*/ 1067711 w 2619799"/>
                              <a:gd name="connsiteY37" fmla="*/ 3006831 h 3032125"/>
                              <a:gd name="connsiteX38" fmla="*/ 1052624 w 2619799"/>
                              <a:gd name="connsiteY38" fmla="*/ 3013464 h 3032125"/>
                              <a:gd name="connsiteX39" fmla="*/ 1024770 w 2619799"/>
                              <a:gd name="connsiteY39" fmla="*/ 3013464 h 3032125"/>
                              <a:gd name="connsiteX40" fmla="*/ 988794 w 2619799"/>
                              <a:gd name="connsiteY40" fmla="*/ 3011253 h 3032125"/>
                              <a:gd name="connsiteX41" fmla="*/ 911037 w 2619799"/>
                              <a:gd name="connsiteY41" fmla="*/ 3009042 h 3032125"/>
                              <a:gd name="connsiteX42" fmla="*/ 853009 w 2619799"/>
                              <a:gd name="connsiteY42" fmla="*/ 3004621 h 3032125"/>
                              <a:gd name="connsiteX43" fmla="*/ 801945 w 2619799"/>
                              <a:gd name="connsiteY43" fmla="*/ 2997988 h 3032125"/>
                              <a:gd name="connsiteX44" fmla="*/ 750881 w 2619799"/>
                              <a:gd name="connsiteY44" fmla="*/ 2990249 h 3032125"/>
                              <a:gd name="connsiteX45" fmla="*/ 673125 w 2619799"/>
                              <a:gd name="connsiteY45" fmla="*/ 2979195 h 3032125"/>
                              <a:gd name="connsiteX46" fmla="*/ 612776 w 2619799"/>
                              <a:gd name="connsiteY46" fmla="*/ 2960402 h 3032125"/>
                              <a:gd name="connsiteX47" fmla="*/ 613474 w 2619799"/>
                              <a:gd name="connsiteY47" fmla="*/ 2959920 h 3032125"/>
                              <a:gd name="connsiteX48" fmla="*/ 577960 w 2619799"/>
                              <a:gd name="connsiteY48" fmla="*/ 2949348 h 3032125"/>
                              <a:gd name="connsiteX49" fmla="*/ 546624 w 2619799"/>
                              <a:gd name="connsiteY49" fmla="*/ 2936082 h 3032125"/>
                              <a:gd name="connsiteX50" fmla="*/ 510648 w 2619799"/>
                              <a:gd name="connsiteY50" fmla="*/ 2925028 h 3032125"/>
                              <a:gd name="connsiteX51" fmla="*/ 473510 w 2619799"/>
                              <a:gd name="connsiteY51" fmla="*/ 2912867 h 3032125"/>
                              <a:gd name="connsiteX52" fmla="*/ 478334 w 2619799"/>
                              <a:gd name="connsiteY52" fmla="*/ 2908653 h 3032125"/>
                              <a:gd name="connsiteX53" fmla="*/ 1173496 w 2619799"/>
                              <a:gd name="connsiteY53" fmla="*/ 2885298 h 3032125"/>
                              <a:gd name="connsiteX54" fmla="*/ 1155766 w 2619799"/>
                              <a:gd name="connsiteY54" fmla="*/ 2887875 h 3032125"/>
                              <a:gd name="connsiteX55" fmla="*/ 1033136 w 2619799"/>
                              <a:gd name="connsiteY55" fmla="*/ 2893774 h 3032125"/>
                              <a:gd name="connsiteX56" fmla="*/ 1073513 w 2619799"/>
                              <a:gd name="connsiteY56" fmla="*/ 2898496 h 3032125"/>
                              <a:gd name="connsiteX57" fmla="*/ 1083959 w 2619799"/>
                              <a:gd name="connsiteY57" fmla="*/ 2896285 h 3032125"/>
                              <a:gd name="connsiteX58" fmla="*/ 1155913 w 2619799"/>
                              <a:gd name="connsiteY58" fmla="*/ 2888547 h 3032125"/>
                              <a:gd name="connsiteX59" fmla="*/ 1167754 w 2619799"/>
                              <a:gd name="connsiteY59" fmla="*/ 2886354 h 3032125"/>
                              <a:gd name="connsiteX60" fmla="*/ 1283674 w 2619799"/>
                              <a:gd name="connsiteY60" fmla="*/ 2869281 h 3032125"/>
                              <a:gd name="connsiteX61" fmla="*/ 1223448 w 2619799"/>
                              <a:gd name="connsiteY61" fmla="*/ 2878036 h 3032125"/>
                              <a:gd name="connsiteX62" fmla="*/ 1244115 w 2619799"/>
                              <a:gd name="connsiteY62" fmla="*/ 2878598 h 3032125"/>
                              <a:gd name="connsiteX63" fmla="*/ 1273854 w 2619799"/>
                              <a:gd name="connsiteY63" fmla="*/ 2873347 h 3032125"/>
                              <a:gd name="connsiteX64" fmla="*/ 1503523 w 2619799"/>
                              <a:gd name="connsiteY64" fmla="*/ 2866724 h 3032125"/>
                              <a:gd name="connsiteX65" fmla="*/ 1314627 w 2619799"/>
                              <a:gd name="connsiteY65" fmla="*/ 2914640 h 3032125"/>
                              <a:gd name="connsiteX66" fmla="*/ 1410219 w 2619799"/>
                              <a:gd name="connsiteY66" fmla="*/ 2894351 h 3032125"/>
                              <a:gd name="connsiteX67" fmla="*/ 292465 w 2619799"/>
                              <a:gd name="connsiteY67" fmla="*/ 2844329 h 3032125"/>
                              <a:gd name="connsiteX68" fmla="*/ 425927 w 2619799"/>
                              <a:gd name="connsiteY68" fmla="*/ 2898496 h 3032125"/>
                              <a:gd name="connsiteX69" fmla="*/ 473510 w 2619799"/>
                              <a:gd name="connsiteY69" fmla="*/ 2912867 h 3032125"/>
                              <a:gd name="connsiteX70" fmla="*/ 509487 w 2619799"/>
                              <a:gd name="connsiteY70" fmla="*/ 2925027 h 3032125"/>
                              <a:gd name="connsiteX71" fmla="*/ 545464 w 2619799"/>
                              <a:gd name="connsiteY71" fmla="*/ 2936081 h 3032125"/>
                              <a:gd name="connsiteX72" fmla="*/ 576799 w 2619799"/>
                              <a:gd name="connsiteY72" fmla="*/ 2949347 h 3032125"/>
                              <a:gd name="connsiteX73" fmla="*/ 569835 w 2619799"/>
                              <a:gd name="connsiteY73" fmla="*/ 2954875 h 3032125"/>
                              <a:gd name="connsiteX74" fmla="*/ 551267 w 2619799"/>
                              <a:gd name="connsiteY74" fmla="*/ 2951558 h 3032125"/>
                              <a:gd name="connsiteX75" fmla="*/ 485116 w 2619799"/>
                              <a:gd name="connsiteY75" fmla="*/ 2928344 h 3032125"/>
                              <a:gd name="connsiteX76" fmla="*/ 452621 w 2619799"/>
                              <a:gd name="connsiteY76" fmla="*/ 2916183 h 3032125"/>
                              <a:gd name="connsiteX77" fmla="*/ 420125 w 2619799"/>
                              <a:gd name="connsiteY77" fmla="*/ 2902918 h 3032125"/>
                              <a:gd name="connsiteX78" fmla="*/ 377184 w 2619799"/>
                              <a:gd name="connsiteY78" fmla="*/ 2888547 h 3032125"/>
                              <a:gd name="connsiteX79" fmla="*/ 340047 w 2619799"/>
                              <a:gd name="connsiteY79" fmla="*/ 2873071 h 3032125"/>
                              <a:gd name="connsiteX80" fmla="*/ 311034 w 2619799"/>
                              <a:gd name="connsiteY80" fmla="*/ 2858700 h 3032125"/>
                              <a:gd name="connsiteX81" fmla="*/ 292465 w 2619799"/>
                              <a:gd name="connsiteY81" fmla="*/ 2844329 h 3032125"/>
                              <a:gd name="connsiteX82" fmla="*/ 347011 w 2619799"/>
                              <a:gd name="connsiteY82" fmla="*/ 2816694 h 3032125"/>
                              <a:gd name="connsiteX83" fmla="*/ 410841 w 2619799"/>
                              <a:gd name="connsiteY83" fmla="*/ 2847646 h 3032125"/>
                              <a:gd name="connsiteX84" fmla="*/ 402718 w 2619799"/>
                              <a:gd name="connsiteY84" fmla="*/ 2852068 h 3032125"/>
                              <a:gd name="connsiteX85" fmla="*/ 328443 w 2619799"/>
                              <a:gd name="connsiteY85" fmla="*/ 2817798 h 3032125"/>
                              <a:gd name="connsiteX86" fmla="*/ 347011 w 2619799"/>
                              <a:gd name="connsiteY86" fmla="*/ 2816694 h 3032125"/>
                              <a:gd name="connsiteX87" fmla="*/ 111419 w 2619799"/>
                              <a:gd name="connsiteY87" fmla="*/ 2741523 h 3032125"/>
                              <a:gd name="connsiteX88" fmla="*/ 190337 w 2619799"/>
                              <a:gd name="connsiteY88" fmla="*/ 2783530 h 3032125"/>
                              <a:gd name="connsiteX89" fmla="*/ 206584 w 2619799"/>
                              <a:gd name="connsiteY89" fmla="*/ 2801217 h 3032125"/>
                              <a:gd name="connsiteX90" fmla="*/ 169447 w 2619799"/>
                              <a:gd name="connsiteY90" fmla="*/ 2782424 h 3032125"/>
                              <a:gd name="connsiteX91" fmla="*/ 141594 w 2619799"/>
                              <a:gd name="connsiteY91" fmla="*/ 2765843 h 3032125"/>
                              <a:gd name="connsiteX92" fmla="*/ 111419 w 2619799"/>
                              <a:gd name="connsiteY92" fmla="*/ 2741523 h 3032125"/>
                              <a:gd name="connsiteX93" fmla="*/ 249804 w 2619799"/>
                              <a:gd name="connsiteY93" fmla="*/ 2713157 h 3032125"/>
                              <a:gd name="connsiteX94" fmla="*/ 249815 w 2619799"/>
                              <a:gd name="connsiteY94" fmla="*/ 2713472 h 3032125"/>
                              <a:gd name="connsiteX95" fmla="*/ 253735 w 2619799"/>
                              <a:gd name="connsiteY95" fmla="*/ 2717990 h 3032125"/>
                              <a:gd name="connsiteX96" fmla="*/ 254166 w 2619799"/>
                              <a:gd name="connsiteY96" fmla="*/ 2716097 h 3032125"/>
                              <a:gd name="connsiteX97" fmla="*/ 1944658 w 2619799"/>
                              <a:gd name="connsiteY97" fmla="*/ 2640592 h 3032125"/>
                              <a:gd name="connsiteX98" fmla="*/ 1940444 w 2619799"/>
                              <a:gd name="connsiteY98" fmla="*/ 2640926 h 3032125"/>
                              <a:gd name="connsiteX99" fmla="*/ 1870811 w 2619799"/>
                              <a:gd name="connsiteY99" fmla="*/ 2688461 h 3032125"/>
                              <a:gd name="connsiteX100" fmla="*/ 1802338 w 2619799"/>
                              <a:gd name="connsiteY100" fmla="*/ 2723836 h 3032125"/>
                              <a:gd name="connsiteX101" fmla="*/ 1753595 w 2619799"/>
                              <a:gd name="connsiteY101" fmla="*/ 2751471 h 3032125"/>
                              <a:gd name="connsiteX102" fmla="*/ 1726903 w 2619799"/>
                              <a:gd name="connsiteY102" fmla="*/ 2762526 h 3032125"/>
                              <a:gd name="connsiteX103" fmla="*/ 1699050 w 2619799"/>
                              <a:gd name="connsiteY103" fmla="*/ 2773580 h 3032125"/>
                              <a:gd name="connsiteX104" fmla="*/ 1665393 w 2619799"/>
                              <a:gd name="connsiteY104" fmla="*/ 2790163 h 3032125"/>
                              <a:gd name="connsiteX105" fmla="*/ 1639861 w 2619799"/>
                              <a:gd name="connsiteY105" fmla="*/ 2804533 h 3032125"/>
                              <a:gd name="connsiteX106" fmla="*/ 1602724 w 2619799"/>
                              <a:gd name="connsiteY106" fmla="*/ 2818904 h 3032125"/>
                              <a:gd name="connsiteX107" fmla="*/ 1564426 w 2619799"/>
                              <a:gd name="connsiteY107" fmla="*/ 2832170 h 3032125"/>
                              <a:gd name="connsiteX108" fmla="*/ 1553981 w 2619799"/>
                              <a:gd name="connsiteY108" fmla="*/ 2842118 h 3032125"/>
                              <a:gd name="connsiteX109" fmla="*/ 1537733 w 2619799"/>
                              <a:gd name="connsiteY109" fmla="*/ 2847646 h 3032125"/>
                              <a:gd name="connsiteX110" fmla="*/ 1497114 w 2619799"/>
                              <a:gd name="connsiteY110" fmla="*/ 2854279 h 3032125"/>
                              <a:gd name="connsiteX111" fmla="*/ 1444889 w 2619799"/>
                              <a:gd name="connsiteY111" fmla="*/ 2869755 h 3032125"/>
                              <a:gd name="connsiteX112" fmla="*/ 1397307 w 2619799"/>
                              <a:gd name="connsiteY112" fmla="*/ 2884126 h 3032125"/>
                              <a:gd name="connsiteX113" fmla="*/ 1345082 w 2619799"/>
                              <a:gd name="connsiteY113" fmla="*/ 2898497 h 3032125"/>
                              <a:gd name="connsiteX114" fmla="*/ 1280091 w 2619799"/>
                              <a:gd name="connsiteY114" fmla="*/ 2913973 h 3032125"/>
                              <a:gd name="connsiteX115" fmla="*/ 1188408 w 2619799"/>
                              <a:gd name="connsiteY115" fmla="*/ 2928344 h 3032125"/>
                              <a:gd name="connsiteX116" fmla="*/ 1186087 w 2619799"/>
                              <a:gd name="connsiteY116" fmla="*/ 2931661 h 3032125"/>
                              <a:gd name="connsiteX117" fmla="*/ 1142005 w 2619799"/>
                              <a:gd name="connsiteY117" fmla="*/ 2942158 h 3032125"/>
                              <a:gd name="connsiteX118" fmla="*/ 1143148 w 2619799"/>
                              <a:gd name="connsiteY118" fmla="*/ 2942715 h 3032125"/>
                              <a:gd name="connsiteX119" fmla="*/ 1192101 w 2619799"/>
                              <a:gd name="connsiteY119" fmla="*/ 2931057 h 3032125"/>
                              <a:gd name="connsiteX120" fmla="*/ 1193051 w 2619799"/>
                              <a:gd name="connsiteY120" fmla="*/ 2928344 h 3032125"/>
                              <a:gd name="connsiteX121" fmla="*/ 1284735 w 2619799"/>
                              <a:gd name="connsiteY121" fmla="*/ 2913973 h 3032125"/>
                              <a:gd name="connsiteX122" fmla="*/ 1349725 w 2619799"/>
                              <a:gd name="connsiteY122" fmla="*/ 2898497 h 3032125"/>
                              <a:gd name="connsiteX123" fmla="*/ 1401949 w 2619799"/>
                              <a:gd name="connsiteY123" fmla="*/ 2884126 h 3032125"/>
                              <a:gd name="connsiteX124" fmla="*/ 1449532 w 2619799"/>
                              <a:gd name="connsiteY124" fmla="*/ 2869755 h 3032125"/>
                              <a:gd name="connsiteX125" fmla="*/ 1501756 w 2619799"/>
                              <a:gd name="connsiteY125" fmla="*/ 2854279 h 3032125"/>
                              <a:gd name="connsiteX126" fmla="*/ 1542376 w 2619799"/>
                              <a:gd name="connsiteY126" fmla="*/ 2847646 h 3032125"/>
                              <a:gd name="connsiteX127" fmla="*/ 1514879 w 2619799"/>
                              <a:gd name="connsiteY127" fmla="*/ 2863362 h 3032125"/>
                              <a:gd name="connsiteX128" fmla="*/ 1515683 w 2619799"/>
                              <a:gd name="connsiteY128" fmla="*/ 2863123 h 3032125"/>
                              <a:gd name="connsiteX129" fmla="*/ 1544697 w 2619799"/>
                              <a:gd name="connsiteY129" fmla="*/ 2846540 h 3032125"/>
                              <a:gd name="connsiteX130" fmla="*/ 1560945 w 2619799"/>
                              <a:gd name="connsiteY130" fmla="*/ 2841014 h 3032125"/>
                              <a:gd name="connsiteX131" fmla="*/ 1562027 w 2619799"/>
                              <a:gd name="connsiteY131" fmla="*/ 2840728 h 3032125"/>
                              <a:gd name="connsiteX132" fmla="*/ 1569068 w 2619799"/>
                              <a:gd name="connsiteY132" fmla="*/ 2833275 h 3032125"/>
                              <a:gd name="connsiteX133" fmla="*/ 1607367 w 2619799"/>
                              <a:gd name="connsiteY133" fmla="*/ 2820009 h 3032125"/>
                              <a:gd name="connsiteX134" fmla="*/ 1644505 w 2619799"/>
                              <a:gd name="connsiteY134" fmla="*/ 2805639 h 3032125"/>
                              <a:gd name="connsiteX135" fmla="*/ 1670037 w 2619799"/>
                              <a:gd name="connsiteY135" fmla="*/ 2791268 h 3032125"/>
                              <a:gd name="connsiteX136" fmla="*/ 1703692 w 2619799"/>
                              <a:gd name="connsiteY136" fmla="*/ 2774686 h 3032125"/>
                              <a:gd name="connsiteX137" fmla="*/ 1731545 w 2619799"/>
                              <a:gd name="connsiteY137" fmla="*/ 2763632 h 3032125"/>
                              <a:gd name="connsiteX138" fmla="*/ 1750645 w 2619799"/>
                              <a:gd name="connsiteY138" fmla="*/ 2755722 h 3032125"/>
                              <a:gd name="connsiteX139" fmla="*/ 1760559 w 2619799"/>
                              <a:gd name="connsiteY139" fmla="*/ 2749260 h 3032125"/>
                              <a:gd name="connsiteX140" fmla="*/ 1809302 w 2619799"/>
                              <a:gd name="connsiteY140" fmla="*/ 2721625 h 3032125"/>
                              <a:gd name="connsiteX141" fmla="*/ 1877774 w 2619799"/>
                              <a:gd name="connsiteY141" fmla="*/ 2686250 h 3032125"/>
                              <a:gd name="connsiteX142" fmla="*/ 0 w 2619799"/>
                              <a:gd name="connsiteY142" fmla="*/ 2634229 h 3032125"/>
                              <a:gd name="connsiteX143" fmla="*/ 104456 w 2619799"/>
                              <a:gd name="connsiteY143" fmla="*/ 2712780 h 3032125"/>
                              <a:gd name="connsiteX144" fmla="*/ 82406 w 2619799"/>
                              <a:gd name="connsiteY144" fmla="*/ 2719413 h 3032125"/>
                              <a:gd name="connsiteX145" fmla="*/ 90529 w 2619799"/>
                              <a:gd name="connsiteY145" fmla="*/ 2724940 h 3032125"/>
                              <a:gd name="connsiteX146" fmla="*/ 58034 w 2619799"/>
                              <a:gd name="connsiteY146" fmla="*/ 2726045 h 3032125"/>
                              <a:gd name="connsiteX147" fmla="*/ 37144 w 2619799"/>
                              <a:gd name="connsiteY147" fmla="*/ 2712780 h 3032125"/>
                              <a:gd name="connsiteX148" fmla="*/ 17415 w 2619799"/>
                              <a:gd name="connsiteY148" fmla="*/ 2698410 h 3032125"/>
                              <a:gd name="connsiteX149" fmla="*/ 0 w 2619799"/>
                              <a:gd name="connsiteY149" fmla="*/ 2684586 h 3032125"/>
                              <a:gd name="connsiteX150" fmla="*/ 1952447 w 2619799"/>
                              <a:gd name="connsiteY150" fmla="*/ 2596447 h 3032125"/>
                              <a:gd name="connsiteX151" fmla="*/ 1952049 w 2619799"/>
                              <a:gd name="connsiteY151" fmla="*/ 2596708 h 3032125"/>
                              <a:gd name="connsiteX152" fmla="*/ 1952049 w 2619799"/>
                              <a:gd name="connsiteY152" fmla="*/ 2597024 h 3032125"/>
                              <a:gd name="connsiteX153" fmla="*/ 1953894 w 2619799"/>
                              <a:gd name="connsiteY153" fmla="*/ 2597274 h 3032125"/>
                              <a:gd name="connsiteX154" fmla="*/ 1954370 w 2619799"/>
                              <a:gd name="connsiteY154" fmla="*/ 2596708 h 3032125"/>
                              <a:gd name="connsiteX155" fmla="*/ 1977519 w 2619799"/>
                              <a:gd name="connsiteY155" fmla="*/ 2579946 h 3032125"/>
                              <a:gd name="connsiteX156" fmla="*/ 1970668 w 2619799"/>
                              <a:gd name="connsiteY156" fmla="*/ 2584455 h 3032125"/>
                              <a:gd name="connsiteX157" fmla="*/ 1969457 w 2619799"/>
                              <a:gd name="connsiteY157" fmla="*/ 2585653 h 3032125"/>
                              <a:gd name="connsiteX158" fmla="*/ 1974155 w 2619799"/>
                              <a:gd name="connsiteY158" fmla="*/ 2582789 h 3032125"/>
                              <a:gd name="connsiteX159" fmla="*/ 2059691 w 2619799"/>
                              <a:gd name="connsiteY159" fmla="*/ 2524232 h 3032125"/>
                              <a:gd name="connsiteX160" fmla="*/ 2059587 w 2619799"/>
                              <a:gd name="connsiteY160" fmla="*/ 2524267 h 3032125"/>
                              <a:gd name="connsiteX161" fmla="*/ 2058820 w 2619799"/>
                              <a:gd name="connsiteY161" fmla="*/ 2529276 h 3032125"/>
                              <a:gd name="connsiteX162" fmla="*/ 2040251 w 2619799"/>
                              <a:gd name="connsiteY162" fmla="*/ 2549174 h 3032125"/>
                              <a:gd name="connsiteX163" fmla="*/ 2018200 w 2619799"/>
                              <a:gd name="connsiteY163" fmla="*/ 2572388 h 3032125"/>
                              <a:gd name="connsiteX164" fmla="*/ 2019529 w 2619799"/>
                              <a:gd name="connsiteY164" fmla="*/ 2572095 h 3032125"/>
                              <a:gd name="connsiteX165" fmla="*/ 2040251 w 2619799"/>
                              <a:gd name="connsiteY165" fmla="*/ 2550279 h 3032125"/>
                              <a:gd name="connsiteX166" fmla="*/ 2058820 w 2619799"/>
                              <a:gd name="connsiteY166" fmla="*/ 2530381 h 3032125"/>
                              <a:gd name="connsiteX167" fmla="*/ 2059691 w 2619799"/>
                              <a:gd name="connsiteY167" fmla="*/ 2524232 h 3032125"/>
                              <a:gd name="connsiteX168" fmla="*/ 2358241 w 2619799"/>
                              <a:gd name="connsiteY168" fmla="*/ 2298236 h 3032125"/>
                              <a:gd name="connsiteX169" fmla="*/ 2357653 w 2619799"/>
                              <a:gd name="connsiteY169" fmla="*/ 2298476 h 3032125"/>
                              <a:gd name="connsiteX170" fmla="*/ 2344976 w 2619799"/>
                              <a:gd name="connsiteY170" fmla="*/ 2327453 h 3032125"/>
                              <a:gd name="connsiteX171" fmla="*/ 2346057 w 2619799"/>
                              <a:gd name="connsiteY171" fmla="*/ 2159745 h 3032125"/>
                              <a:gd name="connsiteX172" fmla="*/ 2341406 w 2619799"/>
                              <a:gd name="connsiteY172" fmla="*/ 2166144 h 3032125"/>
                              <a:gd name="connsiteX173" fmla="*/ 2330244 w 2619799"/>
                              <a:gd name="connsiteY173" fmla="*/ 2179815 h 3032125"/>
                              <a:gd name="connsiteX174" fmla="*/ 2318437 w 2619799"/>
                              <a:gd name="connsiteY174" fmla="*/ 2197746 h 3032125"/>
                              <a:gd name="connsiteX175" fmla="*/ 2315302 w 2619799"/>
                              <a:gd name="connsiteY175" fmla="*/ 2202061 h 3032125"/>
                              <a:gd name="connsiteX176" fmla="*/ 2300214 w 2619799"/>
                              <a:gd name="connsiteY176" fmla="*/ 2228592 h 3032125"/>
                              <a:gd name="connsiteX177" fmla="*/ 2285127 w 2619799"/>
                              <a:gd name="connsiteY177" fmla="*/ 2252912 h 3032125"/>
                              <a:gd name="connsiteX178" fmla="*/ 2249150 w 2619799"/>
                              <a:gd name="connsiteY178" fmla="*/ 2298236 h 3032125"/>
                              <a:gd name="connsiteX179" fmla="*/ 2217816 w 2619799"/>
                              <a:gd name="connsiteY179" fmla="*/ 2343559 h 3032125"/>
                              <a:gd name="connsiteX180" fmla="*/ 2189962 w 2619799"/>
                              <a:gd name="connsiteY180" fmla="*/ 2380039 h 3032125"/>
                              <a:gd name="connsiteX181" fmla="*/ 2187639 w 2619799"/>
                              <a:gd name="connsiteY181" fmla="*/ 2381391 h 3032125"/>
                              <a:gd name="connsiteX182" fmla="*/ 2185738 w 2619799"/>
                              <a:gd name="connsiteY182" fmla="*/ 2384073 h 3032125"/>
                              <a:gd name="connsiteX183" fmla="*/ 2188801 w 2619799"/>
                              <a:gd name="connsiteY183" fmla="*/ 2382250 h 3032125"/>
                              <a:gd name="connsiteX184" fmla="*/ 2216654 w 2619799"/>
                              <a:gd name="connsiteY184" fmla="*/ 2345771 h 3032125"/>
                              <a:gd name="connsiteX185" fmla="*/ 2247990 w 2619799"/>
                              <a:gd name="connsiteY185" fmla="*/ 2300447 h 3032125"/>
                              <a:gd name="connsiteX186" fmla="*/ 2283966 w 2619799"/>
                              <a:gd name="connsiteY186" fmla="*/ 2255124 h 3032125"/>
                              <a:gd name="connsiteX187" fmla="*/ 2299054 w 2619799"/>
                              <a:gd name="connsiteY187" fmla="*/ 2230804 h 3032125"/>
                              <a:gd name="connsiteX188" fmla="*/ 2314140 w 2619799"/>
                              <a:gd name="connsiteY188" fmla="*/ 2204273 h 3032125"/>
                              <a:gd name="connsiteX189" fmla="*/ 2318437 w 2619799"/>
                              <a:gd name="connsiteY189" fmla="*/ 2197746 h 3032125"/>
                              <a:gd name="connsiteX190" fmla="*/ 2341406 w 2619799"/>
                              <a:gd name="connsiteY190" fmla="*/ 2166144 h 3032125"/>
                              <a:gd name="connsiteX191" fmla="*/ 2345476 w 2619799"/>
                              <a:gd name="connsiteY191" fmla="*/ 2161160 h 3032125"/>
                              <a:gd name="connsiteX192" fmla="*/ 2466173 w 2619799"/>
                              <a:gd name="connsiteY192" fmla="*/ 2144578 h 3032125"/>
                              <a:gd name="connsiteX193" fmla="*/ 2451085 w 2619799"/>
                              <a:gd name="connsiteY193" fmla="*/ 2187690 h 3032125"/>
                              <a:gd name="connsiteX194" fmla="*/ 2424393 w 2619799"/>
                              <a:gd name="connsiteY194" fmla="*/ 2234119 h 3032125"/>
                              <a:gd name="connsiteX195" fmla="*/ 2397700 w 2619799"/>
                              <a:gd name="connsiteY195" fmla="*/ 2281654 h 3032125"/>
                              <a:gd name="connsiteX196" fmla="*/ 2373329 w 2619799"/>
                              <a:gd name="connsiteY196" fmla="*/ 2311501 h 3032125"/>
                              <a:gd name="connsiteX197" fmla="*/ 2389577 w 2619799"/>
                              <a:gd name="connsiteY197" fmla="*/ 2280548 h 3032125"/>
                              <a:gd name="connsiteX198" fmla="*/ 2403503 w 2619799"/>
                              <a:gd name="connsiteY198" fmla="*/ 2249596 h 3032125"/>
                              <a:gd name="connsiteX199" fmla="*/ 2413948 w 2619799"/>
                              <a:gd name="connsiteY199" fmla="*/ 2233015 h 3032125"/>
                              <a:gd name="connsiteX200" fmla="*/ 2427874 w 2619799"/>
                              <a:gd name="connsiteY200" fmla="*/ 2210906 h 3032125"/>
                              <a:gd name="connsiteX201" fmla="*/ 2440641 w 2619799"/>
                              <a:gd name="connsiteY201" fmla="*/ 2188796 h 3032125"/>
                              <a:gd name="connsiteX202" fmla="*/ 2466173 w 2619799"/>
                              <a:gd name="connsiteY202" fmla="*/ 2144578 h 3032125"/>
                              <a:gd name="connsiteX203" fmla="*/ 2391053 w 2619799"/>
                              <a:gd name="connsiteY203" fmla="*/ 2049819 h 3032125"/>
                              <a:gd name="connsiteX204" fmla="*/ 2362884 w 2619799"/>
                              <a:gd name="connsiteY204" fmla="*/ 2097043 h 3032125"/>
                              <a:gd name="connsiteX205" fmla="*/ 2362366 w 2619799"/>
                              <a:gd name="connsiteY205" fmla="*/ 2098178 h 3032125"/>
                              <a:gd name="connsiteX206" fmla="*/ 2390737 w 2619799"/>
                              <a:gd name="connsiteY206" fmla="*/ 2050614 h 3032125"/>
                              <a:gd name="connsiteX207" fmla="*/ 2406503 w 2619799"/>
                              <a:gd name="connsiteY207" fmla="*/ 1942861 h 3032125"/>
                              <a:gd name="connsiteX208" fmla="*/ 2372646 w 2619799"/>
                              <a:gd name="connsiteY208" fmla="*/ 2030975 h 3032125"/>
                              <a:gd name="connsiteX209" fmla="*/ 2301424 w 2619799"/>
                              <a:gd name="connsiteY209" fmla="*/ 2169646 h 3032125"/>
                              <a:gd name="connsiteX210" fmla="*/ 2290995 w 2619799"/>
                              <a:gd name="connsiteY210" fmla="*/ 2185350 h 3032125"/>
                              <a:gd name="connsiteX211" fmla="*/ 2290929 w 2619799"/>
                              <a:gd name="connsiteY211" fmla="*/ 2185480 h 3032125"/>
                              <a:gd name="connsiteX212" fmla="*/ 2266557 w 2619799"/>
                              <a:gd name="connsiteY212" fmla="*/ 2225276 h 3032125"/>
                              <a:gd name="connsiteX213" fmla="*/ 2242186 w 2619799"/>
                              <a:gd name="connsiteY213" fmla="*/ 2268389 h 3032125"/>
                              <a:gd name="connsiteX214" fmla="*/ 2214333 w 2619799"/>
                              <a:gd name="connsiteY214" fmla="*/ 2301553 h 3032125"/>
                              <a:gd name="connsiteX215" fmla="*/ 2191122 w 2619799"/>
                              <a:gd name="connsiteY215" fmla="*/ 2339138 h 3032125"/>
                              <a:gd name="connsiteX216" fmla="*/ 2054178 w 2619799"/>
                              <a:gd name="connsiteY216" fmla="*/ 2486163 h 3032125"/>
                              <a:gd name="connsiteX217" fmla="*/ 2008916 w 2619799"/>
                              <a:gd name="connsiteY217" fmla="*/ 2522643 h 3032125"/>
                              <a:gd name="connsiteX218" fmla="*/ 2004573 w 2619799"/>
                              <a:gd name="connsiteY218" fmla="*/ 2525787 h 3032125"/>
                              <a:gd name="connsiteX219" fmla="*/ 2002699 w 2619799"/>
                              <a:gd name="connsiteY219" fmla="*/ 2527594 h 3032125"/>
                              <a:gd name="connsiteX220" fmla="*/ 1983773 w 2619799"/>
                              <a:gd name="connsiteY220" fmla="*/ 2542291 h 3032125"/>
                              <a:gd name="connsiteX221" fmla="*/ 1968297 w 2619799"/>
                              <a:gd name="connsiteY221" fmla="*/ 2559123 h 3032125"/>
                              <a:gd name="connsiteX222" fmla="*/ 1911429 w 2619799"/>
                              <a:gd name="connsiteY222" fmla="*/ 2600025 h 3032125"/>
                              <a:gd name="connsiteX223" fmla="*/ 1902519 w 2619799"/>
                              <a:gd name="connsiteY223" fmla="*/ 2605386 h 3032125"/>
                              <a:gd name="connsiteX224" fmla="*/ 1878316 w 2619799"/>
                              <a:gd name="connsiteY224" fmla="*/ 2624180 h 3032125"/>
                              <a:gd name="connsiteX225" fmla="*/ 1874821 w 2619799"/>
                              <a:gd name="connsiteY225" fmla="*/ 2626342 h 3032125"/>
                              <a:gd name="connsiteX226" fmla="*/ 1869650 w 2619799"/>
                              <a:gd name="connsiteY226" fmla="*/ 2630978 h 3032125"/>
                              <a:gd name="connsiteX227" fmla="*/ 1824389 w 2619799"/>
                              <a:gd name="connsiteY227" fmla="*/ 2659719 h 3032125"/>
                              <a:gd name="connsiteX228" fmla="*/ 1779127 w 2619799"/>
                              <a:gd name="connsiteY228" fmla="*/ 2686250 h 3032125"/>
                              <a:gd name="connsiteX229" fmla="*/ 1773947 w 2619799"/>
                              <a:gd name="connsiteY229" fmla="*/ 2688751 h 3032125"/>
                              <a:gd name="connsiteX230" fmla="*/ 1743300 w 2619799"/>
                              <a:gd name="connsiteY230" fmla="*/ 2707712 h 3032125"/>
                              <a:gd name="connsiteX231" fmla="*/ 1733799 w 2619799"/>
                              <a:gd name="connsiteY231" fmla="*/ 2712276 h 3032125"/>
                              <a:gd name="connsiteX232" fmla="*/ 1724582 w 2619799"/>
                              <a:gd name="connsiteY232" fmla="*/ 2718308 h 3032125"/>
                              <a:gd name="connsiteX233" fmla="*/ 1693246 w 2619799"/>
                              <a:gd name="connsiteY233" fmla="*/ 2734890 h 3032125"/>
                              <a:gd name="connsiteX234" fmla="*/ 1663970 w 2619799"/>
                              <a:gd name="connsiteY234" fmla="*/ 2745826 h 3032125"/>
                              <a:gd name="connsiteX235" fmla="*/ 1598715 w 2619799"/>
                              <a:gd name="connsiteY235" fmla="*/ 2777178 h 3032125"/>
                              <a:gd name="connsiteX236" fmla="*/ 1445625 w 2619799"/>
                              <a:gd name="connsiteY236" fmla="*/ 2831565 h 3032125"/>
                              <a:gd name="connsiteX237" fmla="*/ 1338945 w 2619799"/>
                              <a:gd name="connsiteY237" fmla="*/ 2857693 h 3032125"/>
                              <a:gd name="connsiteX238" fmla="*/ 1425160 w 2619799"/>
                              <a:gd name="connsiteY238" fmla="*/ 2842118 h 3032125"/>
                              <a:gd name="connsiteX239" fmla="*/ 1441408 w 2619799"/>
                              <a:gd name="connsiteY239" fmla="*/ 2838801 h 3032125"/>
                              <a:gd name="connsiteX240" fmla="*/ 1493632 w 2619799"/>
                              <a:gd name="connsiteY240" fmla="*/ 2821114 h 3032125"/>
                              <a:gd name="connsiteX241" fmla="*/ 1526127 w 2619799"/>
                              <a:gd name="connsiteY241" fmla="*/ 2811166 h 3032125"/>
                              <a:gd name="connsiteX242" fmla="*/ 1578353 w 2619799"/>
                              <a:gd name="connsiteY242" fmla="*/ 2785740 h 3032125"/>
                              <a:gd name="connsiteX243" fmla="*/ 1637540 w 2619799"/>
                              <a:gd name="connsiteY243" fmla="*/ 2765842 h 3032125"/>
                              <a:gd name="connsiteX244" fmla="*/ 1675461 w 2619799"/>
                              <a:gd name="connsiteY244" fmla="*/ 2751677 h 3032125"/>
                              <a:gd name="connsiteX245" fmla="*/ 1692086 w 2619799"/>
                              <a:gd name="connsiteY245" fmla="*/ 2742628 h 3032125"/>
                              <a:gd name="connsiteX246" fmla="*/ 1707172 w 2619799"/>
                              <a:gd name="connsiteY246" fmla="*/ 2738207 h 3032125"/>
                              <a:gd name="connsiteX247" fmla="*/ 1728063 w 2619799"/>
                              <a:gd name="connsiteY247" fmla="*/ 2727151 h 3032125"/>
                              <a:gd name="connsiteX248" fmla="*/ 1733552 w 2619799"/>
                              <a:gd name="connsiteY248" fmla="*/ 2723518 h 3032125"/>
                              <a:gd name="connsiteX249" fmla="*/ 1747793 w 2619799"/>
                              <a:gd name="connsiteY249" fmla="*/ 2710570 h 3032125"/>
                              <a:gd name="connsiteX250" fmla="*/ 1779127 w 2619799"/>
                              <a:gd name="connsiteY250" fmla="*/ 2692883 h 3032125"/>
                              <a:gd name="connsiteX251" fmla="*/ 1814776 w 2619799"/>
                              <a:gd name="connsiteY251" fmla="*/ 2676238 h 3032125"/>
                              <a:gd name="connsiteX252" fmla="*/ 1827870 w 2619799"/>
                              <a:gd name="connsiteY252" fmla="*/ 2668562 h 3032125"/>
                              <a:gd name="connsiteX253" fmla="*/ 1873132 w 2619799"/>
                              <a:gd name="connsiteY253" fmla="*/ 2639820 h 3032125"/>
                              <a:gd name="connsiteX254" fmla="*/ 1892861 w 2619799"/>
                              <a:gd name="connsiteY254" fmla="*/ 2622133 h 3032125"/>
                              <a:gd name="connsiteX255" fmla="*/ 1914912 w 2619799"/>
                              <a:gd name="connsiteY255" fmla="*/ 2608867 h 3032125"/>
                              <a:gd name="connsiteX256" fmla="*/ 1971778 w 2619799"/>
                              <a:gd name="connsiteY256" fmla="*/ 2567966 h 3032125"/>
                              <a:gd name="connsiteX257" fmla="*/ 2012398 w 2619799"/>
                              <a:gd name="connsiteY257" fmla="*/ 2531486 h 3032125"/>
                              <a:gd name="connsiteX258" fmla="*/ 2057659 w 2619799"/>
                              <a:gd name="connsiteY258" fmla="*/ 2495006 h 3032125"/>
                              <a:gd name="connsiteX259" fmla="*/ 2194603 w 2619799"/>
                              <a:gd name="connsiteY259" fmla="*/ 2347980 h 3032125"/>
                              <a:gd name="connsiteX260" fmla="*/ 2213450 w 2619799"/>
                              <a:gd name="connsiteY260" fmla="*/ 2317463 h 3032125"/>
                              <a:gd name="connsiteX261" fmla="*/ 2214333 w 2619799"/>
                              <a:gd name="connsiteY261" fmla="*/ 2314817 h 3032125"/>
                              <a:gd name="connsiteX262" fmla="*/ 2244508 w 2619799"/>
                              <a:gd name="connsiteY262" fmla="*/ 2270599 h 3032125"/>
                              <a:gd name="connsiteX263" fmla="*/ 2253792 w 2619799"/>
                              <a:gd name="connsiteY263" fmla="*/ 2257333 h 3032125"/>
                              <a:gd name="connsiteX264" fmla="*/ 2266137 w 2619799"/>
                              <a:gd name="connsiteY264" fmla="*/ 2241024 h 3032125"/>
                              <a:gd name="connsiteX265" fmla="*/ 2270040 w 2619799"/>
                              <a:gd name="connsiteY265" fmla="*/ 2234119 h 3032125"/>
                              <a:gd name="connsiteX266" fmla="*/ 2294411 w 2619799"/>
                              <a:gd name="connsiteY266" fmla="*/ 2194323 h 3032125"/>
                              <a:gd name="connsiteX267" fmla="*/ 2341994 w 2619799"/>
                              <a:gd name="connsiteY267" fmla="*/ 2100359 h 3032125"/>
                              <a:gd name="connsiteX268" fmla="*/ 2388416 w 2619799"/>
                              <a:gd name="connsiteY268" fmla="*/ 1999764 h 3032125"/>
                              <a:gd name="connsiteX269" fmla="*/ 2402052 w 2619799"/>
                              <a:gd name="connsiteY269" fmla="*/ 1958861 h 3032125"/>
                              <a:gd name="connsiteX270" fmla="*/ 2544446 w 2619799"/>
                              <a:gd name="connsiteY270" fmla="*/ 1779484 h 3032125"/>
                              <a:gd name="connsiteX271" fmla="*/ 2544029 w 2619799"/>
                              <a:gd name="connsiteY271" fmla="*/ 1781440 h 3032125"/>
                              <a:gd name="connsiteX272" fmla="*/ 2547410 w 2619799"/>
                              <a:gd name="connsiteY272" fmla="*/ 1785306 h 3032125"/>
                              <a:gd name="connsiteX273" fmla="*/ 2557856 w 2619799"/>
                              <a:gd name="connsiteY273" fmla="*/ 1796360 h 3032125"/>
                              <a:gd name="connsiteX274" fmla="*/ 2564819 w 2619799"/>
                              <a:gd name="connsiteY274" fmla="*/ 1791938 h 3032125"/>
                              <a:gd name="connsiteX275" fmla="*/ 2564994 w 2619799"/>
                              <a:gd name="connsiteY275" fmla="*/ 1791090 h 3032125"/>
                              <a:gd name="connsiteX276" fmla="*/ 2560177 w 2619799"/>
                              <a:gd name="connsiteY276" fmla="*/ 1794149 h 3032125"/>
                              <a:gd name="connsiteX277" fmla="*/ 2548571 w 2619799"/>
                              <a:gd name="connsiteY277" fmla="*/ 1784200 h 3032125"/>
                              <a:gd name="connsiteX278" fmla="*/ 2534101 w 2619799"/>
                              <a:gd name="connsiteY278" fmla="*/ 1653908 h 3032125"/>
                              <a:gd name="connsiteX279" fmla="*/ 2533291 w 2619799"/>
                              <a:gd name="connsiteY279" fmla="*/ 1653951 h 3032125"/>
                              <a:gd name="connsiteX280" fmla="*/ 2531823 w 2619799"/>
                              <a:gd name="connsiteY280" fmla="*/ 1654029 h 3032125"/>
                              <a:gd name="connsiteX281" fmla="*/ 2532324 w 2619799"/>
                              <a:gd name="connsiteY281" fmla="*/ 1659284 h 3032125"/>
                              <a:gd name="connsiteX282" fmla="*/ 2531164 w 2619799"/>
                              <a:gd name="connsiteY282" fmla="*/ 1686921 h 3032125"/>
                              <a:gd name="connsiteX283" fmla="*/ 2526521 w 2619799"/>
                              <a:gd name="connsiteY283" fmla="*/ 1703502 h 3032125"/>
                              <a:gd name="connsiteX284" fmla="*/ 2498668 w 2619799"/>
                              <a:gd name="connsiteY284" fmla="*/ 1745509 h 3032125"/>
                              <a:gd name="connsiteX285" fmla="*/ 2491705 w 2619799"/>
                              <a:gd name="connsiteY285" fmla="*/ 1781990 h 3032125"/>
                              <a:gd name="connsiteX286" fmla="*/ 2484742 w 2619799"/>
                              <a:gd name="connsiteY286" fmla="*/ 1794149 h 3032125"/>
                              <a:gd name="connsiteX287" fmla="*/ 2473136 w 2619799"/>
                              <a:gd name="connsiteY287" fmla="*/ 1847211 h 3032125"/>
                              <a:gd name="connsiteX288" fmla="*/ 2460370 w 2619799"/>
                              <a:gd name="connsiteY288" fmla="*/ 1889218 h 3032125"/>
                              <a:gd name="connsiteX289" fmla="*/ 2446443 w 2619799"/>
                              <a:gd name="connsiteY289" fmla="*/ 1930121 h 3032125"/>
                              <a:gd name="connsiteX290" fmla="*/ 2438320 w 2619799"/>
                              <a:gd name="connsiteY290" fmla="*/ 1962178 h 3032125"/>
                              <a:gd name="connsiteX291" fmla="*/ 2429035 w 2619799"/>
                              <a:gd name="connsiteY291" fmla="*/ 1995342 h 3032125"/>
                              <a:gd name="connsiteX292" fmla="*/ 2436440 w 2619799"/>
                              <a:gd name="connsiteY292" fmla="*/ 1984371 h 3032125"/>
                              <a:gd name="connsiteX293" fmla="*/ 2442962 w 2619799"/>
                              <a:gd name="connsiteY293" fmla="*/ 1961072 h 3032125"/>
                              <a:gd name="connsiteX294" fmla="*/ 2448764 w 2619799"/>
                              <a:gd name="connsiteY294" fmla="*/ 1927909 h 3032125"/>
                              <a:gd name="connsiteX295" fmla="*/ 2462691 w 2619799"/>
                              <a:gd name="connsiteY295" fmla="*/ 1887007 h 3032125"/>
                              <a:gd name="connsiteX296" fmla="*/ 2475457 w 2619799"/>
                              <a:gd name="connsiteY296" fmla="*/ 1845000 h 3032125"/>
                              <a:gd name="connsiteX297" fmla="*/ 2487063 w 2619799"/>
                              <a:gd name="connsiteY297" fmla="*/ 1791938 h 3032125"/>
                              <a:gd name="connsiteX298" fmla="*/ 2494026 w 2619799"/>
                              <a:gd name="connsiteY298" fmla="*/ 1779778 h 3032125"/>
                              <a:gd name="connsiteX299" fmla="*/ 2500989 w 2619799"/>
                              <a:gd name="connsiteY299" fmla="*/ 1743298 h 3032125"/>
                              <a:gd name="connsiteX300" fmla="*/ 2528843 w 2619799"/>
                              <a:gd name="connsiteY300" fmla="*/ 1701291 h 3032125"/>
                              <a:gd name="connsiteX301" fmla="*/ 2510274 w 2619799"/>
                              <a:gd name="connsiteY301" fmla="*/ 1786411 h 3032125"/>
                              <a:gd name="connsiteX302" fmla="*/ 2496347 w 2619799"/>
                              <a:gd name="connsiteY302" fmla="*/ 1857160 h 3032125"/>
                              <a:gd name="connsiteX303" fmla="*/ 2465012 w 2619799"/>
                              <a:gd name="connsiteY303" fmla="*/ 1947807 h 3032125"/>
                              <a:gd name="connsiteX304" fmla="*/ 2458812 w 2619799"/>
                              <a:gd name="connsiteY304" fmla="*/ 1956991 h 3032125"/>
                              <a:gd name="connsiteX305" fmla="*/ 2456162 w 2619799"/>
                              <a:gd name="connsiteY305" fmla="*/ 1970746 h 3032125"/>
                              <a:gd name="connsiteX306" fmla="*/ 2447604 w 2619799"/>
                              <a:gd name="connsiteY306" fmla="*/ 1994237 h 3032125"/>
                              <a:gd name="connsiteX307" fmla="*/ 2415109 w 2619799"/>
                              <a:gd name="connsiteY307" fmla="*/ 2061669 h 3032125"/>
                              <a:gd name="connsiteX308" fmla="*/ 2400021 w 2619799"/>
                              <a:gd name="connsiteY308" fmla="*/ 2097043 h 3032125"/>
                              <a:gd name="connsiteX309" fmla="*/ 2390737 w 2619799"/>
                              <a:gd name="connsiteY309" fmla="*/ 2115837 h 3032125"/>
                              <a:gd name="connsiteX310" fmla="*/ 2379131 w 2619799"/>
                              <a:gd name="connsiteY310" fmla="*/ 2135735 h 3032125"/>
                              <a:gd name="connsiteX311" fmla="*/ 2347797 w 2619799"/>
                              <a:gd name="connsiteY311" fmla="*/ 2188796 h 3032125"/>
                              <a:gd name="connsiteX312" fmla="*/ 2314140 w 2619799"/>
                              <a:gd name="connsiteY312" fmla="*/ 2240752 h 3032125"/>
                              <a:gd name="connsiteX313" fmla="*/ 2271201 w 2619799"/>
                              <a:gd name="connsiteY313" fmla="*/ 2310396 h 3032125"/>
                              <a:gd name="connsiteX314" fmla="*/ 2223618 w 2619799"/>
                              <a:gd name="connsiteY314" fmla="*/ 2378934 h 3032125"/>
                              <a:gd name="connsiteX315" fmla="*/ 2192283 w 2619799"/>
                              <a:gd name="connsiteY315" fmla="*/ 2417625 h 3032125"/>
                              <a:gd name="connsiteX316" fmla="*/ 2158627 w 2619799"/>
                              <a:gd name="connsiteY316" fmla="*/ 2455210 h 3032125"/>
                              <a:gd name="connsiteX317" fmla="*/ 2147021 w 2619799"/>
                              <a:gd name="connsiteY317" fmla="*/ 2470686 h 3032125"/>
                              <a:gd name="connsiteX318" fmla="*/ 2134256 w 2619799"/>
                              <a:gd name="connsiteY318" fmla="*/ 2486163 h 3032125"/>
                              <a:gd name="connsiteX319" fmla="*/ 2114526 w 2619799"/>
                              <a:gd name="connsiteY319" fmla="*/ 2501639 h 3032125"/>
                              <a:gd name="connsiteX320" fmla="*/ 2082259 w 2619799"/>
                              <a:gd name="connsiteY320" fmla="*/ 2535670 h 3032125"/>
                              <a:gd name="connsiteX321" fmla="*/ 2083191 w 2619799"/>
                              <a:gd name="connsiteY321" fmla="*/ 2539224 h 3032125"/>
                              <a:gd name="connsiteX322" fmla="*/ 2049535 w 2619799"/>
                              <a:gd name="connsiteY322" fmla="*/ 2572388 h 3032125"/>
                              <a:gd name="connsiteX323" fmla="*/ 2013558 w 2619799"/>
                              <a:gd name="connsiteY323" fmla="*/ 2596708 h 3032125"/>
                              <a:gd name="connsiteX324" fmla="*/ 1984545 w 2619799"/>
                              <a:gd name="connsiteY324" fmla="*/ 2618817 h 3032125"/>
                              <a:gd name="connsiteX325" fmla="*/ 1957059 w 2619799"/>
                              <a:gd name="connsiteY325" fmla="*/ 2637949 h 3032125"/>
                              <a:gd name="connsiteX326" fmla="*/ 1961334 w 2619799"/>
                              <a:gd name="connsiteY326" fmla="*/ 2637610 h 3032125"/>
                              <a:gd name="connsiteX327" fmla="*/ 1991508 w 2619799"/>
                              <a:gd name="connsiteY327" fmla="*/ 2616606 h 3032125"/>
                              <a:gd name="connsiteX328" fmla="*/ 2020522 w 2619799"/>
                              <a:gd name="connsiteY328" fmla="*/ 2594497 h 3032125"/>
                              <a:gd name="connsiteX329" fmla="*/ 2056499 w 2619799"/>
                              <a:gd name="connsiteY329" fmla="*/ 2570177 h 3032125"/>
                              <a:gd name="connsiteX330" fmla="*/ 2090155 w 2619799"/>
                              <a:gd name="connsiteY330" fmla="*/ 2537013 h 3032125"/>
                              <a:gd name="connsiteX331" fmla="*/ 2088994 w 2619799"/>
                              <a:gd name="connsiteY331" fmla="*/ 2532592 h 3032125"/>
                              <a:gd name="connsiteX332" fmla="*/ 2121489 w 2619799"/>
                              <a:gd name="connsiteY332" fmla="*/ 2498323 h 3032125"/>
                              <a:gd name="connsiteX333" fmla="*/ 2141219 w 2619799"/>
                              <a:gd name="connsiteY333" fmla="*/ 2482847 h 3032125"/>
                              <a:gd name="connsiteX334" fmla="*/ 2153985 w 2619799"/>
                              <a:gd name="connsiteY334" fmla="*/ 2467371 h 3032125"/>
                              <a:gd name="connsiteX335" fmla="*/ 2165590 w 2619799"/>
                              <a:gd name="connsiteY335" fmla="*/ 2451894 h 3032125"/>
                              <a:gd name="connsiteX336" fmla="*/ 2199247 w 2619799"/>
                              <a:gd name="connsiteY336" fmla="*/ 2414309 h 3032125"/>
                              <a:gd name="connsiteX337" fmla="*/ 2230581 w 2619799"/>
                              <a:gd name="connsiteY337" fmla="*/ 2375617 h 3032125"/>
                              <a:gd name="connsiteX338" fmla="*/ 2278164 w 2619799"/>
                              <a:gd name="connsiteY338" fmla="*/ 2307079 h 3032125"/>
                              <a:gd name="connsiteX339" fmla="*/ 2321104 w 2619799"/>
                              <a:gd name="connsiteY339" fmla="*/ 2237436 h 3032125"/>
                              <a:gd name="connsiteX340" fmla="*/ 2354760 w 2619799"/>
                              <a:gd name="connsiteY340" fmla="*/ 2185480 h 3032125"/>
                              <a:gd name="connsiteX341" fmla="*/ 2386094 w 2619799"/>
                              <a:gd name="connsiteY341" fmla="*/ 2132418 h 3032125"/>
                              <a:gd name="connsiteX342" fmla="*/ 2397700 w 2619799"/>
                              <a:gd name="connsiteY342" fmla="*/ 2112520 h 3032125"/>
                              <a:gd name="connsiteX343" fmla="*/ 2406984 w 2619799"/>
                              <a:gd name="connsiteY343" fmla="*/ 2093728 h 3032125"/>
                              <a:gd name="connsiteX344" fmla="*/ 2422072 w 2619799"/>
                              <a:gd name="connsiteY344" fmla="*/ 2058353 h 3032125"/>
                              <a:gd name="connsiteX345" fmla="*/ 2454567 w 2619799"/>
                              <a:gd name="connsiteY345" fmla="*/ 1990920 h 3032125"/>
                              <a:gd name="connsiteX346" fmla="*/ 2467333 w 2619799"/>
                              <a:gd name="connsiteY346" fmla="*/ 1945597 h 3032125"/>
                              <a:gd name="connsiteX347" fmla="*/ 2498668 w 2619799"/>
                              <a:gd name="connsiteY347" fmla="*/ 1854950 h 3032125"/>
                              <a:gd name="connsiteX348" fmla="*/ 2512595 w 2619799"/>
                              <a:gd name="connsiteY348" fmla="*/ 1784201 h 3032125"/>
                              <a:gd name="connsiteX349" fmla="*/ 2531164 w 2619799"/>
                              <a:gd name="connsiteY349" fmla="*/ 1699080 h 3032125"/>
                              <a:gd name="connsiteX350" fmla="*/ 2535350 w 2619799"/>
                              <a:gd name="connsiteY350" fmla="*/ 1684129 h 3032125"/>
                              <a:gd name="connsiteX351" fmla="*/ 2532324 w 2619799"/>
                              <a:gd name="connsiteY351" fmla="*/ 1683604 h 3032125"/>
                              <a:gd name="connsiteX352" fmla="*/ 2533484 w 2619799"/>
                              <a:gd name="connsiteY352" fmla="*/ 1655968 h 3032125"/>
                              <a:gd name="connsiteX353" fmla="*/ 2559016 w 2619799"/>
                              <a:gd name="connsiteY353" fmla="*/ 1630542 h 3032125"/>
                              <a:gd name="connsiteX354" fmla="*/ 2545501 w 2619799"/>
                              <a:gd name="connsiteY354" fmla="*/ 1684179 h 3032125"/>
                              <a:gd name="connsiteX355" fmla="*/ 2545502 w 2619799"/>
                              <a:gd name="connsiteY355" fmla="*/ 1684179 h 3032125"/>
                              <a:gd name="connsiteX356" fmla="*/ 2559017 w 2619799"/>
                              <a:gd name="connsiteY356" fmla="*/ 1630543 h 3032125"/>
                              <a:gd name="connsiteX357" fmla="*/ 2569461 w 2619799"/>
                              <a:gd name="connsiteY357" fmla="*/ 1619488 h 3032125"/>
                              <a:gd name="connsiteX358" fmla="*/ 2562498 w 2619799"/>
                              <a:gd name="connsiteY358" fmla="*/ 1633859 h 3032125"/>
                              <a:gd name="connsiteX359" fmla="*/ 2560902 w 2619799"/>
                              <a:gd name="connsiteY359" fmla="*/ 1663982 h 3032125"/>
                              <a:gd name="connsiteX360" fmla="*/ 2560177 w 2619799"/>
                              <a:gd name="connsiteY360" fmla="*/ 1692448 h 3032125"/>
                              <a:gd name="connsiteX361" fmla="*/ 2548571 w 2619799"/>
                              <a:gd name="connsiteY361" fmla="*/ 1726463 h 3032125"/>
                              <a:gd name="connsiteX362" fmla="*/ 2548571 w 2619799"/>
                              <a:gd name="connsiteY362" fmla="*/ 1730349 h 3032125"/>
                              <a:gd name="connsiteX363" fmla="*/ 2562498 w 2619799"/>
                              <a:gd name="connsiteY363" fmla="*/ 1692448 h 3032125"/>
                              <a:gd name="connsiteX364" fmla="*/ 2564819 w 2619799"/>
                              <a:gd name="connsiteY364" fmla="*/ 1633858 h 3032125"/>
                              <a:gd name="connsiteX365" fmla="*/ 2570230 w 2619799"/>
                              <a:gd name="connsiteY365" fmla="*/ 1622692 h 3032125"/>
                              <a:gd name="connsiteX366" fmla="*/ 2519557 w 2619799"/>
                              <a:gd name="connsiteY366" fmla="*/ 1571953 h 3032125"/>
                              <a:gd name="connsiteX367" fmla="*/ 2511952 w 2619799"/>
                              <a:gd name="connsiteY367" fmla="*/ 1589076 h 3032125"/>
                              <a:gd name="connsiteX368" fmla="*/ 2509113 w 2619799"/>
                              <a:gd name="connsiteY368" fmla="*/ 1613961 h 3032125"/>
                              <a:gd name="connsiteX369" fmla="*/ 2505451 w 2619799"/>
                              <a:gd name="connsiteY369" fmla="*/ 1602336 h 3032125"/>
                              <a:gd name="connsiteX370" fmla="*/ 2504112 w 2619799"/>
                              <a:gd name="connsiteY370" fmla="*/ 1603977 h 3032125"/>
                              <a:gd name="connsiteX371" fmla="*/ 2507953 w 2619799"/>
                              <a:gd name="connsiteY371" fmla="*/ 1616172 h 3032125"/>
                              <a:gd name="connsiteX372" fmla="*/ 2505632 w 2619799"/>
                              <a:gd name="connsiteY372" fmla="*/ 1633859 h 3032125"/>
                              <a:gd name="connsiteX373" fmla="*/ 2510274 w 2619799"/>
                              <a:gd name="connsiteY373" fmla="*/ 1648230 h 3032125"/>
                              <a:gd name="connsiteX374" fmla="*/ 2513872 w 2619799"/>
                              <a:gd name="connsiteY374" fmla="*/ 1648039 h 3032125"/>
                              <a:gd name="connsiteX375" fmla="*/ 2511434 w 2619799"/>
                              <a:gd name="connsiteY375" fmla="*/ 1640491 h 3032125"/>
                              <a:gd name="connsiteX376" fmla="*/ 2513755 w 2619799"/>
                              <a:gd name="connsiteY376" fmla="*/ 1622804 h 3032125"/>
                              <a:gd name="connsiteX377" fmla="*/ 2519557 w 2619799"/>
                              <a:gd name="connsiteY377" fmla="*/ 1571953 h 3032125"/>
                              <a:gd name="connsiteX378" fmla="*/ 2617044 w 2619799"/>
                              <a:gd name="connsiteY378" fmla="*/ 1542106 h 3032125"/>
                              <a:gd name="connsiteX379" fmla="*/ 2619365 w 2619799"/>
                              <a:gd name="connsiteY379" fmla="*/ 1543211 h 3032125"/>
                              <a:gd name="connsiteX380" fmla="*/ 2618204 w 2619799"/>
                              <a:gd name="connsiteY380" fmla="*/ 1589640 h 3032125"/>
                              <a:gd name="connsiteX381" fmla="*/ 2619365 w 2619799"/>
                              <a:gd name="connsiteY381" fmla="*/ 1621699 h 3032125"/>
                              <a:gd name="connsiteX382" fmla="*/ 2615883 w 2619799"/>
                              <a:gd name="connsiteY382" fmla="*/ 1680287 h 3032125"/>
                              <a:gd name="connsiteX383" fmla="*/ 2612402 w 2619799"/>
                              <a:gd name="connsiteY383" fmla="*/ 1713451 h 3032125"/>
                              <a:gd name="connsiteX384" fmla="*/ 2601957 w 2619799"/>
                              <a:gd name="connsiteY384" fmla="*/ 1762091 h 3032125"/>
                              <a:gd name="connsiteX385" fmla="*/ 2598475 w 2619799"/>
                              <a:gd name="connsiteY385" fmla="*/ 1802993 h 3032125"/>
                              <a:gd name="connsiteX386" fmla="*/ 2581067 w 2619799"/>
                              <a:gd name="connsiteY386" fmla="*/ 1878164 h 3032125"/>
                              <a:gd name="connsiteX387" fmla="*/ 2564819 w 2619799"/>
                              <a:gd name="connsiteY387" fmla="*/ 1943385 h 3032125"/>
                              <a:gd name="connsiteX388" fmla="*/ 2535806 w 2619799"/>
                              <a:gd name="connsiteY388" fmla="*/ 1955545 h 3032125"/>
                              <a:gd name="connsiteX389" fmla="*/ 2538127 w 2619799"/>
                              <a:gd name="connsiteY389" fmla="*/ 1948913 h 3032125"/>
                              <a:gd name="connsiteX390" fmla="*/ 2542769 w 2619799"/>
                              <a:gd name="connsiteY390" fmla="*/ 1902484 h 3032125"/>
                              <a:gd name="connsiteX391" fmla="*/ 2560177 w 2619799"/>
                              <a:gd name="connsiteY391" fmla="*/ 1853844 h 3032125"/>
                              <a:gd name="connsiteX392" fmla="*/ 2574103 w 2619799"/>
                              <a:gd name="connsiteY392" fmla="*/ 1846106 h 3032125"/>
                              <a:gd name="connsiteX393" fmla="*/ 2574103 w 2619799"/>
                              <a:gd name="connsiteY393" fmla="*/ 1846105 h 3032125"/>
                              <a:gd name="connsiteX394" fmla="*/ 2589191 w 2619799"/>
                              <a:gd name="connsiteY394" fmla="*/ 1762091 h 3032125"/>
                              <a:gd name="connsiteX395" fmla="*/ 2597314 w 2619799"/>
                              <a:gd name="connsiteY395" fmla="*/ 1722294 h 3032125"/>
                              <a:gd name="connsiteX396" fmla="*/ 2604278 w 2619799"/>
                              <a:gd name="connsiteY396" fmla="*/ 1681393 h 3032125"/>
                              <a:gd name="connsiteX397" fmla="*/ 2610081 w 2619799"/>
                              <a:gd name="connsiteY397" fmla="*/ 1642702 h 3032125"/>
                              <a:gd name="connsiteX398" fmla="*/ 2612402 w 2619799"/>
                              <a:gd name="connsiteY398" fmla="*/ 1606222 h 3032125"/>
                              <a:gd name="connsiteX399" fmla="*/ 2613562 w 2619799"/>
                              <a:gd name="connsiteY399" fmla="*/ 1575270 h 3032125"/>
                              <a:gd name="connsiteX400" fmla="*/ 2615883 w 2619799"/>
                              <a:gd name="connsiteY400" fmla="*/ 1558687 h 3032125"/>
                              <a:gd name="connsiteX401" fmla="*/ 2617044 w 2619799"/>
                              <a:gd name="connsiteY401" fmla="*/ 1542106 h 3032125"/>
                              <a:gd name="connsiteX402" fmla="*/ 1671197 w 2619799"/>
                              <a:gd name="connsiteY402" fmla="*/ 168029 h 3032125"/>
                              <a:gd name="connsiteX403" fmla="*/ 1730384 w 2619799"/>
                              <a:gd name="connsiteY403" fmla="*/ 193454 h 3032125"/>
                              <a:gd name="connsiteX404" fmla="*/ 1755916 w 2619799"/>
                              <a:gd name="connsiteY404" fmla="*/ 213352 h 3032125"/>
                              <a:gd name="connsiteX405" fmla="*/ 1699050 w 2619799"/>
                              <a:gd name="connsiteY405" fmla="*/ 186821 h 3032125"/>
                              <a:gd name="connsiteX406" fmla="*/ 1671197 w 2619799"/>
                              <a:gd name="connsiteY406" fmla="*/ 168029 h 3032125"/>
                              <a:gd name="connsiteX407" fmla="*/ 1478546 w 2619799"/>
                              <a:gd name="connsiteY407" fmla="*/ 87330 h 3032125"/>
                              <a:gd name="connsiteX408" fmla="*/ 1524967 w 2619799"/>
                              <a:gd name="connsiteY408" fmla="*/ 97279 h 3032125"/>
                              <a:gd name="connsiteX409" fmla="*/ 1589958 w 2619799"/>
                              <a:gd name="connsiteY409" fmla="*/ 128232 h 3032125"/>
                              <a:gd name="connsiteX410" fmla="*/ 1478546 w 2619799"/>
                              <a:gd name="connsiteY410" fmla="*/ 87330 h 3032125"/>
                              <a:gd name="connsiteX411" fmla="*/ 1194935 w 2619799"/>
                              <a:gd name="connsiteY411" fmla="*/ 56240 h 3032125"/>
                              <a:gd name="connsiteX412" fmla="*/ 1219743 w 2619799"/>
                              <a:gd name="connsiteY412" fmla="*/ 58589 h 3032125"/>
                              <a:gd name="connsiteX413" fmla="*/ 1253399 w 2619799"/>
                              <a:gd name="connsiteY413" fmla="*/ 69643 h 3032125"/>
                              <a:gd name="connsiteX414" fmla="*/ 1227867 w 2619799"/>
                              <a:gd name="connsiteY414" fmla="*/ 66327 h 3032125"/>
                              <a:gd name="connsiteX415" fmla="*/ 1174482 w 2619799"/>
                              <a:gd name="connsiteY415" fmla="*/ 56378 h 3032125"/>
                              <a:gd name="connsiteX416" fmla="*/ 1194935 w 2619799"/>
                              <a:gd name="connsiteY416" fmla="*/ 56240 h 3032125"/>
                              <a:gd name="connsiteX417" fmla="*/ 1329995 w 2619799"/>
                              <a:gd name="connsiteY417" fmla="*/ 47534 h 3032125"/>
                              <a:gd name="connsiteX418" fmla="*/ 1377577 w 2619799"/>
                              <a:gd name="connsiteY418" fmla="*/ 50850 h 3032125"/>
                              <a:gd name="connsiteX419" fmla="*/ 1435605 w 2619799"/>
                              <a:gd name="connsiteY419" fmla="*/ 72959 h 3032125"/>
                              <a:gd name="connsiteX420" fmla="*/ 1363651 w 2619799"/>
                              <a:gd name="connsiteY420" fmla="*/ 60799 h 3032125"/>
                              <a:gd name="connsiteX421" fmla="*/ 1329995 w 2619799"/>
                              <a:gd name="connsiteY421" fmla="*/ 47534 h 3032125"/>
                              <a:gd name="connsiteX422" fmla="*/ 1104849 w 2619799"/>
                              <a:gd name="connsiteY422" fmla="*/ 0 h 3032125"/>
                              <a:gd name="connsiteX423" fmla="*/ 1159394 w 2619799"/>
                              <a:gd name="connsiteY423" fmla="*/ 3316 h 3032125"/>
                              <a:gd name="connsiteX424" fmla="*/ 1215100 w 2619799"/>
                              <a:gd name="connsiteY424" fmla="*/ 8844 h 3032125"/>
                              <a:gd name="connsiteX425" fmla="*/ 1252238 w 2619799"/>
                              <a:gd name="connsiteY425" fmla="*/ 17687 h 3032125"/>
                              <a:gd name="connsiteX426" fmla="*/ 1276610 w 2619799"/>
                              <a:gd name="connsiteY426" fmla="*/ 28742 h 3032125"/>
                              <a:gd name="connsiteX427" fmla="*/ 1306784 w 2619799"/>
                              <a:gd name="connsiteY427" fmla="*/ 23214 h 3032125"/>
                              <a:gd name="connsiteX428" fmla="*/ 1352045 w 2619799"/>
                              <a:gd name="connsiteY428" fmla="*/ 33164 h 3032125"/>
                              <a:gd name="connsiteX429" fmla="*/ 1379898 w 2619799"/>
                              <a:gd name="connsiteY429" fmla="*/ 40901 h 3032125"/>
                              <a:gd name="connsiteX430" fmla="*/ 1378738 w 2619799"/>
                              <a:gd name="connsiteY430" fmla="*/ 42007 h 3032125"/>
                              <a:gd name="connsiteX431" fmla="*/ 1377577 w 2619799"/>
                              <a:gd name="connsiteY431" fmla="*/ 49745 h 3032125"/>
                              <a:gd name="connsiteX432" fmla="*/ 1329995 w 2619799"/>
                              <a:gd name="connsiteY432" fmla="*/ 46429 h 3032125"/>
                              <a:gd name="connsiteX433" fmla="*/ 1313748 w 2619799"/>
                              <a:gd name="connsiteY433" fmla="*/ 42007 h 3032125"/>
                              <a:gd name="connsiteX434" fmla="*/ 1297500 w 2619799"/>
                              <a:gd name="connsiteY434" fmla="*/ 38690 h 3032125"/>
                              <a:gd name="connsiteX435" fmla="*/ 1266165 w 2619799"/>
                              <a:gd name="connsiteY435" fmla="*/ 32058 h 3032125"/>
                              <a:gd name="connsiteX436" fmla="*/ 1234830 w 2619799"/>
                              <a:gd name="connsiteY436" fmla="*/ 25425 h 3032125"/>
                              <a:gd name="connsiteX437" fmla="*/ 1202335 w 2619799"/>
                              <a:gd name="connsiteY437" fmla="*/ 21003 h 3032125"/>
                              <a:gd name="connsiteX438" fmla="*/ 1166359 w 2619799"/>
                              <a:gd name="connsiteY438" fmla="*/ 21003 h 3032125"/>
                              <a:gd name="connsiteX439" fmla="*/ 1137344 w 2619799"/>
                              <a:gd name="connsiteY439" fmla="*/ 21003 h 3032125"/>
                              <a:gd name="connsiteX440" fmla="*/ 1092083 w 2619799"/>
                              <a:gd name="connsiteY440" fmla="*/ 21003 h 3032125"/>
                              <a:gd name="connsiteX441" fmla="*/ 1089957 w 2619799"/>
                              <a:gd name="connsiteY441" fmla="*/ 20357 h 3032125"/>
                              <a:gd name="connsiteX442" fmla="*/ 1070032 w 2619799"/>
                              <a:gd name="connsiteY442" fmla="*/ 29847 h 3032125"/>
                              <a:gd name="connsiteX443" fmla="*/ 1076996 w 2619799"/>
                              <a:gd name="connsiteY443" fmla="*/ 40901 h 3032125"/>
                              <a:gd name="connsiteX444" fmla="*/ 1146629 w 2619799"/>
                              <a:gd name="connsiteY444" fmla="*/ 54167 h 3032125"/>
                              <a:gd name="connsiteX445" fmla="*/ 1115642 w 2619799"/>
                              <a:gd name="connsiteY445" fmla="*/ 54682 h 3032125"/>
                              <a:gd name="connsiteX446" fmla="*/ 1116164 w 2619799"/>
                              <a:gd name="connsiteY446" fmla="*/ 54720 h 3032125"/>
                              <a:gd name="connsiteX447" fmla="*/ 1148950 w 2619799"/>
                              <a:gd name="connsiteY447" fmla="*/ 54167 h 3032125"/>
                              <a:gd name="connsiteX448" fmla="*/ 1176803 w 2619799"/>
                              <a:gd name="connsiteY448" fmla="*/ 57484 h 3032125"/>
                              <a:gd name="connsiteX449" fmla="*/ 1230188 w 2619799"/>
                              <a:gd name="connsiteY449" fmla="*/ 67432 h 3032125"/>
                              <a:gd name="connsiteX450" fmla="*/ 1255720 w 2619799"/>
                              <a:gd name="connsiteY450" fmla="*/ 70749 h 3032125"/>
                              <a:gd name="connsiteX451" fmla="*/ 1298661 w 2619799"/>
                              <a:gd name="connsiteY451" fmla="*/ 79593 h 3032125"/>
                              <a:gd name="connsiteX452" fmla="*/ 1342762 w 2619799"/>
                              <a:gd name="connsiteY452" fmla="*/ 88436 h 3032125"/>
                              <a:gd name="connsiteX453" fmla="*/ 1385702 w 2619799"/>
                              <a:gd name="connsiteY453" fmla="*/ 98385 h 3032125"/>
                              <a:gd name="connsiteX454" fmla="*/ 1428643 w 2619799"/>
                              <a:gd name="connsiteY454" fmla="*/ 110545 h 3032125"/>
                              <a:gd name="connsiteX455" fmla="*/ 1449532 w 2619799"/>
                              <a:gd name="connsiteY455" fmla="*/ 116072 h 3032125"/>
                              <a:gd name="connsiteX456" fmla="*/ 1470422 w 2619799"/>
                              <a:gd name="connsiteY456" fmla="*/ 122705 h 3032125"/>
                              <a:gd name="connsiteX457" fmla="*/ 1470692 w 2619799"/>
                              <a:gd name="connsiteY457" fmla="*/ 122939 h 3032125"/>
                              <a:gd name="connsiteX458" fmla="*/ 1485672 w 2619799"/>
                              <a:gd name="connsiteY458" fmla="*/ 125400 h 3032125"/>
                              <a:gd name="connsiteX459" fmla="*/ 1521975 w 2619799"/>
                              <a:gd name="connsiteY459" fmla="*/ 138250 h 3032125"/>
                              <a:gd name="connsiteX460" fmla="*/ 1527046 w 2619799"/>
                              <a:gd name="connsiteY460" fmla="*/ 145568 h 3032125"/>
                              <a:gd name="connsiteX461" fmla="*/ 1528450 w 2619799"/>
                              <a:gd name="connsiteY461" fmla="*/ 145920 h 3032125"/>
                              <a:gd name="connsiteX462" fmla="*/ 1560945 w 2619799"/>
                              <a:gd name="connsiteY462" fmla="*/ 158079 h 3032125"/>
                              <a:gd name="connsiteX463" fmla="*/ 1588798 w 2619799"/>
                              <a:gd name="connsiteY463" fmla="*/ 169134 h 3032125"/>
                              <a:gd name="connsiteX464" fmla="*/ 1616651 w 2619799"/>
                              <a:gd name="connsiteY464" fmla="*/ 181294 h 3032125"/>
                              <a:gd name="connsiteX465" fmla="*/ 1637541 w 2619799"/>
                              <a:gd name="connsiteY465" fmla="*/ 192349 h 3032125"/>
                              <a:gd name="connsiteX466" fmla="*/ 1651468 w 2619799"/>
                              <a:gd name="connsiteY466" fmla="*/ 198982 h 3032125"/>
                              <a:gd name="connsiteX467" fmla="*/ 1666554 w 2619799"/>
                              <a:gd name="connsiteY467" fmla="*/ 206719 h 3032125"/>
                              <a:gd name="connsiteX468" fmla="*/ 1717618 w 2619799"/>
                              <a:gd name="connsiteY468" fmla="*/ 234356 h 3032125"/>
                              <a:gd name="connsiteX469" fmla="*/ 1782609 w 2619799"/>
                              <a:gd name="connsiteY469" fmla="*/ 274152 h 3032125"/>
                              <a:gd name="connsiteX470" fmla="*/ 1816266 w 2619799"/>
                              <a:gd name="connsiteY470" fmla="*/ 296261 h 3032125"/>
                              <a:gd name="connsiteX471" fmla="*/ 1817239 w 2619799"/>
                              <a:gd name="connsiteY471" fmla="*/ 296924 h 3032125"/>
                              <a:gd name="connsiteX472" fmla="*/ 1834440 w 2619799"/>
                              <a:gd name="connsiteY472" fmla="*/ 306877 h 3032125"/>
                              <a:gd name="connsiteX473" fmla="*/ 2489384 w 2619799"/>
                              <a:gd name="connsiteY473" fmla="*/ 1480201 h 3032125"/>
                              <a:gd name="connsiteX474" fmla="*/ 2488893 w 2619799"/>
                              <a:gd name="connsiteY474" fmla="*/ 1489452 h 3032125"/>
                              <a:gd name="connsiteX475" fmla="*/ 2502149 w 2619799"/>
                              <a:gd name="connsiteY475" fmla="*/ 1491255 h 3032125"/>
                              <a:gd name="connsiteX476" fmla="*/ 2514915 w 2619799"/>
                              <a:gd name="connsiteY476" fmla="*/ 1500099 h 3032125"/>
                              <a:gd name="connsiteX477" fmla="*/ 2520718 w 2619799"/>
                              <a:gd name="connsiteY477" fmla="*/ 1529946 h 3032125"/>
                              <a:gd name="connsiteX478" fmla="*/ 2542768 w 2619799"/>
                              <a:gd name="connsiteY478" fmla="*/ 1565320 h 3032125"/>
                              <a:gd name="connsiteX479" fmla="*/ 2552054 w 2619799"/>
                              <a:gd name="connsiteY479" fmla="*/ 1566124 h 3032125"/>
                              <a:gd name="connsiteX480" fmla="*/ 2552054 w 2619799"/>
                              <a:gd name="connsiteY480" fmla="*/ 1557582 h 3032125"/>
                              <a:gd name="connsiteX481" fmla="*/ 2561488 w 2619799"/>
                              <a:gd name="connsiteY481" fmla="*/ 1532620 h 3032125"/>
                              <a:gd name="connsiteX482" fmla="*/ 2561337 w 2619799"/>
                              <a:gd name="connsiteY482" fmla="*/ 1527736 h 3032125"/>
                              <a:gd name="connsiteX483" fmla="*/ 2570621 w 2619799"/>
                              <a:gd name="connsiteY483" fmla="*/ 1497888 h 3032125"/>
                              <a:gd name="connsiteX484" fmla="*/ 2583388 w 2619799"/>
                              <a:gd name="connsiteY484" fmla="*/ 1497888 h 3032125"/>
                              <a:gd name="connsiteX485" fmla="*/ 2603116 w 2619799"/>
                              <a:gd name="connsiteY485" fmla="*/ 1485729 h 3032125"/>
                              <a:gd name="connsiteX486" fmla="*/ 2605438 w 2619799"/>
                              <a:gd name="connsiteY486" fmla="*/ 1534369 h 3032125"/>
                              <a:gd name="connsiteX487" fmla="*/ 2599635 w 2619799"/>
                              <a:gd name="connsiteY487" fmla="*/ 1557582 h 3032125"/>
                              <a:gd name="connsiteX488" fmla="*/ 2592672 w 2619799"/>
                              <a:gd name="connsiteY488" fmla="*/ 1579691 h 3032125"/>
                              <a:gd name="connsiteX489" fmla="*/ 2589190 w 2619799"/>
                              <a:gd name="connsiteY489" fmla="*/ 1616172 h 3032125"/>
                              <a:gd name="connsiteX490" fmla="*/ 2588030 w 2619799"/>
                              <a:gd name="connsiteY490" fmla="*/ 1634964 h 3032125"/>
                              <a:gd name="connsiteX491" fmla="*/ 2585709 w 2619799"/>
                              <a:gd name="connsiteY491" fmla="*/ 1653757 h 3032125"/>
                              <a:gd name="connsiteX492" fmla="*/ 2580760 w 2619799"/>
                              <a:gd name="connsiteY492" fmla="*/ 1656900 h 3032125"/>
                              <a:gd name="connsiteX493" fmla="*/ 2581067 w 2619799"/>
                              <a:gd name="connsiteY493" fmla="*/ 1658178 h 3032125"/>
                              <a:gd name="connsiteX494" fmla="*/ 2585808 w 2619799"/>
                              <a:gd name="connsiteY494" fmla="*/ 1655168 h 3032125"/>
                              <a:gd name="connsiteX495" fmla="*/ 2588030 w 2619799"/>
                              <a:gd name="connsiteY495" fmla="*/ 1637175 h 3032125"/>
                              <a:gd name="connsiteX496" fmla="*/ 2589190 w 2619799"/>
                              <a:gd name="connsiteY496" fmla="*/ 1618383 h 3032125"/>
                              <a:gd name="connsiteX497" fmla="*/ 2592672 w 2619799"/>
                              <a:gd name="connsiteY497" fmla="*/ 1581902 h 3032125"/>
                              <a:gd name="connsiteX498" fmla="*/ 2599635 w 2619799"/>
                              <a:gd name="connsiteY498" fmla="*/ 1559793 h 3032125"/>
                              <a:gd name="connsiteX499" fmla="*/ 2605438 w 2619799"/>
                              <a:gd name="connsiteY499" fmla="*/ 1536579 h 3032125"/>
                              <a:gd name="connsiteX500" fmla="*/ 2614722 w 2619799"/>
                              <a:gd name="connsiteY500" fmla="*/ 1543212 h 3032125"/>
                              <a:gd name="connsiteX501" fmla="*/ 2613562 w 2619799"/>
                              <a:gd name="connsiteY501" fmla="*/ 1559793 h 3032125"/>
                              <a:gd name="connsiteX502" fmla="*/ 2611241 w 2619799"/>
                              <a:gd name="connsiteY502" fmla="*/ 1576376 h 3032125"/>
                              <a:gd name="connsiteX503" fmla="*/ 2610080 w 2619799"/>
                              <a:gd name="connsiteY503" fmla="*/ 1607328 h 3032125"/>
                              <a:gd name="connsiteX504" fmla="*/ 2607759 w 2619799"/>
                              <a:gd name="connsiteY504" fmla="*/ 1643808 h 3032125"/>
                              <a:gd name="connsiteX505" fmla="*/ 2601957 w 2619799"/>
                              <a:gd name="connsiteY505" fmla="*/ 1682499 h 3032125"/>
                              <a:gd name="connsiteX506" fmla="*/ 2594993 w 2619799"/>
                              <a:gd name="connsiteY506" fmla="*/ 1723400 h 3032125"/>
                              <a:gd name="connsiteX507" fmla="*/ 2586869 w 2619799"/>
                              <a:gd name="connsiteY507" fmla="*/ 1763197 h 3032125"/>
                              <a:gd name="connsiteX508" fmla="*/ 2571782 w 2619799"/>
                              <a:gd name="connsiteY508" fmla="*/ 1847211 h 3032125"/>
                              <a:gd name="connsiteX509" fmla="*/ 2557856 w 2619799"/>
                              <a:gd name="connsiteY509" fmla="*/ 1854950 h 3032125"/>
                              <a:gd name="connsiteX510" fmla="*/ 2540447 w 2619799"/>
                              <a:gd name="connsiteY510" fmla="*/ 1903590 h 3032125"/>
                              <a:gd name="connsiteX511" fmla="*/ 2535805 w 2619799"/>
                              <a:gd name="connsiteY511" fmla="*/ 1950019 h 3032125"/>
                              <a:gd name="connsiteX512" fmla="*/ 2533484 w 2619799"/>
                              <a:gd name="connsiteY512" fmla="*/ 1956651 h 3032125"/>
                              <a:gd name="connsiteX513" fmla="*/ 2513755 w 2619799"/>
                              <a:gd name="connsiteY513" fmla="*/ 2007502 h 3032125"/>
                              <a:gd name="connsiteX514" fmla="*/ 2507951 w 2619799"/>
                              <a:gd name="connsiteY514" fmla="*/ 2011924 h 3032125"/>
                              <a:gd name="connsiteX515" fmla="*/ 2483581 w 2619799"/>
                              <a:gd name="connsiteY515" fmla="*/ 2066091 h 3032125"/>
                              <a:gd name="connsiteX516" fmla="*/ 2509113 w 2619799"/>
                              <a:gd name="connsiteY516" fmla="*/ 2011924 h 3032125"/>
                              <a:gd name="connsiteX517" fmla="*/ 2514915 w 2619799"/>
                              <a:gd name="connsiteY517" fmla="*/ 2007502 h 3032125"/>
                              <a:gd name="connsiteX518" fmla="*/ 2477777 w 2619799"/>
                              <a:gd name="connsiteY518" fmla="*/ 2108098 h 3032125"/>
                              <a:gd name="connsiteX519" fmla="*/ 2458048 w 2619799"/>
                              <a:gd name="connsiteY519" fmla="*/ 2118047 h 3032125"/>
                              <a:gd name="connsiteX520" fmla="*/ 2453957 w 2619799"/>
                              <a:gd name="connsiteY520" fmla="*/ 2125843 h 3032125"/>
                              <a:gd name="connsiteX521" fmla="*/ 2454567 w 2619799"/>
                              <a:gd name="connsiteY521" fmla="*/ 2126890 h 3032125"/>
                              <a:gd name="connsiteX522" fmla="*/ 2459210 w 2619799"/>
                              <a:gd name="connsiteY522" fmla="*/ 2118046 h 3032125"/>
                              <a:gd name="connsiteX523" fmla="*/ 2478938 w 2619799"/>
                              <a:gd name="connsiteY523" fmla="*/ 2108098 h 3032125"/>
                              <a:gd name="connsiteX524" fmla="*/ 2465012 w 2619799"/>
                              <a:gd name="connsiteY524" fmla="*/ 2145683 h 3032125"/>
                              <a:gd name="connsiteX525" fmla="*/ 2439480 w 2619799"/>
                              <a:gd name="connsiteY525" fmla="*/ 2189901 h 3032125"/>
                              <a:gd name="connsiteX526" fmla="*/ 2426714 w 2619799"/>
                              <a:gd name="connsiteY526" fmla="*/ 2212010 h 3032125"/>
                              <a:gd name="connsiteX527" fmla="*/ 2412788 w 2619799"/>
                              <a:gd name="connsiteY527" fmla="*/ 2234119 h 3032125"/>
                              <a:gd name="connsiteX528" fmla="*/ 2402342 w 2619799"/>
                              <a:gd name="connsiteY528" fmla="*/ 2250701 h 3032125"/>
                              <a:gd name="connsiteX529" fmla="*/ 2387256 w 2619799"/>
                              <a:gd name="connsiteY529" fmla="*/ 2282759 h 3032125"/>
                              <a:gd name="connsiteX530" fmla="*/ 2371008 w 2619799"/>
                              <a:gd name="connsiteY530" fmla="*/ 2313712 h 3032125"/>
                              <a:gd name="connsiteX531" fmla="*/ 2345476 w 2619799"/>
                              <a:gd name="connsiteY531" fmla="*/ 2346876 h 3032125"/>
                              <a:gd name="connsiteX532" fmla="*/ 2319944 w 2619799"/>
                              <a:gd name="connsiteY532" fmla="*/ 2377828 h 3032125"/>
                              <a:gd name="connsiteX533" fmla="*/ 2321008 w 2619799"/>
                              <a:gd name="connsiteY533" fmla="*/ 2375742 h 3032125"/>
                              <a:gd name="connsiteX534" fmla="*/ 2292089 w 2619799"/>
                              <a:gd name="connsiteY534" fmla="*/ 2413203 h 3032125"/>
                              <a:gd name="connsiteX535" fmla="*/ 2229420 w 2619799"/>
                              <a:gd name="connsiteY535" fmla="*/ 2478425 h 3032125"/>
                              <a:gd name="connsiteX536" fmla="*/ 2217081 w 2619799"/>
                              <a:gd name="connsiteY536" fmla="*/ 2496507 h 3032125"/>
                              <a:gd name="connsiteX537" fmla="*/ 2229420 w 2619799"/>
                              <a:gd name="connsiteY537" fmla="*/ 2479530 h 3032125"/>
                              <a:gd name="connsiteX538" fmla="*/ 2292089 w 2619799"/>
                              <a:gd name="connsiteY538" fmla="*/ 2414308 h 3032125"/>
                              <a:gd name="connsiteX539" fmla="*/ 2244508 w 2619799"/>
                              <a:gd name="connsiteY539" fmla="*/ 2482846 h 3032125"/>
                              <a:gd name="connsiteX540" fmla="*/ 2219990 w 2619799"/>
                              <a:gd name="connsiteY540" fmla="*/ 2507304 h 3032125"/>
                              <a:gd name="connsiteX541" fmla="*/ 2200308 w 2619799"/>
                              <a:gd name="connsiteY541" fmla="*/ 2521086 h 3032125"/>
                              <a:gd name="connsiteX542" fmla="*/ 2199246 w 2619799"/>
                              <a:gd name="connsiteY542" fmla="*/ 2522643 h 3032125"/>
                              <a:gd name="connsiteX543" fmla="*/ 2186941 w 2619799"/>
                              <a:gd name="connsiteY543" fmla="*/ 2531660 h 3032125"/>
                              <a:gd name="connsiteX544" fmla="*/ 2186480 w 2619799"/>
                              <a:gd name="connsiteY544" fmla="*/ 2534803 h 3032125"/>
                              <a:gd name="connsiteX545" fmla="*/ 2131934 w 2619799"/>
                              <a:gd name="connsiteY545" fmla="*/ 2587864 h 3032125"/>
                              <a:gd name="connsiteX546" fmla="*/ 2073906 w 2619799"/>
                              <a:gd name="connsiteY546" fmla="*/ 2638715 h 3032125"/>
                              <a:gd name="connsiteX547" fmla="*/ 2071222 w 2619799"/>
                              <a:gd name="connsiteY547" fmla="*/ 2640570 h 3032125"/>
                              <a:gd name="connsiteX548" fmla="*/ 2051856 w 2619799"/>
                              <a:gd name="connsiteY548" fmla="*/ 2664140 h 3032125"/>
                              <a:gd name="connsiteX549" fmla="*/ 2005435 w 2619799"/>
                              <a:gd name="connsiteY549" fmla="*/ 2697304 h 3032125"/>
                              <a:gd name="connsiteX550" fmla="*/ 1962046 w 2619799"/>
                              <a:gd name="connsiteY550" fmla="*/ 2728299 h 3032125"/>
                              <a:gd name="connsiteX551" fmla="*/ 1961892 w 2619799"/>
                              <a:gd name="connsiteY551" fmla="*/ 2728479 h 3032125"/>
                              <a:gd name="connsiteX552" fmla="*/ 2005435 w 2619799"/>
                              <a:gd name="connsiteY552" fmla="*/ 2698410 h 3032125"/>
                              <a:gd name="connsiteX553" fmla="*/ 2051856 w 2619799"/>
                              <a:gd name="connsiteY553" fmla="*/ 2665246 h 3032125"/>
                              <a:gd name="connsiteX554" fmla="*/ 2013558 w 2619799"/>
                              <a:gd name="connsiteY554" fmla="*/ 2701725 h 3032125"/>
                              <a:gd name="connsiteX555" fmla="*/ 1982369 w 2619799"/>
                              <a:gd name="connsiteY555" fmla="*/ 2721071 h 3032125"/>
                              <a:gd name="connsiteX556" fmla="*/ 1960793 w 2619799"/>
                              <a:gd name="connsiteY556" fmla="*/ 2729751 h 3032125"/>
                              <a:gd name="connsiteX557" fmla="*/ 1960173 w 2619799"/>
                              <a:gd name="connsiteY557" fmla="*/ 2730468 h 3032125"/>
                              <a:gd name="connsiteX558" fmla="*/ 1936962 w 2619799"/>
                              <a:gd name="connsiteY558" fmla="*/ 2744839 h 3032125"/>
                              <a:gd name="connsiteX559" fmla="*/ 1928214 w 2619799"/>
                              <a:gd name="connsiteY559" fmla="*/ 2748700 h 3032125"/>
                              <a:gd name="connsiteX560" fmla="*/ 1906209 w 2619799"/>
                              <a:gd name="connsiteY560" fmla="*/ 2765705 h 3032125"/>
                              <a:gd name="connsiteX561" fmla="*/ 1884737 w 2619799"/>
                              <a:gd name="connsiteY561" fmla="*/ 2780213 h 3032125"/>
                              <a:gd name="connsiteX562" fmla="*/ 1852242 w 2619799"/>
                              <a:gd name="connsiteY562" fmla="*/ 2800111 h 3032125"/>
                              <a:gd name="connsiteX563" fmla="*/ 1841798 w 2619799"/>
                              <a:gd name="connsiteY563" fmla="*/ 2801217 h 3032125"/>
                              <a:gd name="connsiteX564" fmla="*/ 1830187 w 2619799"/>
                              <a:gd name="connsiteY564" fmla="*/ 2806132 h 3032125"/>
                              <a:gd name="connsiteX565" fmla="*/ 1828383 w 2619799"/>
                              <a:gd name="connsiteY565" fmla="*/ 2807437 h 3032125"/>
                              <a:gd name="connsiteX566" fmla="*/ 1842958 w 2619799"/>
                              <a:gd name="connsiteY566" fmla="*/ 2802322 h 3032125"/>
                              <a:gd name="connsiteX567" fmla="*/ 1853403 w 2619799"/>
                              <a:gd name="connsiteY567" fmla="*/ 2801217 h 3032125"/>
                              <a:gd name="connsiteX568" fmla="*/ 1811624 w 2619799"/>
                              <a:gd name="connsiteY568" fmla="*/ 2831064 h 3032125"/>
                              <a:gd name="connsiteX569" fmla="*/ 1784930 w 2619799"/>
                              <a:gd name="connsiteY569" fmla="*/ 2844330 h 3032125"/>
                              <a:gd name="connsiteX570" fmla="*/ 1758238 w 2619799"/>
                              <a:gd name="connsiteY570" fmla="*/ 2856490 h 3032125"/>
                              <a:gd name="connsiteX571" fmla="*/ 1739384 w 2619799"/>
                              <a:gd name="connsiteY571" fmla="*/ 2859184 h 3032125"/>
                              <a:gd name="connsiteX572" fmla="*/ 1736187 w 2619799"/>
                              <a:gd name="connsiteY572" fmla="*/ 2860912 h 3032125"/>
                              <a:gd name="connsiteX573" fmla="*/ 1647986 w 2619799"/>
                              <a:gd name="connsiteY573" fmla="*/ 2897391 h 3032125"/>
                              <a:gd name="connsiteX574" fmla="*/ 1643488 w 2619799"/>
                              <a:gd name="connsiteY574" fmla="*/ 2898365 h 3032125"/>
                              <a:gd name="connsiteX575" fmla="*/ 1616651 w 2619799"/>
                              <a:gd name="connsiteY575" fmla="*/ 2915078 h 3032125"/>
                              <a:gd name="connsiteX576" fmla="*/ 1631738 w 2619799"/>
                              <a:gd name="connsiteY576" fmla="*/ 2919500 h 3032125"/>
                              <a:gd name="connsiteX577" fmla="*/ 1576032 w 2619799"/>
                              <a:gd name="connsiteY577" fmla="*/ 2942715 h 3032125"/>
                              <a:gd name="connsiteX578" fmla="*/ 1580674 w 2619799"/>
                              <a:gd name="connsiteY578" fmla="*/ 2927239 h 3032125"/>
                              <a:gd name="connsiteX579" fmla="*/ 1562105 w 2619799"/>
                              <a:gd name="connsiteY579" fmla="*/ 2933872 h 3032125"/>
                              <a:gd name="connsiteX580" fmla="*/ 1544697 w 2619799"/>
                              <a:gd name="connsiteY580" fmla="*/ 2939398 h 3032125"/>
                              <a:gd name="connsiteX581" fmla="*/ 1508720 w 2619799"/>
                              <a:gd name="connsiteY581" fmla="*/ 2950453 h 3032125"/>
                              <a:gd name="connsiteX582" fmla="*/ 1503913 w 2619799"/>
                              <a:gd name="connsiteY582" fmla="*/ 2944957 h 3032125"/>
                              <a:gd name="connsiteX583" fmla="*/ 1486669 w 2619799"/>
                              <a:gd name="connsiteY583" fmla="*/ 2948242 h 3032125"/>
                              <a:gd name="connsiteX584" fmla="*/ 1465779 w 2619799"/>
                              <a:gd name="connsiteY584" fmla="*/ 2952664 h 3032125"/>
                              <a:gd name="connsiteX585" fmla="*/ 1422839 w 2619799"/>
                              <a:gd name="connsiteY585" fmla="*/ 2962613 h 3032125"/>
                              <a:gd name="connsiteX586" fmla="*/ 1421423 w 2619799"/>
                              <a:gd name="connsiteY586" fmla="*/ 2963240 h 3032125"/>
                              <a:gd name="connsiteX587" fmla="*/ 1462298 w 2619799"/>
                              <a:gd name="connsiteY587" fmla="*/ 2953769 h 3032125"/>
                              <a:gd name="connsiteX588" fmla="*/ 1483188 w 2619799"/>
                              <a:gd name="connsiteY588" fmla="*/ 2949347 h 3032125"/>
                              <a:gd name="connsiteX589" fmla="*/ 1500595 w 2619799"/>
                              <a:gd name="connsiteY589" fmla="*/ 2946031 h 3032125"/>
                              <a:gd name="connsiteX590" fmla="*/ 1507559 w 2619799"/>
                              <a:gd name="connsiteY590" fmla="*/ 2951558 h 3032125"/>
                              <a:gd name="connsiteX591" fmla="*/ 1543536 w 2619799"/>
                              <a:gd name="connsiteY591" fmla="*/ 2940503 h 3032125"/>
                              <a:gd name="connsiteX592" fmla="*/ 1560944 w 2619799"/>
                              <a:gd name="connsiteY592" fmla="*/ 2934976 h 3032125"/>
                              <a:gd name="connsiteX593" fmla="*/ 1579513 w 2619799"/>
                              <a:gd name="connsiteY593" fmla="*/ 2928344 h 3032125"/>
                              <a:gd name="connsiteX594" fmla="*/ 1574870 w 2619799"/>
                              <a:gd name="connsiteY594" fmla="*/ 2943820 h 3032125"/>
                              <a:gd name="connsiteX595" fmla="*/ 1526127 w 2619799"/>
                              <a:gd name="connsiteY595" fmla="*/ 2965929 h 3032125"/>
                              <a:gd name="connsiteX596" fmla="*/ 1523738 w 2619799"/>
                              <a:gd name="connsiteY596" fmla="*/ 2965292 h 3032125"/>
                              <a:gd name="connsiteX597" fmla="*/ 1490151 w 2619799"/>
                              <a:gd name="connsiteY597" fmla="*/ 2978089 h 3032125"/>
                              <a:gd name="connsiteX598" fmla="*/ 1462298 w 2619799"/>
                              <a:gd name="connsiteY598" fmla="*/ 2985827 h 3032125"/>
                              <a:gd name="connsiteX599" fmla="*/ 1420518 w 2619799"/>
                              <a:gd name="connsiteY599" fmla="*/ 2995776 h 3032125"/>
                              <a:gd name="connsiteX600" fmla="*/ 1403255 w 2619799"/>
                              <a:gd name="connsiteY600" fmla="*/ 2994395 h 3032125"/>
                              <a:gd name="connsiteX601" fmla="*/ 1367149 w 2619799"/>
                              <a:gd name="connsiteY601" fmla="*/ 3001087 h 3032125"/>
                              <a:gd name="connsiteX602" fmla="*/ 1365972 w 2619799"/>
                              <a:gd name="connsiteY602" fmla="*/ 3003515 h 3032125"/>
                              <a:gd name="connsiteX603" fmla="*/ 1269647 w 2619799"/>
                              <a:gd name="connsiteY603" fmla="*/ 3021202 h 3032125"/>
                              <a:gd name="connsiteX604" fmla="*/ 1247596 w 2619799"/>
                              <a:gd name="connsiteY604" fmla="*/ 3015674 h 3032125"/>
                              <a:gd name="connsiteX605" fmla="*/ 1229027 w 2619799"/>
                              <a:gd name="connsiteY605" fmla="*/ 3015674 h 3032125"/>
                              <a:gd name="connsiteX606" fmla="*/ 1196532 w 2619799"/>
                              <a:gd name="connsiteY606" fmla="*/ 3025624 h 3032125"/>
                              <a:gd name="connsiteX607" fmla="*/ 1167519 w 2619799"/>
                              <a:gd name="connsiteY607" fmla="*/ 3027834 h 3032125"/>
                              <a:gd name="connsiteX608" fmla="*/ 1138504 w 2619799"/>
                              <a:gd name="connsiteY608" fmla="*/ 3028939 h 3032125"/>
                              <a:gd name="connsiteX609" fmla="*/ 1135352 w 2619799"/>
                              <a:gd name="connsiteY609" fmla="*/ 3027653 h 3032125"/>
                              <a:gd name="connsiteX610" fmla="*/ 1108911 w 2619799"/>
                              <a:gd name="connsiteY610" fmla="*/ 3032118 h 3032125"/>
                              <a:gd name="connsiteX611" fmla="*/ 1076996 w 2619799"/>
                              <a:gd name="connsiteY611" fmla="*/ 3026728 h 3032125"/>
                              <a:gd name="connsiteX612" fmla="*/ 1078157 w 2619799"/>
                              <a:gd name="connsiteY612" fmla="*/ 3025624 h 3032125"/>
                              <a:gd name="connsiteX613" fmla="*/ 1083959 w 2619799"/>
                              <a:gd name="connsiteY613" fmla="*/ 3017885 h 3032125"/>
                              <a:gd name="connsiteX614" fmla="*/ 1057267 w 2619799"/>
                              <a:gd name="connsiteY614" fmla="*/ 3014569 h 3032125"/>
                              <a:gd name="connsiteX615" fmla="*/ 1070032 w 2619799"/>
                              <a:gd name="connsiteY615" fmla="*/ 3007936 h 3032125"/>
                              <a:gd name="connsiteX616" fmla="*/ 1108331 w 2619799"/>
                              <a:gd name="connsiteY616" fmla="*/ 3006830 h 3032125"/>
                              <a:gd name="connsiteX617" fmla="*/ 1145469 w 2619799"/>
                              <a:gd name="connsiteY617" fmla="*/ 3005725 h 3032125"/>
                              <a:gd name="connsiteX618" fmla="*/ 1198853 w 2619799"/>
                              <a:gd name="connsiteY618" fmla="*/ 3006830 h 3032125"/>
                              <a:gd name="connsiteX619" fmla="*/ 1235990 w 2619799"/>
                              <a:gd name="connsiteY619" fmla="*/ 3003515 h 3032125"/>
                              <a:gd name="connsiteX620" fmla="*/ 1305623 w 2619799"/>
                              <a:gd name="connsiteY620" fmla="*/ 2989143 h 3032125"/>
                              <a:gd name="connsiteX621" fmla="*/ 1319169 w 2619799"/>
                              <a:gd name="connsiteY621" fmla="*/ 2985882 h 3032125"/>
                              <a:gd name="connsiteX622" fmla="*/ 1341240 w 2619799"/>
                              <a:gd name="connsiteY622" fmla="*/ 2981152 h 3032125"/>
                              <a:gd name="connsiteX623" fmla="*/ 1352045 w 2619799"/>
                              <a:gd name="connsiteY623" fmla="*/ 2979195 h 3032125"/>
                              <a:gd name="connsiteX624" fmla="*/ 1386862 w 2619799"/>
                              <a:gd name="connsiteY624" fmla="*/ 2978089 h 3032125"/>
                              <a:gd name="connsiteX625" fmla="*/ 1389284 w 2619799"/>
                              <a:gd name="connsiteY625" fmla="*/ 2977017 h 3032125"/>
                              <a:gd name="connsiteX626" fmla="*/ 1355527 w 2619799"/>
                              <a:gd name="connsiteY626" fmla="*/ 2978090 h 3032125"/>
                              <a:gd name="connsiteX627" fmla="*/ 1341240 w 2619799"/>
                              <a:gd name="connsiteY627" fmla="*/ 2981152 h 3032125"/>
                              <a:gd name="connsiteX628" fmla="*/ 1331446 w 2619799"/>
                              <a:gd name="connsiteY628" fmla="*/ 2982925 h 3032125"/>
                              <a:gd name="connsiteX629" fmla="*/ 1319169 w 2619799"/>
                              <a:gd name="connsiteY629" fmla="*/ 2985882 h 3032125"/>
                              <a:gd name="connsiteX630" fmla="*/ 1309105 w 2619799"/>
                              <a:gd name="connsiteY630" fmla="*/ 2988038 h 3032125"/>
                              <a:gd name="connsiteX631" fmla="*/ 1239473 w 2619799"/>
                              <a:gd name="connsiteY631" fmla="*/ 3002410 h 3032125"/>
                              <a:gd name="connsiteX632" fmla="*/ 1202335 w 2619799"/>
                              <a:gd name="connsiteY632" fmla="*/ 3005725 h 3032125"/>
                              <a:gd name="connsiteX633" fmla="*/ 1148950 w 2619799"/>
                              <a:gd name="connsiteY633" fmla="*/ 3004621 h 3032125"/>
                              <a:gd name="connsiteX634" fmla="*/ 1111812 w 2619799"/>
                              <a:gd name="connsiteY634" fmla="*/ 3005725 h 3032125"/>
                              <a:gd name="connsiteX635" fmla="*/ 1073513 w 2619799"/>
                              <a:gd name="connsiteY635" fmla="*/ 3006831 h 3032125"/>
                              <a:gd name="connsiteX636" fmla="*/ 1074675 w 2619799"/>
                              <a:gd name="connsiteY636" fmla="*/ 3002410 h 3032125"/>
                              <a:gd name="connsiteX637" fmla="*/ 1082798 w 2619799"/>
                              <a:gd name="connsiteY637" fmla="*/ 2991355 h 3032125"/>
                              <a:gd name="connsiteX638" fmla="*/ 1440247 w 2619799"/>
                              <a:gd name="connsiteY638" fmla="*/ 2934976 h 3032125"/>
                              <a:gd name="connsiteX639" fmla="*/ 1682802 w 2619799"/>
                              <a:gd name="connsiteY639" fmla="*/ 2847646 h 3032125"/>
                              <a:gd name="connsiteX640" fmla="*/ 1746632 w 2619799"/>
                              <a:gd name="connsiteY640" fmla="*/ 2815588 h 3032125"/>
                              <a:gd name="connsiteX641" fmla="*/ 1782609 w 2619799"/>
                              <a:gd name="connsiteY641" fmla="*/ 2797900 h 3032125"/>
                              <a:gd name="connsiteX642" fmla="*/ 1819747 w 2619799"/>
                              <a:gd name="connsiteY642" fmla="*/ 2779108 h 3032125"/>
                              <a:gd name="connsiteX643" fmla="*/ 1889380 w 2619799"/>
                              <a:gd name="connsiteY643" fmla="*/ 2739312 h 3032125"/>
                              <a:gd name="connsiteX644" fmla="*/ 1945086 w 2619799"/>
                              <a:gd name="connsiteY644" fmla="*/ 2698410 h 3032125"/>
                              <a:gd name="connsiteX645" fmla="*/ 2049535 w 2619799"/>
                              <a:gd name="connsiteY645" fmla="*/ 2621028 h 3032125"/>
                              <a:gd name="connsiteX646" fmla="*/ 2078548 w 2619799"/>
                              <a:gd name="connsiteY646" fmla="*/ 2598919 h 3032125"/>
                              <a:gd name="connsiteX647" fmla="*/ 2106402 w 2619799"/>
                              <a:gd name="connsiteY647" fmla="*/ 2575705 h 3032125"/>
                              <a:gd name="connsiteX648" fmla="*/ 2148181 w 2619799"/>
                              <a:gd name="connsiteY648" fmla="*/ 2539224 h 3032125"/>
                              <a:gd name="connsiteX649" fmla="*/ 2165590 w 2619799"/>
                              <a:gd name="connsiteY649" fmla="*/ 2511589 h 3032125"/>
                              <a:gd name="connsiteX650" fmla="*/ 2190596 w 2619799"/>
                              <a:gd name="connsiteY650" fmla="*/ 2489755 h 3032125"/>
                              <a:gd name="connsiteX651" fmla="*/ 2190797 w 2619799"/>
                              <a:gd name="connsiteY651" fmla="*/ 2488383 h 3032125"/>
                              <a:gd name="connsiteX652" fmla="*/ 2166751 w 2619799"/>
                              <a:gd name="connsiteY652" fmla="*/ 2509378 h 3032125"/>
                              <a:gd name="connsiteX653" fmla="*/ 2149343 w 2619799"/>
                              <a:gd name="connsiteY653" fmla="*/ 2537013 h 3032125"/>
                              <a:gd name="connsiteX654" fmla="*/ 2107563 w 2619799"/>
                              <a:gd name="connsiteY654" fmla="*/ 2573494 h 3032125"/>
                              <a:gd name="connsiteX655" fmla="*/ 2079710 w 2619799"/>
                              <a:gd name="connsiteY655" fmla="*/ 2596708 h 3032125"/>
                              <a:gd name="connsiteX656" fmla="*/ 2050697 w 2619799"/>
                              <a:gd name="connsiteY656" fmla="*/ 2618817 h 3032125"/>
                              <a:gd name="connsiteX657" fmla="*/ 1946247 w 2619799"/>
                              <a:gd name="connsiteY657" fmla="*/ 2696199 h 3032125"/>
                              <a:gd name="connsiteX658" fmla="*/ 1890541 w 2619799"/>
                              <a:gd name="connsiteY658" fmla="*/ 2737101 h 3032125"/>
                              <a:gd name="connsiteX659" fmla="*/ 1820908 w 2619799"/>
                              <a:gd name="connsiteY659" fmla="*/ 2776897 h 3032125"/>
                              <a:gd name="connsiteX660" fmla="*/ 1783770 w 2619799"/>
                              <a:gd name="connsiteY660" fmla="*/ 2795689 h 3032125"/>
                              <a:gd name="connsiteX661" fmla="*/ 1747793 w 2619799"/>
                              <a:gd name="connsiteY661" fmla="*/ 2813377 h 3032125"/>
                              <a:gd name="connsiteX662" fmla="*/ 1683963 w 2619799"/>
                              <a:gd name="connsiteY662" fmla="*/ 2845435 h 3032125"/>
                              <a:gd name="connsiteX663" fmla="*/ 1441408 w 2619799"/>
                              <a:gd name="connsiteY663" fmla="*/ 2932766 h 3032125"/>
                              <a:gd name="connsiteX664" fmla="*/ 1083959 w 2619799"/>
                              <a:gd name="connsiteY664" fmla="*/ 2989144 h 3032125"/>
                              <a:gd name="connsiteX665" fmla="*/ 1057267 w 2619799"/>
                              <a:gd name="connsiteY665" fmla="*/ 2989144 h 3032125"/>
                              <a:gd name="connsiteX666" fmla="*/ 1053785 w 2619799"/>
                              <a:gd name="connsiteY666" fmla="*/ 2980301 h 3032125"/>
                              <a:gd name="connsiteX667" fmla="*/ 1025932 w 2619799"/>
                              <a:gd name="connsiteY667" fmla="*/ 2979195 h 3032125"/>
                              <a:gd name="connsiteX668" fmla="*/ 1000400 w 2619799"/>
                              <a:gd name="connsiteY668" fmla="*/ 2989144 h 3032125"/>
                              <a:gd name="connsiteX669" fmla="*/ 926124 w 2619799"/>
                              <a:gd name="connsiteY669" fmla="*/ 2990249 h 3032125"/>
                              <a:gd name="connsiteX670" fmla="*/ 871579 w 2619799"/>
                              <a:gd name="connsiteY670" fmla="*/ 2988038 h 3032125"/>
                              <a:gd name="connsiteX671" fmla="*/ 844886 w 2619799"/>
                              <a:gd name="connsiteY671" fmla="*/ 2985827 h 3032125"/>
                              <a:gd name="connsiteX672" fmla="*/ 818194 w 2619799"/>
                              <a:gd name="connsiteY672" fmla="*/ 2981405 h 3032125"/>
                              <a:gd name="connsiteX673" fmla="*/ 834272 w 2619799"/>
                              <a:gd name="connsiteY673" fmla="*/ 2965069 h 3032125"/>
                              <a:gd name="connsiteX674" fmla="*/ 830959 w 2619799"/>
                              <a:gd name="connsiteY674" fmla="*/ 2965929 h 3032125"/>
                              <a:gd name="connsiteX675" fmla="*/ 771052 w 2619799"/>
                              <a:gd name="connsiteY675" fmla="*/ 2955362 h 3032125"/>
                              <a:gd name="connsiteX676" fmla="*/ 768290 w 2619799"/>
                              <a:gd name="connsiteY676" fmla="*/ 2955981 h 3032125"/>
                              <a:gd name="connsiteX677" fmla="*/ 653396 w 2619799"/>
                              <a:gd name="connsiteY677" fmla="*/ 2936082 h 3032125"/>
                              <a:gd name="connsiteX678" fmla="*/ 608134 w 2619799"/>
                              <a:gd name="connsiteY678" fmla="*/ 2927239 h 3032125"/>
                              <a:gd name="connsiteX679" fmla="*/ 568675 w 2619799"/>
                              <a:gd name="connsiteY679" fmla="*/ 2920606 h 3032125"/>
                              <a:gd name="connsiteX680" fmla="*/ 521094 w 2619799"/>
                              <a:gd name="connsiteY680" fmla="*/ 2899602 h 3032125"/>
                              <a:gd name="connsiteX681" fmla="*/ 461905 w 2619799"/>
                              <a:gd name="connsiteY681" fmla="*/ 2878599 h 3032125"/>
                              <a:gd name="connsiteX682" fmla="*/ 400397 w 2619799"/>
                              <a:gd name="connsiteY682" fmla="*/ 2855384 h 3032125"/>
                              <a:gd name="connsiteX683" fmla="*/ 410841 w 2619799"/>
                              <a:gd name="connsiteY683" fmla="*/ 2847646 h 3032125"/>
                              <a:gd name="connsiteX684" fmla="*/ 453782 w 2619799"/>
                              <a:gd name="connsiteY684" fmla="*/ 2855384 h 3032125"/>
                              <a:gd name="connsiteX685" fmla="*/ 472350 w 2619799"/>
                              <a:gd name="connsiteY685" fmla="*/ 2870860 h 3032125"/>
                              <a:gd name="connsiteX686" fmla="*/ 536180 w 2619799"/>
                              <a:gd name="connsiteY686" fmla="*/ 2888547 h 3032125"/>
                              <a:gd name="connsiteX687" fmla="*/ 662680 w 2619799"/>
                              <a:gd name="connsiteY687" fmla="*/ 2919500 h 3032125"/>
                              <a:gd name="connsiteX688" fmla="*/ 694015 w 2619799"/>
                              <a:gd name="connsiteY688" fmla="*/ 2925028 h 3032125"/>
                              <a:gd name="connsiteX689" fmla="*/ 727671 w 2619799"/>
                              <a:gd name="connsiteY689" fmla="*/ 2930555 h 3032125"/>
                              <a:gd name="connsiteX690" fmla="*/ 764809 w 2619799"/>
                              <a:gd name="connsiteY690" fmla="*/ 2938293 h 3032125"/>
                              <a:gd name="connsiteX691" fmla="*/ 805734 w 2619799"/>
                              <a:gd name="connsiteY691" fmla="*/ 2946723 h 3032125"/>
                              <a:gd name="connsiteX692" fmla="*/ 808908 w 2619799"/>
                              <a:gd name="connsiteY692" fmla="*/ 2946031 h 3032125"/>
                              <a:gd name="connsiteX693" fmla="*/ 847207 w 2619799"/>
                              <a:gd name="connsiteY693" fmla="*/ 2951559 h 3032125"/>
                              <a:gd name="connsiteX694" fmla="*/ 848367 w 2619799"/>
                              <a:gd name="connsiteY694" fmla="*/ 2949348 h 3032125"/>
                              <a:gd name="connsiteX695" fmla="*/ 904073 w 2619799"/>
                              <a:gd name="connsiteY695" fmla="*/ 2951559 h 3032125"/>
                              <a:gd name="connsiteX696" fmla="*/ 913358 w 2619799"/>
                              <a:gd name="connsiteY696" fmla="*/ 2952664 h 3032125"/>
                              <a:gd name="connsiteX697" fmla="*/ 999238 w 2619799"/>
                              <a:gd name="connsiteY697" fmla="*/ 2952664 h 3032125"/>
                              <a:gd name="connsiteX698" fmla="*/ 1061908 w 2619799"/>
                              <a:gd name="connsiteY698" fmla="*/ 2954875 h 3032125"/>
                              <a:gd name="connsiteX699" fmla="*/ 1136183 w 2619799"/>
                              <a:gd name="connsiteY699" fmla="*/ 2949348 h 3032125"/>
                              <a:gd name="connsiteX700" fmla="*/ 1145467 w 2619799"/>
                              <a:gd name="connsiteY700" fmla="*/ 2949348 h 3032125"/>
                              <a:gd name="connsiteX701" fmla="*/ 1148950 w 2619799"/>
                              <a:gd name="connsiteY701" fmla="*/ 2958192 h 3032125"/>
                              <a:gd name="connsiteX702" fmla="*/ 1222064 w 2619799"/>
                              <a:gd name="connsiteY702" fmla="*/ 2949348 h 3032125"/>
                              <a:gd name="connsiteX703" fmla="*/ 1270807 w 2619799"/>
                              <a:gd name="connsiteY703" fmla="*/ 2938293 h 3032125"/>
                              <a:gd name="connsiteX704" fmla="*/ 1298660 w 2619799"/>
                              <a:gd name="connsiteY704" fmla="*/ 2933872 h 3032125"/>
                              <a:gd name="connsiteX705" fmla="*/ 1316069 w 2619799"/>
                              <a:gd name="connsiteY705" fmla="*/ 2931661 h 3032125"/>
                              <a:gd name="connsiteX706" fmla="*/ 1354366 w 2619799"/>
                              <a:gd name="connsiteY706" fmla="*/ 2922817 h 3032125"/>
                              <a:gd name="connsiteX707" fmla="*/ 1385702 w 2619799"/>
                              <a:gd name="connsiteY707" fmla="*/ 2916184 h 3032125"/>
                              <a:gd name="connsiteX708" fmla="*/ 1417036 w 2619799"/>
                              <a:gd name="connsiteY708" fmla="*/ 2908446 h 3032125"/>
                              <a:gd name="connsiteX709" fmla="*/ 1474513 w 2619799"/>
                              <a:gd name="connsiteY709" fmla="*/ 2898971 h 3032125"/>
                              <a:gd name="connsiteX710" fmla="*/ 1482028 w 2619799"/>
                              <a:gd name="connsiteY710" fmla="*/ 2896286 h 3032125"/>
                              <a:gd name="connsiteX711" fmla="*/ 1421679 w 2619799"/>
                              <a:gd name="connsiteY711" fmla="*/ 2906235 h 3032125"/>
                              <a:gd name="connsiteX712" fmla="*/ 1390344 w 2619799"/>
                              <a:gd name="connsiteY712" fmla="*/ 2913973 h 3032125"/>
                              <a:gd name="connsiteX713" fmla="*/ 1359010 w 2619799"/>
                              <a:gd name="connsiteY713" fmla="*/ 2920606 h 3032125"/>
                              <a:gd name="connsiteX714" fmla="*/ 1320711 w 2619799"/>
                              <a:gd name="connsiteY714" fmla="*/ 2929450 h 3032125"/>
                              <a:gd name="connsiteX715" fmla="*/ 1303303 w 2619799"/>
                              <a:gd name="connsiteY715" fmla="*/ 2931661 h 3032125"/>
                              <a:gd name="connsiteX716" fmla="*/ 1275450 w 2619799"/>
                              <a:gd name="connsiteY716" fmla="*/ 2936082 h 3032125"/>
                              <a:gd name="connsiteX717" fmla="*/ 1200014 w 2619799"/>
                              <a:gd name="connsiteY717" fmla="*/ 2942715 h 3032125"/>
                              <a:gd name="connsiteX718" fmla="*/ 1148950 w 2619799"/>
                              <a:gd name="connsiteY718" fmla="*/ 2947137 h 3032125"/>
                              <a:gd name="connsiteX719" fmla="*/ 1139665 w 2619799"/>
                              <a:gd name="connsiteY719" fmla="*/ 2947137 h 3032125"/>
                              <a:gd name="connsiteX720" fmla="*/ 1065390 w 2619799"/>
                              <a:gd name="connsiteY720" fmla="*/ 2952664 h 3032125"/>
                              <a:gd name="connsiteX721" fmla="*/ 1002721 w 2619799"/>
                              <a:gd name="connsiteY721" fmla="*/ 2950453 h 3032125"/>
                              <a:gd name="connsiteX722" fmla="*/ 916840 w 2619799"/>
                              <a:gd name="connsiteY722" fmla="*/ 2950453 h 3032125"/>
                              <a:gd name="connsiteX723" fmla="*/ 907556 w 2619799"/>
                              <a:gd name="connsiteY723" fmla="*/ 2949348 h 3032125"/>
                              <a:gd name="connsiteX724" fmla="*/ 871579 w 2619799"/>
                              <a:gd name="connsiteY724" fmla="*/ 2934976 h 3032125"/>
                              <a:gd name="connsiteX725" fmla="*/ 851849 w 2619799"/>
                              <a:gd name="connsiteY725" fmla="*/ 2947137 h 3032125"/>
                              <a:gd name="connsiteX726" fmla="*/ 851799 w 2619799"/>
                              <a:gd name="connsiteY726" fmla="*/ 2947232 h 3032125"/>
                              <a:gd name="connsiteX727" fmla="*/ 868097 w 2619799"/>
                              <a:gd name="connsiteY727" fmla="*/ 2937187 h 3032125"/>
                              <a:gd name="connsiteX728" fmla="*/ 904075 w 2619799"/>
                              <a:gd name="connsiteY728" fmla="*/ 2951558 h 3032125"/>
                              <a:gd name="connsiteX729" fmla="*/ 848368 w 2619799"/>
                              <a:gd name="connsiteY729" fmla="*/ 2949347 h 3032125"/>
                              <a:gd name="connsiteX730" fmla="*/ 848807 w 2619799"/>
                              <a:gd name="connsiteY730" fmla="*/ 2949076 h 3032125"/>
                              <a:gd name="connsiteX731" fmla="*/ 812391 w 2619799"/>
                              <a:gd name="connsiteY731" fmla="*/ 2943820 h 3032125"/>
                              <a:gd name="connsiteX732" fmla="*/ 769451 w 2619799"/>
                              <a:gd name="connsiteY732" fmla="*/ 2934976 h 3032125"/>
                              <a:gd name="connsiteX733" fmla="*/ 732313 w 2619799"/>
                              <a:gd name="connsiteY733" fmla="*/ 2927239 h 3032125"/>
                              <a:gd name="connsiteX734" fmla="*/ 698657 w 2619799"/>
                              <a:gd name="connsiteY734" fmla="*/ 2921711 h 3032125"/>
                              <a:gd name="connsiteX735" fmla="*/ 667323 w 2619799"/>
                              <a:gd name="connsiteY735" fmla="*/ 2916184 h 3032125"/>
                              <a:gd name="connsiteX736" fmla="*/ 540822 w 2619799"/>
                              <a:gd name="connsiteY736" fmla="*/ 2885232 h 3032125"/>
                              <a:gd name="connsiteX737" fmla="*/ 476993 w 2619799"/>
                              <a:gd name="connsiteY737" fmla="*/ 2867544 h 3032125"/>
                              <a:gd name="connsiteX738" fmla="*/ 458424 w 2619799"/>
                              <a:gd name="connsiteY738" fmla="*/ 2852068 h 3032125"/>
                              <a:gd name="connsiteX739" fmla="*/ 415483 w 2619799"/>
                              <a:gd name="connsiteY739" fmla="*/ 2844329 h 3032125"/>
                              <a:gd name="connsiteX740" fmla="*/ 351653 w 2619799"/>
                              <a:gd name="connsiteY740" fmla="*/ 2813377 h 3032125"/>
                              <a:gd name="connsiteX741" fmla="*/ 333085 w 2619799"/>
                              <a:gd name="connsiteY741" fmla="*/ 2814483 h 3032125"/>
                              <a:gd name="connsiteX742" fmla="*/ 266933 w 2619799"/>
                              <a:gd name="connsiteY742" fmla="*/ 2782424 h 3032125"/>
                              <a:gd name="connsiteX743" fmla="*/ 255327 w 2619799"/>
                              <a:gd name="connsiteY743" fmla="*/ 2762526 h 3032125"/>
                              <a:gd name="connsiteX744" fmla="*/ 257648 w 2619799"/>
                              <a:gd name="connsiteY744" fmla="*/ 2761421 h 3032125"/>
                              <a:gd name="connsiteX745" fmla="*/ 298268 w 2619799"/>
                              <a:gd name="connsiteY745" fmla="*/ 2782424 h 3032125"/>
                              <a:gd name="connsiteX746" fmla="*/ 338887 w 2619799"/>
                              <a:gd name="connsiteY746" fmla="*/ 2803428 h 3032125"/>
                              <a:gd name="connsiteX747" fmla="*/ 350492 w 2619799"/>
                              <a:gd name="connsiteY747" fmla="*/ 2796795 h 3032125"/>
                              <a:gd name="connsiteX748" fmla="*/ 302910 w 2619799"/>
                              <a:gd name="connsiteY748" fmla="*/ 2766948 h 3032125"/>
                              <a:gd name="connsiteX749" fmla="*/ 263452 w 2619799"/>
                              <a:gd name="connsiteY749" fmla="*/ 2750366 h 3032125"/>
                              <a:gd name="connsiteX750" fmla="*/ 208905 w 2619799"/>
                              <a:gd name="connsiteY750" fmla="*/ 2720519 h 3032125"/>
                              <a:gd name="connsiteX751" fmla="*/ 162483 w 2619799"/>
                              <a:gd name="connsiteY751" fmla="*/ 2691777 h 3032125"/>
                              <a:gd name="connsiteX752" fmla="*/ 89369 w 2619799"/>
                              <a:gd name="connsiteY752" fmla="*/ 2661930 h 3032125"/>
                              <a:gd name="connsiteX753" fmla="*/ 61516 w 2619799"/>
                              <a:gd name="connsiteY753" fmla="*/ 2639821 h 3032125"/>
                              <a:gd name="connsiteX754" fmla="*/ 67318 w 2619799"/>
                              <a:gd name="connsiteY754" fmla="*/ 2637610 h 3032125"/>
                              <a:gd name="connsiteX755" fmla="*/ 95172 w 2619799"/>
                              <a:gd name="connsiteY755" fmla="*/ 2645348 h 3032125"/>
                              <a:gd name="connsiteX756" fmla="*/ 37144 w 2619799"/>
                              <a:gd name="connsiteY756" fmla="*/ 2587864 h 3032125"/>
                              <a:gd name="connsiteX757" fmla="*/ 4649 w 2619799"/>
                              <a:gd name="connsiteY757" fmla="*/ 2562439 h 3032125"/>
                              <a:gd name="connsiteX758" fmla="*/ 0 w 2619799"/>
                              <a:gd name="connsiteY758" fmla="*/ 2558522 h 3032125"/>
                              <a:gd name="connsiteX759" fmla="*/ 0 w 2619799"/>
                              <a:gd name="connsiteY759" fmla="*/ 425193 h 3032125"/>
                              <a:gd name="connsiteX760" fmla="*/ 9001 w 2619799"/>
                              <a:gd name="connsiteY760" fmla="*/ 419312 h 3032125"/>
                              <a:gd name="connsiteX761" fmla="*/ 18631 w 2619799"/>
                              <a:gd name="connsiteY761" fmla="*/ 412474 h 3032125"/>
                              <a:gd name="connsiteX762" fmla="*/ 53392 w 2619799"/>
                              <a:gd name="connsiteY762" fmla="*/ 383592 h 3032125"/>
                              <a:gd name="connsiteX763" fmla="*/ 109098 w 2619799"/>
                              <a:gd name="connsiteY763" fmla="*/ 341584 h 3032125"/>
                              <a:gd name="connsiteX764" fmla="*/ 168286 w 2619799"/>
                              <a:gd name="connsiteY764" fmla="*/ 299577 h 3032125"/>
                              <a:gd name="connsiteX765" fmla="*/ 205423 w 2619799"/>
                              <a:gd name="connsiteY765" fmla="*/ 276362 h 3032125"/>
                              <a:gd name="connsiteX766" fmla="*/ 243722 w 2619799"/>
                              <a:gd name="connsiteY766" fmla="*/ 253148 h 3032125"/>
                              <a:gd name="connsiteX767" fmla="*/ 323799 w 2619799"/>
                              <a:gd name="connsiteY767" fmla="*/ 217774 h 3032125"/>
                              <a:gd name="connsiteX768" fmla="*/ 355135 w 2619799"/>
                              <a:gd name="connsiteY768" fmla="*/ 202297 h 3032125"/>
                              <a:gd name="connsiteX769" fmla="*/ 403878 w 2619799"/>
                              <a:gd name="connsiteY769" fmla="*/ 181293 h 3032125"/>
                              <a:gd name="connsiteX770" fmla="*/ 473510 w 2619799"/>
                              <a:gd name="connsiteY770" fmla="*/ 154762 h 3032125"/>
                              <a:gd name="connsiteX771" fmla="*/ 544303 w 2619799"/>
                              <a:gd name="connsiteY771" fmla="*/ 131548 h 3032125"/>
                              <a:gd name="connsiteX772" fmla="*/ 574041 w 2619799"/>
                              <a:gd name="connsiteY772" fmla="*/ 125985 h 3032125"/>
                              <a:gd name="connsiteX773" fmla="*/ 588407 w 2619799"/>
                              <a:gd name="connsiteY773" fmla="*/ 121309 h 3032125"/>
                              <a:gd name="connsiteX774" fmla="*/ 783934 w 2619799"/>
                              <a:gd name="connsiteY774" fmla="*/ 81129 h 3032125"/>
                              <a:gd name="connsiteX775" fmla="*/ 779896 w 2619799"/>
                              <a:gd name="connsiteY775" fmla="*/ 80007 h 3032125"/>
                              <a:gd name="connsiteX776" fmla="*/ 755524 w 2619799"/>
                              <a:gd name="connsiteY776" fmla="*/ 82909 h 3032125"/>
                              <a:gd name="connsiteX777" fmla="*/ 703299 w 2619799"/>
                              <a:gd name="connsiteY777" fmla="*/ 89541 h 3032125"/>
                              <a:gd name="connsiteX778" fmla="*/ 652235 w 2619799"/>
                              <a:gd name="connsiteY778" fmla="*/ 100596 h 3032125"/>
                              <a:gd name="connsiteX779" fmla="*/ 630185 w 2619799"/>
                              <a:gd name="connsiteY779" fmla="*/ 107229 h 3032125"/>
                              <a:gd name="connsiteX780" fmla="*/ 604653 w 2619799"/>
                              <a:gd name="connsiteY780" fmla="*/ 113861 h 3032125"/>
                              <a:gd name="connsiteX781" fmla="*/ 548783 w 2619799"/>
                              <a:gd name="connsiteY781" fmla="*/ 124316 h 3032125"/>
                              <a:gd name="connsiteX782" fmla="*/ 538501 w 2619799"/>
                              <a:gd name="connsiteY782" fmla="*/ 128233 h 3032125"/>
                              <a:gd name="connsiteX783" fmla="*/ 467708 w 2619799"/>
                              <a:gd name="connsiteY783" fmla="*/ 151447 h 3032125"/>
                              <a:gd name="connsiteX784" fmla="*/ 398075 w 2619799"/>
                              <a:gd name="connsiteY784" fmla="*/ 177977 h 3032125"/>
                              <a:gd name="connsiteX785" fmla="*/ 349332 w 2619799"/>
                              <a:gd name="connsiteY785" fmla="*/ 198982 h 3032125"/>
                              <a:gd name="connsiteX786" fmla="*/ 316837 w 2619799"/>
                              <a:gd name="connsiteY786" fmla="*/ 211141 h 3032125"/>
                              <a:gd name="connsiteX787" fmla="*/ 236759 w 2619799"/>
                              <a:gd name="connsiteY787" fmla="*/ 246516 h 3032125"/>
                              <a:gd name="connsiteX788" fmla="*/ 198461 w 2619799"/>
                              <a:gd name="connsiteY788" fmla="*/ 269731 h 3032125"/>
                              <a:gd name="connsiteX789" fmla="*/ 161324 w 2619799"/>
                              <a:gd name="connsiteY789" fmla="*/ 292945 h 3032125"/>
                              <a:gd name="connsiteX790" fmla="*/ 102135 w 2619799"/>
                              <a:gd name="connsiteY790" fmla="*/ 334952 h 3032125"/>
                              <a:gd name="connsiteX791" fmla="*/ 46429 w 2619799"/>
                              <a:gd name="connsiteY791" fmla="*/ 376959 h 3032125"/>
                              <a:gd name="connsiteX792" fmla="*/ 0 w 2619799"/>
                              <a:gd name="connsiteY792" fmla="*/ 415539 h 3032125"/>
                              <a:gd name="connsiteX793" fmla="*/ 0 w 2619799"/>
                              <a:gd name="connsiteY793" fmla="*/ 393791 h 3032125"/>
                              <a:gd name="connsiteX794" fmla="*/ 52812 w 2619799"/>
                              <a:gd name="connsiteY794" fmla="*/ 349047 h 3032125"/>
                              <a:gd name="connsiteX795" fmla="*/ 125346 w 2619799"/>
                              <a:gd name="connsiteY795" fmla="*/ 300683 h 3032125"/>
                              <a:gd name="connsiteX796" fmla="*/ 169447 w 2619799"/>
                              <a:gd name="connsiteY796" fmla="*/ 267520 h 3032125"/>
                              <a:gd name="connsiteX797" fmla="*/ 227474 w 2619799"/>
                              <a:gd name="connsiteY797" fmla="*/ 238778 h 3032125"/>
                              <a:gd name="connsiteX798" fmla="*/ 264612 w 2619799"/>
                              <a:gd name="connsiteY798" fmla="*/ 219985 h 3032125"/>
                              <a:gd name="connsiteX799" fmla="*/ 284342 w 2619799"/>
                              <a:gd name="connsiteY799" fmla="*/ 210036 h 3032125"/>
                              <a:gd name="connsiteX800" fmla="*/ 306391 w 2619799"/>
                              <a:gd name="connsiteY800" fmla="*/ 202297 h 3032125"/>
                              <a:gd name="connsiteX801" fmla="*/ 379507 w 2619799"/>
                              <a:gd name="connsiteY801" fmla="*/ 171345 h 3032125"/>
                              <a:gd name="connsiteX802" fmla="*/ 402651 w 2619799"/>
                              <a:gd name="connsiteY802" fmla="*/ 162004 h 3032125"/>
                              <a:gd name="connsiteX803" fmla="*/ 556830 w 2619799"/>
                              <a:gd name="connsiteY803" fmla="*/ 105454 h 3032125"/>
                              <a:gd name="connsiteX804" fmla="*/ 581442 w 2619799"/>
                              <a:gd name="connsiteY804" fmla="*/ 97280 h 3032125"/>
                              <a:gd name="connsiteX805" fmla="*/ 634827 w 2619799"/>
                              <a:gd name="connsiteY805" fmla="*/ 90647 h 3032125"/>
                              <a:gd name="connsiteX806" fmla="*/ 673125 w 2619799"/>
                              <a:gd name="connsiteY806" fmla="*/ 77382 h 3032125"/>
                              <a:gd name="connsiteX807" fmla="*/ 717226 w 2619799"/>
                              <a:gd name="connsiteY807" fmla="*/ 66327 h 3032125"/>
                              <a:gd name="connsiteX808" fmla="*/ 810070 w 2619799"/>
                              <a:gd name="connsiteY808" fmla="*/ 54167 h 3032125"/>
                              <a:gd name="connsiteX809" fmla="*/ 944113 w 2619799"/>
                              <a:gd name="connsiteY809" fmla="*/ 47672 h 3032125"/>
                              <a:gd name="connsiteX810" fmla="*/ 1051854 w 2619799"/>
                              <a:gd name="connsiteY810" fmla="*/ 51116 h 3032125"/>
                              <a:gd name="connsiteX811" fmla="*/ 941792 w 2619799"/>
                              <a:gd name="connsiteY811" fmla="*/ 47258 h 3032125"/>
                              <a:gd name="connsiteX812" fmla="*/ 807748 w 2619799"/>
                              <a:gd name="connsiteY812" fmla="*/ 54167 h 3032125"/>
                              <a:gd name="connsiteX813" fmla="*/ 714905 w 2619799"/>
                              <a:gd name="connsiteY813" fmla="*/ 66326 h 3032125"/>
                              <a:gd name="connsiteX814" fmla="*/ 670804 w 2619799"/>
                              <a:gd name="connsiteY814" fmla="*/ 77381 h 3032125"/>
                              <a:gd name="connsiteX815" fmla="*/ 632505 w 2619799"/>
                              <a:gd name="connsiteY815" fmla="*/ 90646 h 3032125"/>
                              <a:gd name="connsiteX816" fmla="*/ 579120 w 2619799"/>
                              <a:gd name="connsiteY816" fmla="*/ 97279 h 3032125"/>
                              <a:gd name="connsiteX817" fmla="*/ 556830 w 2619799"/>
                              <a:gd name="connsiteY817" fmla="*/ 105454 h 3032125"/>
                              <a:gd name="connsiteX818" fmla="*/ 477428 w 2619799"/>
                              <a:gd name="connsiteY818" fmla="*/ 131825 h 3032125"/>
                              <a:gd name="connsiteX819" fmla="*/ 402651 w 2619799"/>
                              <a:gd name="connsiteY819" fmla="*/ 162004 h 3032125"/>
                              <a:gd name="connsiteX820" fmla="*/ 377184 w 2619799"/>
                              <a:gd name="connsiteY820" fmla="*/ 171345 h 3032125"/>
                              <a:gd name="connsiteX821" fmla="*/ 304070 w 2619799"/>
                              <a:gd name="connsiteY821" fmla="*/ 202297 h 3032125"/>
                              <a:gd name="connsiteX822" fmla="*/ 282019 w 2619799"/>
                              <a:gd name="connsiteY822" fmla="*/ 210035 h 3032125"/>
                              <a:gd name="connsiteX823" fmla="*/ 262291 w 2619799"/>
                              <a:gd name="connsiteY823" fmla="*/ 219985 h 3032125"/>
                              <a:gd name="connsiteX824" fmla="*/ 225153 w 2619799"/>
                              <a:gd name="connsiteY824" fmla="*/ 238777 h 3032125"/>
                              <a:gd name="connsiteX825" fmla="*/ 167126 w 2619799"/>
                              <a:gd name="connsiteY825" fmla="*/ 267519 h 3032125"/>
                              <a:gd name="connsiteX826" fmla="*/ 123025 w 2619799"/>
                              <a:gd name="connsiteY826" fmla="*/ 300682 h 3032125"/>
                              <a:gd name="connsiteX827" fmla="*/ 50490 w 2619799"/>
                              <a:gd name="connsiteY827" fmla="*/ 349046 h 3032125"/>
                              <a:gd name="connsiteX828" fmla="*/ 0 w 2619799"/>
                              <a:gd name="connsiteY828" fmla="*/ 391823 h 3032125"/>
                              <a:gd name="connsiteX829" fmla="*/ 0 w 2619799"/>
                              <a:gd name="connsiteY829" fmla="*/ 332219 h 3032125"/>
                              <a:gd name="connsiteX830" fmla="*/ 46429 w 2619799"/>
                              <a:gd name="connsiteY830" fmla="*/ 299577 h 3032125"/>
                              <a:gd name="connsiteX831" fmla="*/ 75572 w 2619799"/>
                              <a:gd name="connsiteY831" fmla="*/ 280211 h 3032125"/>
                              <a:gd name="connsiteX832" fmla="*/ 95172 w 2619799"/>
                              <a:gd name="connsiteY832" fmla="*/ 263097 h 3032125"/>
                              <a:gd name="connsiteX833" fmla="*/ 129988 w 2619799"/>
                              <a:gd name="connsiteY833" fmla="*/ 243199 h 3032125"/>
                              <a:gd name="connsiteX834" fmla="*/ 167126 w 2619799"/>
                              <a:gd name="connsiteY834" fmla="*/ 224406 h 3032125"/>
                              <a:gd name="connsiteX835" fmla="*/ 172042 w 2619799"/>
                              <a:gd name="connsiteY835" fmla="*/ 221998 h 3032125"/>
                              <a:gd name="connsiteX836" fmla="*/ 184679 w 2619799"/>
                              <a:gd name="connsiteY836" fmla="*/ 210174 h 3032125"/>
                              <a:gd name="connsiteX837" fmla="*/ 205424 w 2619799"/>
                              <a:gd name="connsiteY837" fmla="*/ 195665 h 3032125"/>
                              <a:gd name="connsiteX838" fmla="*/ 228200 w 2619799"/>
                              <a:gd name="connsiteY838" fmla="*/ 184610 h 3032125"/>
                              <a:gd name="connsiteX839" fmla="*/ 244313 w 2619799"/>
                              <a:gd name="connsiteY839" fmla="*/ 181077 h 3032125"/>
                              <a:gd name="connsiteX840" fmla="*/ 247203 w 2619799"/>
                              <a:gd name="connsiteY840" fmla="*/ 179082 h 3032125"/>
                              <a:gd name="connsiteX841" fmla="*/ 562872 w 2619799"/>
                              <a:gd name="connsiteY841" fmla="*/ 57483 h 3032125"/>
                              <a:gd name="connsiteX842" fmla="*/ 574584 w 2619799"/>
                              <a:gd name="connsiteY842" fmla="*/ 55057 h 3032125"/>
                              <a:gd name="connsiteX843" fmla="*/ 606973 w 2619799"/>
                              <a:gd name="connsiteY843" fmla="*/ 44217 h 3032125"/>
                              <a:gd name="connsiteX844" fmla="*/ 629314 w 2619799"/>
                              <a:gd name="connsiteY844" fmla="*/ 39933 h 3032125"/>
                              <a:gd name="connsiteX845" fmla="*/ 640963 w 2619799"/>
                              <a:gd name="connsiteY845" fmla="*/ 39839 h 3032125"/>
                              <a:gd name="connsiteX846" fmla="*/ 645272 w 2619799"/>
                              <a:gd name="connsiteY846" fmla="*/ 38690 h 3032125"/>
                              <a:gd name="connsiteX847" fmla="*/ 909877 w 2619799"/>
                              <a:gd name="connsiteY847" fmla="*/ 5527 h 3032125"/>
                              <a:gd name="connsiteX848" fmla="*/ 985022 w 2619799"/>
                              <a:gd name="connsiteY848" fmla="*/ 5251 h 3032125"/>
                              <a:gd name="connsiteX849" fmla="*/ 1065390 w 2619799"/>
                              <a:gd name="connsiteY849" fmla="*/ 6632 h 3032125"/>
                              <a:gd name="connsiteX850" fmla="*/ 1066886 w 2619799"/>
                              <a:gd name="connsiteY850" fmla="*/ 7701 h 3032125"/>
                              <a:gd name="connsiteX851" fmla="*/ 1106010 w 2619799"/>
                              <a:gd name="connsiteY851" fmla="*/ 3316 h 3032125"/>
                              <a:gd name="connsiteX852" fmla="*/ 1141986 w 2619799"/>
                              <a:gd name="connsiteY852" fmla="*/ 8843 h 3032125"/>
                              <a:gd name="connsiteX853" fmla="*/ 1177964 w 2619799"/>
                              <a:gd name="connsiteY853" fmla="*/ 15475 h 3032125"/>
                              <a:gd name="connsiteX854" fmla="*/ 1196526 w 2619799"/>
                              <a:gd name="connsiteY854" fmla="*/ 19494 h 3032125"/>
                              <a:gd name="connsiteX855" fmla="*/ 1176803 w 2619799"/>
                              <a:gd name="connsiteY855" fmla="*/ 14370 h 3032125"/>
                              <a:gd name="connsiteX856" fmla="*/ 1140825 w 2619799"/>
                              <a:gd name="connsiteY856" fmla="*/ 7738 h 3032125"/>
                              <a:gd name="connsiteX857" fmla="*/ 1104849 w 2619799"/>
                              <a:gd name="connsiteY857" fmla="*/ 2211 h 3032125"/>
                              <a:gd name="connsiteX858" fmla="*/ 1104849 w 2619799"/>
                              <a:gd name="connsiteY858" fmla="*/ 0 h 303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Lst>
                            <a:rect l="l" t="t" r="r" b="b"/>
                            <a:pathLst>
                              <a:path w="2619799" h="3032125">
                                <a:moveTo>
                                  <a:pt x="1147778" y="3015681"/>
                                </a:moveTo>
                                <a:lnTo>
                                  <a:pt x="1132702" y="3023413"/>
                                </a:lnTo>
                                <a:lnTo>
                                  <a:pt x="1133605" y="3023782"/>
                                </a:lnTo>
                                <a:close/>
                                <a:moveTo>
                                  <a:pt x="1273129" y="2937187"/>
                                </a:moveTo>
                                <a:cubicBezTo>
                                  <a:pt x="1254560" y="2941609"/>
                                  <a:pt x="1241794" y="2946031"/>
                                  <a:pt x="1224386" y="2948242"/>
                                </a:cubicBezTo>
                                <a:cubicBezTo>
                                  <a:pt x="1206977" y="2950453"/>
                                  <a:pt x="1186087" y="2953769"/>
                                  <a:pt x="1151271" y="2957085"/>
                                </a:cubicBezTo>
                                <a:cubicBezTo>
                                  <a:pt x="1151271" y="2953769"/>
                                  <a:pt x="1148950" y="2951558"/>
                                  <a:pt x="1147790" y="2948242"/>
                                </a:cubicBezTo>
                                <a:cubicBezTo>
                                  <a:pt x="1164037" y="2948242"/>
                                  <a:pt x="1179124" y="2946031"/>
                                  <a:pt x="1198854" y="2943820"/>
                                </a:cubicBezTo>
                                <a:cubicBezTo>
                                  <a:pt x="1217423" y="2941609"/>
                                  <a:pt x="1240634" y="2940503"/>
                                  <a:pt x="1273129" y="2937187"/>
                                </a:cubicBezTo>
                                <a:close/>
                                <a:moveTo>
                                  <a:pt x="1399918" y="2925615"/>
                                </a:moveTo>
                                <a:lnTo>
                                  <a:pt x="1396943" y="2926416"/>
                                </a:lnTo>
                                <a:lnTo>
                                  <a:pt x="1398468" y="2926133"/>
                                </a:lnTo>
                                <a:close/>
                                <a:moveTo>
                                  <a:pt x="478334" y="2908653"/>
                                </a:moveTo>
                                <a:cubicBezTo>
                                  <a:pt x="481054" y="2908031"/>
                                  <a:pt x="484971" y="2908169"/>
                                  <a:pt x="490338" y="2908998"/>
                                </a:cubicBezTo>
                                <a:cubicBezTo>
                                  <a:pt x="501074" y="2910656"/>
                                  <a:pt x="517611" y="2915078"/>
                                  <a:pt x="541982" y="2921711"/>
                                </a:cubicBezTo>
                                <a:cubicBezTo>
                                  <a:pt x="548945" y="2922816"/>
                                  <a:pt x="557070" y="2922816"/>
                                  <a:pt x="564033" y="2922816"/>
                                </a:cubicBezTo>
                                <a:cubicBezTo>
                                  <a:pt x="584923" y="2932766"/>
                                  <a:pt x="604652" y="2942715"/>
                                  <a:pt x="625542" y="2951559"/>
                                </a:cubicBezTo>
                                <a:cubicBezTo>
                                  <a:pt x="633666" y="2952664"/>
                                  <a:pt x="644110" y="2954875"/>
                                  <a:pt x="653395" y="2957085"/>
                                </a:cubicBezTo>
                                <a:lnTo>
                                  <a:pt x="655137" y="2957639"/>
                                </a:lnTo>
                                <a:lnTo>
                                  <a:pt x="661519" y="2951559"/>
                                </a:lnTo>
                                <a:cubicBezTo>
                                  <a:pt x="669643" y="2953770"/>
                                  <a:pt x="677767" y="2955981"/>
                                  <a:pt x="685890" y="2958192"/>
                                </a:cubicBezTo>
                                <a:cubicBezTo>
                                  <a:pt x="694015" y="2960402"/>
                                  <a:pt x="702138" y="2961507"/>
                                  <a:pt x="710262" y="2963718"/>
                                </a:cubicBezTo>
                                <a:lnTo>
                                  <a:pt x="758283" y="2974356"/>
                                </a:lnTo>
                                <a:lnTo>
                                  <a:pt x="759005" y="2973668"/>
                                </a:lnTo>
                                <a:cubicBezTo>
                                  <a:pt x="776413" y="2975879"/>
                                  <a:pt x="796143" y="2979195"/>
                                  <a:pt x="814712" y="2982511"/>
                                </a:cubicBezTo>
                                <a:cubicBezTo>
                                  <a:pt x="822835" y="2983616"/>
                                  <a:pt x="832119" y="2984722"/>
                                  <a:pt x="841404" y="2986933"/>
                                </a:cubicBezTo>
                                <a:cubicBezTo>
                                  <a:pt x="850688" y="2988038"/>
                                  <a:pt x="859973" y="2989144"/>
                                  <a:pt x="868097" y="2989144"/>
                                </a:cubicBezTo>
                                <a:cubicBezTo>
                                  <a:pt x="884345" y="2989144"/>
                                  <a:pt x="901752" y="2990249"/>
                                  <a:pt x="922642" y="2991355"/>
                                </a:cubicBezTo>
                                <a:cubicBezTo>
                                  <a:pt x="943532" y="2991355"/>
                                  <a:pt x="967904" y="2992460"/>
                                  <a:pt x="996917" y="2990249"/>
                                </a:cubicBezTo>
                                <a:lnTo>
                                  <a:pt x="1000141" y="2990249"/>
                                </a:lnTo>
                                <a:lnTo>
                                  <a:pt x="1007363" y="2986380"/>
                                </a:lnTo>
                                <a:cubicBezTo>
                                  <a:pt x="1012295" y="2984722"/>
                                  <a:pt x="1018388" y="2983064"/>
                                  <a:pt x="1023610" y="2981405"/>
                                </a:cubicBezTo>
                                <a:cubicBezTo>
                                  <a:pt x="1029414" y="2981405"/>
                                  <a:pt x="1035216" y="2981129"/>
                                  <a:pt x="1040148" y="2981129"/>
                                </a:cubicBezTo>
                                <a:cubicBezTo>
                                  <a:pt x="1045080" y="2981129"/>
                                  <a:pt x="1049143" y="2981405"/>
                                  <a:pt x="1051464" y="2982510"/>
                                </a:cubicBezTo>
                                <a:lnTo>
                                  <a:pt x="1054510" y="2990249"/>
                                </a:lnTo>
                                <a:lnTo>
                                  <a:pt x="1080477" y="2990249"/>
                                </a:lnTo>
                                <a:cubicBezTo>
                                  <a:pt x="1078156" y="2993566"/>
                                  <a:pt x="1074675" y="2997988"/>
                                  <a:pt x="1072354" y="3001304"/>
                                </a:cubicBezTo>
                                <a:cubicBezTo>
                                  <a:pt x="1071192" y="3002410"/>
                                  <a:pt x="1070032" y="3003515"/>
                                  <a:pt x="1067711" y="3006831"/>
                                </a:cubicBezTo>
                                <a:cubicBezTo>
                                  <a:pt x="1064229" y="3009042"/>
                                  <a:pt x="1058427" y="3011253"/>
                                  <a:pt x="1052624" y="3013464"/>
                                </a:cubicBezTo>
                                <a:cubicBezTo>
                                  <a:pt x="1042179" y="3013464"/>
                                  <a:pt x="1035216" y="3013464"/>
                                  <a:pt x="1024770" y="3013464"/>
                                </a:cubicBezTo>
                                <a:cubicBezTo>
                                  <a:pt x="1013165" y="3012358"/>
                                  <a:pt x="1000400" y="3012358"/>
                                  <a:pt x="988794" y="3011253"/>
                                </a:cubicBezTo>
                                <a:cubicBezTo>
                                  <a:pt x="962101" y="3010147"/>
                                  <a:pt x="936569" y="3010147"/>
                                  <a:pt x="911037" y="3009042"/>
                                </a:cubicBezTo>
                                <a:cubicBezTo>
                                  <a:pt x="892468" y="3007936"/>
                                  <a:pt x="872739" y="3006831"/>
                                  <a:pt x="853009" y="3004621"/>
                                </a:cubicBezTo>
                                <a:cubicBezTo>
                                  <a:pt x="836762" y="3003515"/>
                                  <a:pt x="819354" y="3000199"/>
                                  <a:pt x="801945" y="2997988"/>
                                </a:cubicBezTo>
                                <a:cubicBezTo>
                                  <a:pt x="784537" y="2995777"/>
                                  <a:pt x="768290" y="2993566"/>
                                  <a:pt x="750881" y="2990249"/>
                                </a:cubicBezTo>
                                <a:cubicBezTo>
                                  <a:pt x="725349" y="2985827"/>
                                  <a:pt x="697496" y="2983616"/>
                                  <a:pt x="673125" y="2979195"/>
                                </a:cubicBezTo>
                                <a:cubicBezTo>
                                  <a:pt x="648753" y="2973668"/>
                                  <a:pt x="626703" y="2968140"/>
                                  <a:pt x="612776" y="2960402"/>
                                </a:cubicBezTo>
                                <a:lnTo>
                                  <a:pt x="613474" y="2959920"/>
                                </a:lnTo>
                                <a:lnTo>
                                  <a:pt x="577960" y="2949348"/>
                                </a:lnTo>
                                <a:cubicBezTo>
                                  <a:pt x="568675" y="2944925"/>
                                  <a:pt x="558230" y="2940504"/>
                                  <a:pt x="546624" y="2936082"/>
                                </a:cubicBezTo>
                                <a:cubicBezTo>
                                  <a:pt x="533859" y="2932766"/>
                                  <a:pt x="522253" y="2929450"/>
                                  <a:pt x="510648" y="2925028"/>
                                </a:cubicBezTo>
                                <a:cubicBezTo>
                                  <a:pt x="497881" y="2920606"/>
                                  <a:pt x="486276" y="2917289"/>
                                  <a:pt x="473510" y="2912867"/>
                                </a:cubicBezTo>
                                <a:cubicBezTo>
                                  <a:pt x="474091" y="2910656"/>
                                  <a:pt x="475614" y="2909275"/>
                                  <a:pt x="478334" y="2908653"/>
                                </a:cubicBezTo>
                                <a:close/>
                                <a:moveTo>
                                  <a:pt x="1173496" y="2885298"/>
                                </a:moveTo>
                                <a:lnTo>
                                  <a:pt x="1155766" y="2887875"/>
                                </a:lnTo>
                                <a:lnTo>
                                  <a:pt x="1033136" y="2893774"/>
                                </a:lnTo>
                                <a:lnTo>
                                  <a:pt x="1073513" y="2898496"/>
                                </a:lnTo>
                                <a:cubicBezTo>
                                  <a:pt x="1075835" y="2897391"/>
                                  <a:pt x="1079317" y="2897391"/>
                                  <a:pt x="1083959" y="2896285"/>
                                </a:cubicBezTo>
                                <a:cubicBezTo>
                                  <a:pt x="1108330" y="2892969"/>
                                  <a:pt x="1131541" y="2890758"/>
                                  <a:pt x="1155913" y="2888547"/>
                                </a:cubicBezTo>
                                <a:cubicBezTo>
                                  <a:pt x="1158524" y="2887995"/>
                                  <a:pt x="1162803" y="2887235"/>
                                  <a:pt x="1167754" y="2886354"/>
                                </a:cubicBezTo>
                                <a:close/>
                                <a:moveTo>
                                  <a:pt x="1283674" y="2869281"/>
                                </a:moveTo>
                                <a:lnTo>
                                  <a:pt x="1223448" y="2878036"/>
                                </a:lnTo>
                                <a:lnTo>
                                  <a:pt x="1244115" y="2878598"/>
                                </a:lnTo>
                                <a:cubicBezTo>
                                  <a:pt x="1256881" y="2878045"/>
                                  <a:pt x="1266456" y="2875834"/>
                                  <a:pt x="1273854" y="2873347"/>
                                </a:cubicBezTo>
                                <a:close/>
                                <a:moveTo>
                                  <a:pt x="1503523" y="2866724"/>
                                </a:moveTo>
                                <a:lnTo>
                                  <a:pt x="1314627" y="2914640"/>
                                </a:lnTo>
                                <a:lnTo>
                                  <a:pt x="1410219" y="2894351"/>
                                </a:lnTo>
                                <a:close/>
                                <a:moveTo>
                                  <a:pt x="292465" y="2844329"/>
                                </a:moveTo>
                                <a:cubicBezTo>
                                  <a:pt x="353973" y="2865332"/>
                                  <a:pt x="393432" y="2884126"/>
                                  <a:pt x="425927" y="2898496"/>
                                </a:cubicBezTo>
                                <a:cubicBezTo>
                                  <a:pt x="441015" y="2904024"/>
                                  <a:pt x="457263" y="2908446"/>
                                  <a:pt x="473510" y="2912867"/>
                                </a:cubicBezTo>
                                <a:cubicBezTo>
                                  <a:pt x="486276" y="2917289"/>
                                  <a:pt x="497881" y="2920605"/>
                                  <a:pt x="509487" y="2925027"/>
                                </a:cubicBezTo>
                                <a:cubicBezTo>
                                  <a:pt x="521092" y="2929449"/>
                                  <a:pt x="532698" y="2932766"/>
                                  <a:pt x="545464" y="2936081"/>
                                </a:cubicBezTo>
                                <a:cubicBezTo>
                                  <a:pt x="557070" y="2940503"/>
                                  <a:pt x="567514" y="2944925"/>
                                  <a:pt x="576799" y="2949347"/>
                                </a:cubicBezTo>
                                <a:cubicBezTo>
                                  <a:pt x="574478" y="2950453"/>
                                  <a:pt x="572156" y="2952664"/>
                                  <a:pt x="569835" y="2954875"/>
                                </a:cubicBezTo>
                                <a:cubicBezTo>
                                  <a:pt x="564033" y="2953769"/>
                                  <a:pt x="557070" y="2952664"/>
                                  <a:pt x="551267" y="2951558"/>
                                </a:cubicBezTo>
                                <a:cubicBezTo>
                                  <a:pt x="529217" y="2944925"/>
                                  <a:pt x="507166" y="2936081"/>
                                  <a:pt x="485116" y="2928344"/>
                                </a:cubicBezTo>
                                <a:lnTo>
                                  <a:pt x="452621" y="2916183"/>
                                </a:lnTo>
                                <a:cubicBezTo>
                                  <a:pt x="442175" y="2911761"/>
                                  <a:pt x="430570" y="2907340"/>
                                  <a:pt x="420125" y="2902918"/>
                                </a:cubicBezTo>
                                <a:cubicBezTo>
                                  <a:pt x="405037" y="2898496"/>
                                  <a:pt x="391111" y="2892969"/>
                                  <a:pt x="377184" y="2888547"/>
                                </a:cubicBezTo>
                                <a:cubicBezTo>
                                  <a:pt x="364419" y="2883020"/>
                                  <a:pt x="351652" y="2878598"/>
                                  <a:pt x="340047" y="2873071"/>
                                </a:cubicBezTo>
                                <a:cubicBezTo>
                                  <a:pt x="328441" y="2868649"/>
                                  <a:pt x="319157" y="2863121"/>
                                  <a:pt x="311034" y="2858700"/>
                                </a:cubicBezTo>
                                <a:cubicBezTo>
                                  <a:pt x="302909" y="2853173"/>
                                  <a:pt x="297107" y="2848751"/>
                                  <a:pt x="292465" y="2844329"/>
                                </a:cubicBezTo>
                                <a:close/>
                                <a:moveTo>
                                  <a:pt x="347011" y="2816694"/>
                                </a:moveTo>
                                <a:cubicBezTo>
                                  <a:pt x="369061" y="2827748"/>
                                  <a:pt x="387630" y="2837697"/>
                                  <a:pt x="410841" y="2847646"/>
                                </a:cubicBezTo>
                                <a:cubicBezTo>
                                  <a:pt x="408520" y="2848751"/>
                                  <a:pt x="406199" y="2849857"/>
                                  <a:pt x="402718" y="2852068"/>
                                </a:cubicBezTo>
                                <a:cubicBezTo>
                                  <a:pt x="378345" y="2841014"/>
                                  <a:pt x="352813" y="2828853"/>
                                  <a:pt x="328443" y="2817798"/>
                                </a:cubicBezTo>
                                <a:cubicBezTo>
                                  <a:pt x="335406" y="2817798"/>
                                  <a:pt x="340048" y="2817798"/>
                                  <a:pt x="347011" y="2816694"/>
                                </a:cubicBezTo>
                                <a:close/>
                                <a:moveTo>
                                  <a:pt x="111419" y="2741523"/>
                                </a:moveTo>
                                <a:cubicBezTo>
                                  <a:pt x="149717" y="2756999"/>
                                  <a:pt x="169447" y="2771369"/>
                                  <a:pt x="190337" y="2783530"/>
                                </a:cubicBezTo>
                                <a:cubicBezTo>
                                  <a:pt x="194979" y="2789057"/>
                                  <a:pt x="210065" y="2800111"/>
                                  <a:pt x="206584" y="2801217"/>
                                </a:cubicBezTo>
                                <a:cubicBezTo>
                                  <a:pt x="192658" y="2794585"/>
                                  <a:pt x="179891" y="2789057"/>
                                  <a:pt x="169447" y="2782424"/>
                                </a:cubicBezTo>
                                <a:cubicBezTo>
                                  <a:pt x="159001" y="2776897"/>
                                  <a:pt x="149717" y="2771369"/>
                                  <a:pt x="141594" y="2765843"/>
                                </a:cubicBezTo>
                                <a:cubicBezTo>
                                  <a:pt x="126506" y="2755893"/>
                                  <a:pt x="117221" y="2748156"/>
                                  <a:pt x="111419" y="2741523"/>
                                </a:cubicBezTo>
                                <a:close/>
                                <a:moveTo>
                                  <a:pt x="249804" y="2713157"/>
                                </a:moveTo>
                                <a:lnTo>
                                  <a:pt x="249815" y="2713472"/>
                                </a:lnTo>
                                <a:lnTo>
                                  <a:pt x="253735" y="2717990"/>
                                </a:lnTo>
                                <a:lnTo>
                                  <a:pt x="254166" y="2716097"/>
                                </a:lnTo>
                                <a:close/>
                                <a:moveTo>
                                  <a:pt x="1944658" y="2640592"/>
                                </a:moveTo>
                                <a:lnTo>
                                  <a:pt x="1940444" y="2640926"/>
                                </a:lnTo>
                                <a:cubicBezTo>
                                  <a:pt x="1920714" y="2656402"/>
                                  <a:pt x="1895182" y="2672985"/>
                                  <a:pt x="1870811" y="2688461"/>
                                </a:cubicBezTo>
                                <a:cubicBezTo>
                                  <a:pt x="1846439" y="2703937"/>
                                  <a:pt x="1820907" y="2716097"/>
                                  <a:pt x="1802338" y="2723836"/>
                                </a:cubicBezTo>
                                <a:cubicBezTo>
                                  <a:pt x="1787251" y="2732679"/>
                                  <a:pt x="1771004" y="2741523"/>
                                  <a:pt x="1753595" y="2751471"/>
                                </a:cubicBezTo>
                                <a:cubicBezTo>
                                  <a:pt x="1744310" y="2754788"/>
                                  <a:pt x="1736187" y="2759210"/>
                                  <a:pt x="1726903" y="2762526"/>
                                </a:cubicBezTo>
                                <a:cubicBezTo>
                                  <a:pt x="1717618" y="2765843"/>
                                  <a:pt x="1708334" y="2769159"/>
                                  <a:pt x="1699050" y="2773580"/>
                                </a:cubicBezTo>
                                <a:cubicBezTo>
                                  <a:pt x="1692086" y="2779108"/>
                                  <a:pt x="1678160" y="2784635"/>
                                  <a:pt x="1665393" y="2790163"/>
                                </a:cubicBezTo>
                                <a:cubicBezTo>
                                  <a:pt x="1652628" y="2795689"/>
                                  <a:pt x="1641022" y="2800111"/>
                                  <a:pt x="1639861" y="2804533"/>
                                </a:cubicBezTo>
                                <a:cubicBezTo>
                                  <a:pt x="1628256" y="2808955"/>
                                  <a:pt x="1615490" y="2814483"/>
                                  <a:pt x="1602724" y="2818904"/>
                                </a:cubicBezTo>
                                <a:cubicBezTo>
                                  <a:pt x="1589958" y="2824431"/>
                                  <a:pt x="1577191" y="2827748"/>
                                  <a:pt x="1564426" y="2832170"/>
                                </a:cubicBezTo>
                                <a:cubicBezTo>
                                  <a:pt x="1562105" y="2834381"/>
                                  <a:pt x="1557463" y="2838803"/>
                                  <a:pt x="1553981" y="2842118"/>
                                </a:cubicBezTo>
                                <a:cubicBezTo>
                                  <a:pt x="1548178" y="2844329"/>
                                  <a:pt x="1543536" y="2845435"/>
                                  <a:pt x="1537733" y="2847646"/>
                                </a:cubicBezTo>
                                <a:cubicBezTo>
                                  <a:pt x="1523806" y="2850962"/>
                                  <a:pt x="1509880" y="2852068"/>
                                  <a:pt x="1497114" y="2854279"/>
                                </a:cubicBezTo>
                                <a:cubicBezTo>
                                  <a:pt x="1478546" y="2859806"/>
                                  <a:pt x="1461137" y="2865333"/>
                                  <a:pt x="1444889" y="2869755"/>
                                </a:cubicBezTo>
                                <a:cubicBezTo>
                                  <a:pt x="1428641" y="2874177"/>
                                  <a:pt x="1412394" y="2878599"/>
                                  <a:pt x="1397307" y="2884126"/>
                                </a:cubicBezTo>
                                <a:cubicBezTo>
                                  <a:pt x="1381059" y="2889653"/>
                                  <a:pt x="1363651" y="2892969"/>
                                  <a:pt x="1345082" y="2898497"/>
                                </a:cubicBezTo>
                                <a:cubicBezTo>
                                  <a:pt x="1326513" y="2904024"/>
                                  <a:pt x="1305623" y="2909552"/>
                                  <a:pt x="1280091" y="2913973"/>
                                </a:cubicBezTo>
                                <a:cubicBezTo>
                                  <a:pt x="1219743" y="2917289"/>
                                  <a:pt x="1197693" y="2923922"/>
                                  <a:pt x="1188408" y="2928344"/>
                                </a:cubicBezTo>
                                <a:cubicBezTo>
                                  <a:pt x="1187247" y="2929450"/>
                                  <a:pt x="1187247" y="2930555"/>
                                  <a:pt x="1186087" y="2931661"/>
                                </a:cubicBezTo>
                                <a:lnTo>
                                  <a:pt x="1142005" y="2942158"/>
                                </a:lnTo>
                                <a:lnTo>
                                  <a:pt x="1143148" y="2942715"/>
                                </a:lnTo>
                                <a:lnTo>
                                  <a:pt x="1192101" y="2931057"/>
                                </a:lnTo>
                                <a:lnTo>
                                  <a:pt x="1193051" y="2928344"/>
                                </a:lnTo>
                                <a:cubicBezTo>
                                  <a:pt x="1202335" y="2922817"/>
                                  <a:pt x="1225546" y="2917289"/>
                                  <a:pt x="1284735" y="2913973"/>
                                </a:cubicBezTo>
                                <a:cubicBezTo>
                                  <a:pt x="1309105" y="2909552"/>
                                  <a:pt x="1329995" y="2904024"/>
                                  <a:pt x="1349725" y="2898497"/>
                                </a:cubicBezTo>
                                <a:cubicBezTo>
                                  <a:pt x="1368294" y="2892969"/>
                                  <a:pt x="1385702" y="2889653"/>
                                  <a:pt x="1401949" y="2884126"/>
                                </a:cubicBezTo>
                                <a:cubicBezTo>
                                  <a:pt x="1418197" y="2879704"/>
                                  <a:pt x="1433285" y="2875282"/>
                                  <a:pt x="1449532" y="2869755"/>
                                </a:cubicBezTo>
                                <a:cubicBezTo>
                                  <a:pt x="1465780" y="2865333"/>
                                  <a:pt x="1482028" y="2859806"/>
                                  <a:pt x="1501756" y="2854279"/>
                                </a:cubicBezTo>
                                <a:cubicBezTo>
                                  <a:pt x="1515683" y="2852068"/>
                                  <a:pt x="1529610" y="2850962"/>
                                  <a:pt x="1542376" y="2847646"/>
                                </a:cubicBezTo>
                                <a:lnTo>
                                  <a:pt x="1514879" y="2863362"/>
                                </a:lnTo>
                                <a:lnTo>
                                  <a:pt x="1515683" y="2863123"/>
                                </a:lnTo>
                                <a:cubicBezTo>
                                  <a:pt x="1524967" y="2857595"/>
                                  <a:pt x="1536573" y="2850962"/>
                                  <a:pt x="1544697" y="2846540"/>
                                </a:cubicBezTo>
                                <a:cubicBezTo>
                                  <a:pt x="1550499" y="2844329"/>
                                  <a:pt x="1555142" y="2843224"/>
                                  <a:pt x="1560945" y="2841014"/>
                                </a:cubicBezTo>
                                <a:lnTo>
                                  <a:pt x="1562027" y="2840728"/>
                                </a:lnTo>
                                <a:lnTo>
                                  <a:pt x="1569068" y="2833275"/>
                                </a:lnTo>
                                <a:cubicBezTo>
                                  <a:pt x="1581835" y="2828853"/>
                                  <a:pt x="1594600" y="2824431"/>
                                  <a:pt x="1607367" y="2820009"/>
                                </a:cubicBezTo>
                                <a:cubicBezTo>
                                  <a:pt x="1620132" y="2814483"/>
                                  <a:pt x="1632899" y="2810061"/>
                                  <a:pt x="1644505" y="2805639"/>
                                </a:cubicBezTo>
                                <a:cubicBezTo>
                                  <a:pt x="1645664" y="2801217"/>
                                  <a:pt x="1657270" y="2796795"/>
                                  <a:pt x="1670037" y="2791268"/>
                                </a:cubicBezTo>
                                <a:cubicBezTo>
                                  <a:pt x="1682802" y="2785741"/>
                                  <a:pt x="1696729" y="2780213"/>
                                  <a:pt x="1703692" y="2774686"/>
                                </a:cubicBezTo>
                                <a:cubicBezTo>
                                  <a:pt x="1712976" y="2771369"/>
                                  <a:pt x="1722261" y="2768054"/>
                                  <a:pt x="1731545" y="2763632"/>
                                </a:cubicBezTo>
                                <a:lnTo>
                                  <a:pt x="1750645" y="2755722"/>
                                </a:lnTo>
                                <a:lnTo>
                                  <a:pt x="1760559" y="2749260"/>
                                </a:lnTo>
                                <a:cubicBezTo>
                                  <a:pt x="1776807" y="2739312"/>
                                  <a:pt x="1794215" y="2730468"/>
                                  <a:pt x="1809302" y="2721625"/>
                                </a:cubicBezTo>
                                <a:cubicBezTo>
                                  <a:pt x="1827871" y="2714992"/>
                                  <a:pt x="1852242" y="2701726"/>
                                  <a:pt x="1877774" y="2686250"/>
                                </a:cubicBezTo>
                                <a:close/>
                                <a:moveTo>
                                  <a:pt x="0" y="2634229"/>
                                </a:moveTo>
                                <a:lnTo>
                                  <a:pt x="104456" y="2712780"/>
                                </a:lnTo>
                                <a:cubicBezTo>
                                  <a:pt x="97493" y="2714991"/>
                                  <a:pt x="91691" y="2717202"/>
                                  <a:pt x="82406" y="2719413"/>
                                </a:cubicBezTo>
                                <a:cubicBezTo>
                                  <a:pt x="85887" y="2721623"/>
                                  <a:pt x="87048" y="2722730"/>
                                  <a:pt x="90529" y="2724940"/>
                                </a:cubicBezTo>
                                <a:cubicBezTo>
                                  <a:pt x="78924" y="2724940"/>
                                  <a:pt x="69640" y="2726045"/>
                                  <a:pt x="58034" y="2726045"/>
                                </a:cubicBezTo>
                                <a:cubicBezTo>
                                  <a:pt x="51071" y="2721623"/>
                                  <a:pt x="44107" y="2717202"/>
                                  <a:pt x="37144" y="2712780"/>
                                </a:cubicBezTo>
                                <a:cubicBezTo>
                                  <a:pt x="30181" y="2708358"/>
                                  <a:pt x="24379" y="2702831"/>
                                  <a:pt x="17415" y="2698410"/>
                                </a:cubicBezTo>
                                <a:lnTo>
                                  <a:pt x="0" y="2684586"/>
                                </a:lnTo>
                                <a:close/>
                                <a:moveTo>
                                  <a:pt x="1952447" y="2596447"/>
                                </a:moveTo>
                                <a:lnTo>
                                  <a:pt x="1952049" y="2596708"/>
                                </a:lnTo>
                                <a:lnTo>
                                  <a:pt x="1952049" y="2597024"/>
                                </a:lnTo>
                                <a:lnTo>
                                  <a:pt x="1953894" y="2597274"/>
                                </a:lnTo>
                                <a:lnTo>
                                  <a:pt x="1954370" y="2596708"/>
                                </a:lnTo>
                                <a:close/>
                                <a:moveTo>
                                  <a:pt x="1977519" y="2579946"/>
                                </a:moveTo>
                                <a:lnTo>
                                  <a:pt x="1970668" y="2584455"/>
                                </a:lnTo>
                                <a:lnTo>
                                  <a:pt x="1969457" y="2585653"/>
                                </a:lnTo>
                                <a:lnTo>
                                  <a:pt x="1974155" y="2582789"/>
                                </a:lnTo>
                                <a:close/>
                                <a:moveTo>
                                  <a:pt x="2059691" y="2524232"/>
                                </a:moveTo>
                                <a:lnTo>
                                  <a:pt x="2059587" y="2524267"/>
                                </a:lnTo>
                                <a:lnTo>
                                  <a:pt x="2058820" y="2529276"/>
                                </a:lnTo>
                                <a:cubicBezTo>
                                  <a:pt x="2049535" y="2538119"/>
                                  <a:pt x="2046053" y="2543646"/>
                                  <a:pt x="2040251" y="2549174"/>
                                </a:cubicBezTo>
                                <a:cubicBezTo>
                                  <a:pt x="2035609" y="2554701"/>
                                  <a:pt x="2029805" y="2561333"/>
                                  <a:pt x="2018200" y="2572388"/>
                                </a:cubicBezTo>
                                <a:lnTo>
                                  <a:pt x="2019529" y="2572095"/>
                                </a:lnTo>
                                <a:lnTo>
                                  <a:pt x="2040251" y="2550279"/>
                                </a:lnTo>
                                <a:cubicBezTo>
                                  <a:pt x="2044893" y="2544752"/>
                                  <a:pt x="2049535" y="2539224"/>
                                  <a:pt x="2058820" y="2530381"/>
                                </a:cubicBezTo>
                                <a:cubicBezTo>
                                  <a:pt x="2060271" y="2526789"/>
                                  <a:pt x="2060488" y="2524854"/>
                                  <a:pt x="2059691" y="2524232"/>
                                </a:cubicBezTo>
                                <a:close/>
                                <a:moveTo>
                                  <a:pt x="2358241" y="2298236"/>
                                </a:moveTo>
                                <a:lnTo>
                                  <a:pt x="2357653" y="2298476"/>
                                </a:lnTo>
                                <a:lnTo>
                                  <a:pt x="2344976" y="2327453"/>
                                </a:lnTo>
                                <a:close/>
                                <a:moveTo>
                                  <a:pt x="2346057" y="2159745"/>
                                </a:moveTo>
                                <a:lnTo>
                                  <a:pt x="2341406" y="2166144"/>
                                </a:lnTo>
                                <a:lnTo>
                                  <a:pt x="2330244" y="2179815"/>
                                </a:lnTo>
                                <a:lnTo>
                                  <a:pt x="2318437" y="2197746"/>
                                </a:lnTo>
                                <a:lnTo>
                                  <a:pt x="2315302" y="2202061"/>
                                </a:lnTo>
                                <a:cubicBezTo>
                                  <a:pt x="2309498" y="2210904"/>
                                  <a:pt x="2304856" y="2219748"/>
                                  <a:pt x="2300214" y="2228592"/>
                                </a:cubicBezTo>
                                <a:cubicBezTo>
                                  <a:pt x="2294412" y="2237435"/>
                                  <a:pt x="2289770" y="2245174"/>
                                  <a:pt x="2285127" y="2252912"/>
                                </a:cubicBezTo>
                                <a:cubicBezTo>
                                  <a:pt x="2273522" y="2268388"/>
                                  <a:pt x="2261916" y="2283864"/>
                                  <a:pt x="2249150" y="2298236"/>
                                </a:cubicBezTo>
                                <a:cubicBezTo>
                                  <a:pt x="2238705" y="2313712"/>
                                  <a:pt x="2229421" y="2328082"/>
                                  <a:pt x="2217816" y="2343559"/>
                                </a:cubicBezTo>
                                <a:cubicBezTo>
                                  <a:pt x="2208531" y="2355719"/>
                                  <a:pt x="2199247" y="2367879"/>
                                  <a:pt x="2189962" y="2380039"/>
                                </a:cubicBezTo>
                                <a:lnTo>
                                  <a:pt x="2187639" y="2381391"/>
                                </a:lnTo>
                                <a:lnTo>
                                  <a:pt x="2185738" y="2384073"/>
                                </a:lnTo>
                                <a:lnTo>
                                  <a:pt x="2188801" y="2382250"/>
                                </a:lnTo>
                                <a:cubicBezTo>
                                  <a:pt x="2198086" y="2370091"/>
                                  <a:pt x="2207370" y="2357930"/>
                                  <a:pt x="2216654" y="2345771"/>
                                </a:cubicBezTo>
                                <a:cubicBezTo>
                                  <a:pt x="2227100" y="2330294"/>
                                  <a:pt x="2237544" y="2315923"/>
                                  <a:pt x="2247990" y="2300447"/>
                                </a:cubicBezTo>
                                <a:cubicBezTo>
                                  <a:pt x="2260755" y="2286076"/>
                                  <a:pt x="2272361" y="2270600"/>
                                  <a:pt x="2283966" y="2255124"/>
                                </a:cubicBezTo>
                                <a:cubicBezTo>
                                  <a:pt x="2288608" y="2247385"/>
                                  <a:pt x="2294412" y="2239647"/>
                                  <a:pt x="2299054" y="2230804"/>
                                </a:cubicBezTo>
                                <a:cubicBezTo>
                                  <a:pt x="2303696" y="2221960"/>
                                  <a:pt x="2309498" y="2213116"/>
                                  <a:pt x="2314140" y="2204273"/>
                                </a:cubicBezTo>
                                <a:lnTo>
                                  <a:pt x="2318437" y="2197746"/>
                                </a:lnTo>
                                <a:lnTo>
                                  <a:pt x="2341406" y="2166144"/>
                                </a:lnTo>
                                <a:lnTo>
                                  <a:pt x="2345476" y="2161160"/>
                                </a:lnTo>
                                <a:close/>
                                <a:moveTo>
                                  <a:pt x="2466173" y="2144578"/>
                                </a:moveTo>
                                <a:cubicBezTo>
                                  <a:pt x="2462691" y="2158949"/>
                                  <a:pt x="2458048" y="2172214"/>
                                  <a:pt x="2451085" y="2187690"/>
                                </a:cubicBezTo>
                                <a:cubicBezTo>
                                  <a:pt x="2444122" y="2202062"/>
                                  <a:pt x="2435999" y="2217538"/>
                                  <a:pt x="2424393" y="2234119"/>
                                </a:cubicBezTo>
                                <a:cubicBezTo>
                                  <a:pt x="2415109" y="2251807"/>
                                  <a:pt x="2405824" y="2268389"/>
                                  <a:pt x="2397700" y="2281654"/>
                                </a:cubicBezTo>
                                <a:cubicBezTo>
                                  <a:pt x="2388416" y="2294920"/>
                                  <a:pt x="2380292" y="2304868"/>
                                  <a:pt x="2373329" y="2311501"/>
                                </a:cubicBezTo>
                                <a:lnTo>
                                  <a:pt x="2389577" y="2280548"/>
                                </a:lnTo>
                                <a:cubicBezTo>
                                  <a:pt x="2393058" y="2270600"/>
                                  <a:pt x="2398861" y="2260650"/>
                                  <a:pt x="2403503" y="2249596"/>
                                </a:cubicBezTo>
                                <a:cubicBezTo>
                                  <a:pt x="2408146" y="2242963"/>
                                  <a:pt x="2410467" y="2238541"/>
                                  <a:pt x="2413948" y="2233015"/>
                                </a:cubicBezTo>
                                <a:cubicBezTo>
                                  <a:pt x="2418590" y="2225276"/>
                                  <a:pt x="2423232" y="2218643"/>
                                  <a:pt x="2427874" y="2210906"/>
                                </a:cubicBezTo>
                                <a:cubicBezTo>
                                  <a:pt x="2432516" y="2203167"/>
                                  <a:pt x="2435999" y="2196534"/>
                                  <a:pt x="2440641" y="2188796"/>
                                </a:cubicBezTo>
                                <a:cubicBezTo>
                                  <a:pt x="2448764" y="2174425"/>
                                  <a:pt x="2458048" y="2160055"/>
                                  <a:pt x="2466173" y="2144578"/>
                                </a:cubicBezTo>
                                <a:close/>
                                <a:moveTo>
                                  <a:pt x="2391053" y="2049819"/>
                                </a:moveTo>
                                <a:lnTo>
                                  <a:pt x="2362884" y="2097043"/>
                                </a:lnTo>
                                <a:lnTo>
                                  <a:pt x="2362366" y="2098178"/>
                                </a:lnTo>
                                <a:lnTo>
                                  <a:pt x="2390737" y="2050614"/>
                                </a:lnTo>
                                <a:close/>
                                <a:moveTo>
                                  <a:pt x="2406503" y="1942861"/>
                                </a:moveTo>
                                <a:lnTo>
                                  <a:pt x="2372646" y="2030975"/>
                                </a:lnTo>
                                <a:cubicBezTo>
                                  <a:pt x="2351503" y="2078587"/>
                                  <a:pt x="2327704" y="2124866"/>
                                  <a:pt x="2301424" y="2169646"/>
                                </a:cubicBezTo>
                                <a:lnTo>
                                  <a:pt x="2290995" y="2185350"/>
                                </a:lnTo>
                                <a:lnTo>
                                  <a:pt x="2290929" y="2185480"/>
                                </a:lnTo>
                                <a:cubicBezTo>
                                  <a:pt x="2286287" y="2196534"/>
                                  <a:pt x="2277003" y="2210906"/>
                                  <a:pt x="2266557" y="2225276"/>
                                </a:cubicBezTo>
                                <a:cubicBezTo>
                                  <a:pt x="2256113" y="2239647"/>
                                  <a:pt x="2246829" y="2255124"/>
                                  <a:pt x="2242186" y="2268389"/>
                                </a:cubicBezTo>
                                <a:cubicBezTo>
                                  <a:pt x="2234062" y="2278338"/>
                                  <a:pt x="2223618" y="2289392"/>
                                  <a:pt x="2214333" y="2301553"/>
                                </a:cubicBezTo>
                                <a:cubicBezTo>
                                  <a:pt x="2205049" y="2313712"/>
                                  <a:pt x="2196924" y="2326977"/>
                                  <a:pt x="2191122" y="2339138"/>
                                </a:cubicBezTo>
                                <a:cubicBezTo>
                                  <a:pt x="2157466" y="2383356"/>
                                  <a:pt x="2102921" y="2439734"/>
                                  <a:pt x="2054178" y="2486163"/>
                                </a:cubicBezTo>
                                <a:cubicBezTo>
                                  <a:pt x="2039090" y="2498323"/>
                                  <a:pt x="2024003" y="2510483"/>
                                  <a:pt x="2008916" y="2522643"/>
                                </a:cubicBezTo>
                                <a:lnTo>
                                  <a:pt x="2004573" y="2525787"/>
                                </a:lnTo>
                                <a:lnTo>
                                  <a:pt x="2002699" y="2527594"/>
                                </a:lnTo>
                                <a:lnTo>
                                  <a:pt x="1983773" y="2542291"/>
                                </a:lnTo>
                                <a:lnTo>
                                  <a:pt x="1968297" y="2559123"/>
                                </a:lnTo>
                                <a:cubicBezTo>
                                  <a:pt x="1949728" y="2573494"/>
                                  <a:pt x="1931159" y="2586759"/>
                                  <a:pt x="1911429" y="2600025"/>
                                </a:cubicBezTo>
                                <a:lnTo>
                                  <a:pt x="1902519" y="2605386"/>
                                </a:lnTo>
                                <a:lnTo>
                                  <a:pt x="1878316" y="2624180"/>
                                </a:lnTo>
                                <a:lnTo>
                                  <a:pt x="1874821" y="2626342"/>
                                </a:lnTo>
                                <a:lnTo>
                                  <a:pt x="1869650" y="2630978"/>
                                </a:lnTo>
                                <a:cubicBezTo>
                                  <a:pt x="1854563" y="2640926"/>
                                  <a:pt x="1839475" y="2650876"/>
                                  <a:pt x="1824389" y="2659719"/>
                                </a:cubicBezTo>
                                <a:cubicBezTo>
                                  <a:pt x="1809301" y="2668563"/>
                                  <a:pt x="1794215" y="2677407"/>
                                  <a:pt x="1779127" y="2686250"/>
                                </a:cubicBezTo>
                                <a:lnTo>
                                  <a:pt x="1773947" y="2688751"/>
                                </a:lnTo>
                                <a:lnTo>
                                  <a:pt x="1743300" y="2707712"/>
                                </a:lnTo>
                                <a:lnTo>
                                  <a:pt x="1733799" y="2712276"/>
                                </a:lnTo>
                                <a:lnTo>
                                  <a:pt x="1724582" y="2718308"/>
                                </a:lnTo>
                                <a:cubicBezTo>
                                  <a:pt x="1715297" y="2723836"/>
                                  <a:pt x="1704852" y="2729362"/>
                                  <a:pt x="1693246" y="2734890"/>
                                </a:cubicBezTo>
                                <a:lnTo>
                                  <a:pt x="1663970" y="2745826"/>
                                </a:lnTo>
                                <a:lnTo>
                                  <a:pt x="1598715" y="2777178"/>
                                </a:lnTo>
                                <a:cubicBezTo>
                                  <a:pt x="1549043" y="2797877"/>
                                  <a:pt x="1497954" y="2816062"/>
                                  <a:pt x="1445625" y="2831565"/>
                                </a:cubicBezTo>
                                <a:lnTo>
                                  <a:pt x="1338945" y="2857693"/>
                                </a:lnTo>
                                <a:lnTo>
                                  <a:pt x="1425160" y="2842118"/>
                                </a:lnTo>
                                <a:cubicBezTo>
                                  <a:pt x="1430962" y="2841012"/>
                                  <a:pt x="1435605" y="2839908"/>
                                  <a:pt x="1441408" y="2838801"/>
                                </a:cubicBezTo>
                                <a:cubicBezTo>
                                  <a:pt x="1454173" y="2828853"/>
                                  <a:pt x="1479705" y="2823325"/>
                                  <a:pt x="1493632" y="2821114"/>
                                </a:cubicBezTo>
                                <a:cubicBezTo>
                                  <a:pt x="1505237" y="2817798"/>
                                  <a:pt x="1516843" y="2814482"/>
                                  <a:pt x="1526127" y="2811166"/>
                                </a:cubicBezTo>
                                <a:cubicBezTo>
                                  <a:pt x="1540054" y="2799005"/>
                                  <a:pt x="1566747" y="2792372"/>
                                  <a:pt x="1578353" y="2785740"/>
                                </a:cubicBezTo>
                                <a:cubicBezTo>
                                  <a:pt x="1598081" y="2779107"/>
                                  <a:pt x="1617811" y="2772474"/>
                                  <a:pt x="1637540" y="2765842"/>
                                </a:cubicBezTo>
                                <a:lnTo>
                                  <a:pt x="1675461" y="2751677"/>
                                </a:lnTo>
                                <a:lnTo>
                                  <a:pt x="1692086" y="2742628"/>
                                </a:lnTo>
                                <a:lnTo>
                                  <a:pt x="1707172" y="2738207"/>
                                </a:lnTo>
                                <a:lnTo>
                                  <a:pt x="1728063" y="2727151"/>
                                </a:lnTo>
                                <a:lnTo>
                                  <a:pt x="1733552" y="2723518"/>
                                </a:lnTo>
                                <a:lnTo>
                                  <a:pt x="1747793" y="2710570"/>
                                </a:lnTo>
                                <a:cubicBezTo>
                                  <a:pt x="1757077" y="2705042"/>
                                  <a:pt x="1768683" y="2698410"/>
                                  <a:pt x="1779127" y="2692883"/>
                                </a:cubicBezTo>
                                <a:lnTo>
                                  <a:pt x="1814776" y="2676238"/>
                                </a:lnTo>
                                <a:lnTo>
                                  <a:pt x="1827870" y="2668562"/>
                                </a:lnTo>
                                <a:cubicBezTo>
                                  <a:pt x="1842958" y="2659718"/>
                                  <a:pt x="1858044" y="2649770"/>
                                  <a:pt x="1873132" y="2639820"/>
                                </a:cubicBezTo>
                                <a:cubicBezTo>
                                  <a:pt x="1876613" y="2633187"/>
                                  <a:pt x="1884737" y="2627661"/>
                                  <a:pt x="1892861" y="2622133"/>
                                </a:cubicBezTo>
                                <a:cubicBezTo>
                                  <a:pt x="1900985" y="2616606"/>
                                  <a:pt x="1909108" y="2611078"/>
                                  <a:pt x="1914912" y="2608867"/>
                                </a:cubicBezTo>
                                <a:cubicBezTo>
                                  <a:pt x="1933481" y="2595602"/>
                                  <a:pt x="1953209" y="2582336"/>
                                  <a:pt x="1971778" y="2567966"/>
                                </a:cubicBezTo>
                                <a:cubicBezTo>
                                  <a:pt x="1978741" y="2552490"/>
                                  <a:pt x="2000792" y="2539224"/>
                                  <a:pt x="2012398" y="2531486"/>
                                </a:cubicBezTo>
                                <a:cubicBezTo>
                                  <a:pt x="2027484" y="2519326"/>
                                  <a:pt x="2042572" y="2507166"/>
                                  <a:pt x="2057659" y="2495006"/>
                                </a:cubicBezTo>
                                <a:cubicBezTo>
                                  <a:pt x="2106402" y="2448577"/>
                                  <a:pt x="2160948" y="2392199"/>
                                  <a:pt x="2194603" y="2347980"/>
                                </a:cubicBezTo>
                                <a:lnTo>
                                  <a:pt x="2213450" y="2317463"/>
                                </a:lnTo>
                                <a:lnTo>
                                  <a:pt x="2214333" y="2314817"/>
                                </a:lnTo>
                                <a:cubicBezTo>
                                  <a:pt x="2223618" y="2301551"/>
                                  <a:pt x="2235223" y="2286075"/>
                                  <a:pt x="2244508" y="2270599"/>
                                </a:cubicBezTo>
                                <a:cubicBezTo>
                                  <a:pt x="2247990" y="2266177"/>
                                  <a:pt x="2250311" y="2261755"/>
                                  <a:pt x="2253792" y="2257333"/>
                                </a:cubicBezTo>
                                <a:lnTo>
                                  <a:pt x="2266137" y="2241024"/>
                                </a:lnTo>
                                <a:lnTo>
                                  <a:pt x="2270040" y="2234119"/>
                                </a:lnTo>
                                <a:cubicBezTo>
                                  <a:pt x="2280484" y="2219748"/>
                                  <a:pt x="2288608" y="2205378"/>
                                  <a:pt x="2294411" y="2194323"/>
                                </a:cubicBezTo>
                                <a:cubicBezTo>
                                  <a:pt x="2312979" y="2163370"/>
                                  <a:pt x="2326906" y="2132418"/>
                                  <a:pt x="2341994" y="2100359"/>
                                </a:cubicBezTo>
                                <a:cubicBezTo>
                                  <a:pt x="2355920" y="2068302"/>
                                  <a:pt x="2371007" y="2036243"/>
                                  <a:pt x="2388416" y="1999764"/>
                                </a:cubicBezTo>
                                <a:cubicBezTo>
                                  <a:pt x="2390157" y="1989815"/>
                                  <a:pt x="2397120" y="1972956"/>
                                  <a:pt x="2402052" y="1958861"/>
                                </a:cubicBezTo>
                                <a:close/>
                                <a:moveTo>
                                  <a:pt x="2544446" y="1779484"/>
                                </a:moveTo>
                                <a:lnTo>
                                  <a:pt x="2544029" y="1781440"/>
                                </a:lnTo>
                                <a:lnTo>
                                  <a:pt x="2547410" y="1785306"/>
                                </a:lnTo>
                                <a:cubicBezTo>
                                  <a:pt x="2550892" y="1788623"/>
                                  <a:pt x="2554373" y="1793044"/>
                                  <a:pt x="2557856" y="1796360"/>
                                </a:cubicBezTo>
                                <a:cubicBezTo>
                                  <a:pt x="2560177" y="1794149"/>
                                  <a:pt x="2562498" y="1791938"/>
                                  <a:pt x="2564819" y="1791938"/>
                                </a:cubicBezTo>
                                <a:lnTo>
                                  <a:pt x="2564994" y="1791090"/>
                                </a:lnTo>
                                <a:lnTo>
                                  <a:pt x="2560177" y="1794149"/>
                                </a:lnTo>
                                <a:cubicBezTo>
                                  <a:pt x="2555535" y="1791938"/>
                                  <a:pt x="2552054" y="1787517"/>
                                  <a:pt x="2548571" y="1784200"/>
                                </a:cubicBezTo>
                                <a:close/>
                                <a:moveTo>
                                  <a:pt x="2534101" y="1653908"/>
                                </a:moveTo>
                                <a:lnTo>
                                  <a:pt x="2533291" y="1653951"/>
                                </a:lnTo>
                                <a:lnTo>
                                  <a:pt x="2531823" y="1654029"/>
                                </a:lnTo>
                                <a:lnTo>
                                  <a:pt x="2532324" y="1659284"/>
                                </a:lnTo>
                                <a:cubicBezTo>
                                  <a:pt x="2532324" y="1669234"/>
                                  <a:pt x="2532324" y="1676971"/>
                                  <a:pt x="2531164" y="1686921"/>
                                </a:cubicBezTo>
                                <a:cubicBezTo>
                                  <a:pt x="2530003" y="1692448"/>
                                  <a:pt x="2528843" y="1696869"/>
                                  <a:pt x="2526521" y="1703502"/>
                                </a:cubicBezTo>
                                <a:cubicBezTo>
                                  <a:pt x="2517237" y="1717874"/>
                                  <a:pt x="2507953" y="1732244"/>
                                  <a:pt x="2498668" y="1745509"/>
                                </a:cubicBezTo>
                                <a:cubicBezTo>
                                  <a:pt x="2496347" y="1758775"/>
                                  <a:pt x="2495186" y="1769829"/>
                                  <a:pt x="2491705" y="1781990"/>
                                </a:cubicBezTo>
                                <a:lnTo>
                                  <a:pt x="2484742" y="1794149"/>
                                </a:lnTo>
                                <a:cubicBezTo>
                                  <a:pt x="2481259" y="1811837"/>
                                  <a:pt x="2477778" y="1828419"/>
                                  <a:pt x="2473136" y="1847211"/>
                                </a:cubicBezTo>
                                <a:cubicBezTo>
                                  <a:pt x="2468494" y="1861583"/>
                                  <a:pt x="2465012" y="1874848"/>
                                  <a:pt x="2460370" y="1889218"/>
                                </a:cubicBezTo>
                                <a:cubicBezTo>
                                  <a:pt x="2455727" y="1903590"/>
                                  <a:pt x="2452246" y="1916855"/>
                                  <a:pt x="2446443" y="1930121"/>
                                </a:cubicBezTo>
                                <a:cubicBezTo>
                                  <a:pt x="2444122" y="1941175"/>
                                  <a:pt x="2441801" y="1951124"/>
                                  <a:pt x="2438320" y="1962178"/>
                                </a:cubicBezTo>
                                <a:cubicBezTo>
                                  <a:pt x="2435999" y="1973233"/>
                                  <a:pt x="2433678" y="1984287"/>
                                  <a:pt x="2429035" y="1995342"/>
                                </a:cubicBezTo>
                                <a:lnTo>
                                  <a:pt x="2436440" y="1984371"/>
                                </a:lnTo>
                                <a:lnTo>
                                  <a:pt x="2442962" y="1961072"/>
                                </a:lnTo>
                                <a:cubicBezTo>
                                  <a:pt x="2444122" y="1948913"/>
                                  <a:pt x="2446443" y="1938963"/>
                                  <a:pt x="2448764" y="1927909"/>
                                </a:cubicBezTo>
                                <a:cubicBezTo>
                                  <a:pt x="2453406" y="1914643"/>
                                  <a:pt x="2458048" y="1900273"/>
                                  <a:pt x="2462691" y="1887007"/>
                                </a:cubicBezTo>
                                <a:cubicBezTo>
                                  <a:pt x="2467333" y="1872636"/>
                                  <a:pt x="2470815" y="1859370"/>
                                  <a:pt x="2475457" y="1845000"/>
                                </a:cubicBezTo>
                                <a:cubicBezTo>
                                  <a:pt x="2480100" y="1827313"/>
                                  <a:pt x="2482421" y="1810731"/>
                                  <a:pt x="2487063" y="1791938"/>
                                </a:cubicBezTo>
                                <a:lnTo>
                                  <a:pt x="2494026" y="1779778"/>
                                </a:lnTo>
                                <a:cubicBezTo>
                                  <a:pt x="2497507" y="1767618"/>
                                  <a:pt x="2498668" y="1756564"/>
                                  <a:pt x="2500989" y="1743298"/>
                                </a:cubicBezTo>
                                <a:cubicBezTo>
                                  <a:pt x="2510274" y="1728927"/>
                                  <a:pt x="2519558" y="1715662"/>
                                  <a:pt x="2528843" y="1701291"/>
                                </a:cubicBezTo>
                                <a:cubicBezTo>
                                  <a:pt x="2523039" y="1730033"/>
                                  <a:pt x="2517237" y="1757669"/>
                                  <a:pt x="2510274" y="1786411"/>
                                </a:cubicBezTo>
                                <a:cubicBezTo>
                                  <a:pt x="2507953" y="1812941"/>
                                  <a:pt x="2491705" y="1849422"/>
                                  <a:pt x="2496347" y="1857160"/>
                                </a:cubicBezTo>
                                <a:cubicBezTo>
                                  <a:pt x="2485902" y="1888112"/>
                                  <a:pt x="2476617" y="1917960"/>
                                  <a:pt x="2465012" y="1947807"/>
                                </a:cubicBezTo>
                                <a:lnTo>
                                  <a:pt x="2458812" y="1956991"/>
                                </a:lnTo>
                                <a:lnTo>
                                  <a:pt x="2456162" y="1970746"/>
                                </a:lnTo>
                                <a:cubicBezTo>
                                  <a:pt x="2454857" y="1977932"/>
                                  <a:pt x="2452826" y="1985393"/>
                                  <a:pt x="2447604" y="1994237"/>
                                </a:cubicBezTo>
                                <a:cubicBezTo>
                                  <a:pt x="2431356" y="2016346"/>
                                  <a:pt x="2423232" y="2038455"/>
                                  <a:pt x="2415109" y="2061669"/>
                                </a:cubicBezTo>
                                <a:cubicBezTo>
                                  <a:pt x="2410467" y="2072723"/>
                                  <a:pt x="2405824" y="2084884"/>
                                  <a:pt x="2400021" y="2097043"/>
                                </a:cubicBezTo>
                                <a:cubicBezTo>
                                  <a:pt x="2397700" y="2103676"/>
                                  <a:pt x="2394219" y="2109204"/>
                                  <a:pt x="2390737" y="2115837"/>
                                </a:cubicBezTo>
                                <a:cubicBezTo>
                                  <a:pt x="2387256" y="2122469"/>
                                  <a:pt x="2383773" y="2129102"/>
                                  <a:pt x="2379131" y="2135735"/>
                                </a:cubicBezTo>
                                <a:cubicBezTo>
                                  <a:pt x="2368687" y="2153422"/>
                                  <a:pt x="2358241" y="2172214"/>
                                  <a:pt x="2347797" y="2188796"/>
                                </a:cubicBezTo>
                                <a:cubicBezTo>
                                  <a:pt x="2339673" y="2208695"/>
                                  <a:pt x="2325746" y="2221960"/>
                                  <a:pt x="2314140" y="2240752"/>
                                </a:cubicBezTo>
                                <a:cubicBezTo>
                                  <a:pt x="2304856" y="2261756"/>
                                  <a:pt x="2288608" y="2287181"/>
                                  <a:pt x="2271201" y="2310396"/>
                                </a:cubicBezTo>
                                <a:cubicBezTo>
                                  <a:pt x="2253792" y="2333610"/>
                                  <a:pt x="2236384" y="2357930"/>
                                  <a:pt x="2223618" y="2378934"/>
                                </a:cubicBezTo>
                                <a:cubicBezTo>
                                  <a:pt x="2213173" y="2392200"/>
                                  <a:pt x="2202728" y="2405465"/>
                                  <a:pt x="2192283" y="2417625"/>
                                </a:cubicBezTo>
                                <a:cubicBezTo>
                                  <a:pt x="2180678" y="2429785"/>
                                  <a:pt x="2170232" y="2441945"/>
                                  <a:pt x="2158627" y="2455210"/>
                                </a:cubicBezTo>
                                <a:cubicBezTo>
                                  <a:pt x="2155146" y="2460738"/>
                                  <a:pt x="2150504" y="2465160"/>
                                  <a:pt x="2147021" y="2470686"/>
                                </a:cubicBezTo>
                                <a:cubicBezTo>
                                  <a:pt x="2142379" y="2476214"/>
                                  <a:pt x="2138898" y="2480636"/>
                                  <a:pt x="2134256" y="2486163"/>
                                </a:cubicBezTo>
                                <a:cubicBezTo>
                                  <a:pt x="2127293" y="2491690"/>
                                  <a:pt x="2120329" y="2497217"/>
                                  <a:pt x="2114526" y="2501639"/>
                                </a:cubicBezTo>
                                <a:lnTo>
                                  <a:pt x="2082259" y="2535670"/>
                                </a:lnTo>
                                <a:lnTo>
                                  <a:pt x="2083191" y="2539224"/>
                                </a:lnTo>
                                <a:cubicBezTo>
                                  <a:pt x="2069264" y="2553596"/>
                                  <a:pt x="2059980" y="2563544"/>
                                  <a:pt x="2049535" y="2572388"/>
                                </a:cubicBezTo>
                                <a:cubicBezTo>
                                  <a:pt x="2037930" y="2580127"/>
                                  <a:pt x="2025163" y="2587864"/>
                                  <a:pt x="2013558" y="2596708"/>
                                </a:cubicBezTo>
                                <a:lnTo>
                                  <a:pt x="1984545" y="2618817"/>
                                </a:lnTo>
                                <a:lnTo>
                                  <a:pt x="1957059" y="2637949"/>
                                </a:lnTo>
                                <a:lnTo>
                                  <a:pt x="1961334" y="2637610"/>
                                </a:lnTo>
                                <a:lnTo>
                                  <a:pt x="1991508" y="2616606"/>
                                </a:lnTo>
                                <a:lnTo>
                                  <a:pt x="2020522" y="2594497"/>
                                </a:lnTo>
                                <a:cubicBezTo>
                                  <a:pt x="2032128" y="2586759"/>
                                  <a:pt x="2044893" y="2579021"/>
                                  <a:pt x="2056499" y="2570177"/>
                                </a:cubicBezTo>
                                <a:cubicBezTo>
                                  <a:pt x="2065783" y="2561333"/>
                                  <a:pt x="2076229" y="2551385"/>
                                  <a:pt x="2090155" y="2537013"/>
                                </a:cubicBezTo>
                                <a:cubicBezTo>
                                  <a:pt x="2090155" y="2535909"/>
                                  <a:pt x="2090155" y="2534803"/>
                                  <a:pt x="2088994" y="2532592"/>
                                </a:cubicBezTo>
                                <a:cubicBezTo>
                                  <a:pt x="2100600" y="2521537"/>
                                  <a:pt x="2111045" y="2510483"/>
                                  <a:pt x="2121489" y="2498323"/>
                                </a:cubicBezTo>
                                <a:cubicBezTo>
                                  <a:pt x="2127293" y="2493901"/>
                                  <a:pt x="2134256" y="2488374"/>
                                  <a:pt x="2141219" y="2482847"/>
                                </a:cubicBezTo>
                                <a:cubicBezTo>
                                  <a:pt x="2144700" y="2478425"/>
                                  <a:pt x="2149343" y="2472897"/>
                                  <a:pt x="2153985" y="2467371"/>
                                </a:cubicBezTo>
                                <a:cubicBezTo>
                                  <a:pt x="2157467" y="2461843"/>
                                  <a:pt x="2162109" y="2456316"/>
                                  <a:pt x="2165590" y="2451894"/>
                                </a:cubicBezTo>
                                <a:cubicBezTo>
                                  <a:pt x="2177196" y="2439734"/>
                                  <a:pt x="2187641" y="2426468"/>
                                  <a:pt x="2199247" y="2414309"/>
                                </a:cubicBezTo>
                                <a:cubicBezTo>
                                  <a:pt x="2209691" y="2402148"/>
                                  <a:pt x="2220137" y="2388883"/>
                                  <a:pt x="2230581" y="2375617"/>
                                </a:cubicBezTo>
                                <a:cubicBezTo>
                                  <a:pt x="2243348" y="2354614"/>
                                  <a:pt x="2260755" y="2330294"/>
                                  <a:pt x="2278164" y="2307079"/>
                                </a:cubicBezTo>
                                <a:cubicBezTo>
                                  <a:pt x="2295572" y="2282759"/>
                                  <a:pt x="2311819" y="2258439"/>
                                  <a:pt x="2321104" y="2237436"/>
                                </a:cubicBezTo>
                                <a:cubicBezTo>
                                  <a:pt x="2332709" y="2218643"/>
                                  <a:pt x="2346636" y="2205378"/>
                                  <a:pt x="2354760" y="2185480"/>
                                </a:cubicBezTo>
                                <a:cubicBezTo>
                                  <a:pt x="2365205" y="2168898"/>
                                  <a:pt x="2375650" y="2149000"/>
                                  <a:pt x="2386094" y="2132418"/>
                                </a:cubicBezTo>
                                <a:cubicBezTo>
                                  <a:pt x="2390737" y="2125785"/>
                                  <a:pt x="2394219" y="2119152"/>
                                  <a:pt x="2397700" y="2112520"/>
                                </a:cubicBezTo>
                                <a:cubicBezTo>
                                  <a:pt x="2401182" y="2105887"/>
                                  <a:pt x="2403503" y="2099254"/>
                                  <a:pt x="2406984" y="2093728"/>
                                </a:cubicBezTo>
                                <a:cubicBezTo>
                                  <a:pt x="2412788" y="2081567"/>
                                  <a:pt x="2417430" y="2069408"/>
                                  <a:pt x="2422072" y="2058353"/>
                                </a:cubicBezTo>
                                <a:cubicBezTo>
                                  <a:pt x="2431356" y="2035138"/>
                                  <a:pt x="2439480" y="2013029"/>
                                  <a:pt x="2454567" y="1990920"/>
                                </a:cubicBezTo>
                                <a:cubicBezTo>
                                  <a:pt x="2465012" y="1973233"/>
                                  <a:pt x="2462691" y="1959967"/>
                                  <a:pt x="2467333" y="1945597"/>
                                </a:cubicBezTo>
                                <a:cubicBezTo>
                                  <a:pt x="2480100" y="1915749"/>
                                  <a:pt x="2488223" y="1885902"/>
                                  <a:pt x="2498668" y="1854950"/>
                                </a:cubicBezTo>
                                <a:cubicBezTo>
                                  <a:pt x="2494026" y="1846106"/>
                                  <a:pt x="2510274" y="1810732"/>
                                  <a:pt x="2512595" y="1784201"/>
                                </a:cubicBezTo>
                                <a:cubicBezTo>
                                  <a:pt x="2519558" y="1756564"/>
                                  <a:pt x="2525360" y="1727822"/>
                                  <a:pt x="2531164" y="1699080"/>
                                </a:cubicBezTo>
                                <a:lnTo>
                                  <a:pt x="2535350" y="1684129"/>
                                </a:lnTo>
                                <a:lnTo>
                                  <a:pt x="2532324" y="1683604"/>
                                </a:lnTo>
                                <a:cubicBezTo>
                                  <a:pt x="2533484" y="1674760"/>
                                  <a:pt x="2533484" y="1667023"/>
                                  <a:pt x="2533484" y="1655968"/>
                                </a:cubicBezTo>
                                <a:close/>
                                <a:moveTo>
                                  <a:pt x="2559016" y="1630542"/>
                                </a:moveTo>
                                <a:lnTo>
                                  <a:pt x="2545501" y="1684179"/>
                                </a:lnTo>
                                <a:lnTo>
                                  <a:pt x="2545502" y="1684179"/>
                                </a:lnTo>
                                <a:lnTo>
                                  <a:pt x="2559017" y="1630543"/>
                                </a:lnTo>
                                <a:close/>
                                <a:moveTo>
                                  <a:pt x="2569461" y="1619488"/>
                                </a:moveTo>
                                <a:cubicBezTo>
                                  <a:pt x="2567140" y="1623910"/>
                                  <a:pt x="2564819" y="1627227"/>
                                  <a:pt x="2562498" y="1633859"/>
                                </a:cubicBezTo>
                                <a:lnTo>
                                  <a:pt x="2560902" y="1663982"/>
                                </a:lnTo>
                                <a:cubicBezTo>
                                  <a:pt x="2560758" y="1672550"/>
                                  <a:pt x="2560758" y="1680841"/>
                                  <a:pt x="2560177" y="1692448"/>
                                </a:cubicBezTo>
                                <a:lnTo>
                                  <a:pt x="2548571" y="1726463"/>
                                </a:lnTo>
                                <a:lnTo>
                                  <a:pt x="2548571" y="1730349"/>
                                </a:lnTo>
                                <a:lnTo>
                                  <a:pt x="2562498" y="1692448"/>
                                </a:lnTo>
                                <a:cubicBezTo>
                                  <a:pt x="2563659" y="1669233"/>
                                  <a:pt x="2562498" y="1659284"/>
                                  <a:pt x="2564819" y="1633858"/>
                                </a:cubicBezTo>
                                <a:lnTo>
                                  <a:pt x="2570230" y="1622692"/>
                                </a:lnTo>
                                <a:close/>
                                <a:moveTo>
                                  <a:pt x="2519557" y="1571953"/>
                                </a:moveTo>
                                <a:lnTo>
                                  <a:pt x="2511952" y="1589076"/>
                                </a:lnTo>
                                <a:lnTo>
                                  <a:pt x="2509113" y="1613961"/>
                                </a:lnTo>
                                <a:lnTo>
                                  <a:pt x="2505451" y="1602336"/>
                                </a:lnTo>
                                <a:lnTo>
                                  <a:pt x="2504112" y="1603977"/>
                                </a:lnTo>
                                <a:lnTo>
                                  <a:pt x="2507953" y="1616172"/>
                                </a:lnTo>
                                <a:cubicBezTo>
                                  <a:pt x="2506792" y="1621699"/>
                                  <a:pt x="2506792" y="1627227"/>
                                  <a:pt x="2505632" y="1633859"/>
                                </a:cubicBezTo>
                                <a:cubicBezTo>
                                  <a:pt x="2507953" y="1637175"/>
                                  <a:pt x="2509113" y="1642703"/>
                                  <a:pt x="2510274" y="1648230"/>
                                </a:cubicBezTo>
                                <a:lnTo>
                                  <a:pt x="2513872" y="1648039"/>
                                </a:lnTo>
                                <a:lnTo>
                                  <a:pt x="2511434" y="1640491"/>
                                </a:lnTo>
                                <a:cubicBezTo>
                                  <a:pt x="2512594" y="1633858"/>
                                  <a:pt x="2512594" y="1628331"/>
                                  <a:pt x="2513755" y="1622804"/>
                                </a:cubicBezTo>
                                <a:cubicBezTo>
                                  <a:pt x="2516076" y="1607327"/>
                                  <a:pt x="2517236" y="1589640"/>
                                  <a:pt x="2519557" y="1571953"/>
                                </a:cubicBezTo>
                                <a:close/>
                                <a:moveTo>
                                  <a:pt x="2617044" y="1542106"/>
                                </a:moveTo>
                                <a:cubicBezTo>
                                  <a:pt x="2618204" y="1543211"/>
                                  <a:pt x="2618204" y="1543211"/>
                                  <a:pt x="2619365" y="1543211"/>
                                </a:cubicBezTo>
                                <a:cubicBezTo>
                                  <a:pt x="2619365" y="1562004"/>
                                  <a:pt x="2618204" y="1577481"/>
                                  <a:pt x="2618204" y="1589640"/>
                                </a:cubicBezTo>
                                <a:cubicBezTo>
                                  <a:pt x="2618204" y="1601801"/>
                                  <a:pt x="2619365" y="1611749"/>
                                  <a:pt x="2619365" y="1621699"/>
                                </a:cubicBezTo>
                                <a:cubicBezTo>
                                  <a:pt x="2620525" y="1640491"/>
                                  <a:pt x="2619365" y="1654862"/>
                                  <a:pt x="2615883" y="1680287"/>
                                </a:cubicBezTo>
                                <a:cubicBezTo>
                                  <a:pt x="2617044" y="1686920"/>
                                  <a:pt x="2614723" y="1697974"/>
                                  <a:pt x="2612402" y="1713451"/>
                                </a:cubicBezTo>
                                <a:cubicBezTo>
                                  <a:pt x="2608920" y="1727822"/>
                                  <a:pt x="2605439" y="1745509"/>
                                  <a:pt x="2601957" y="1762091"/>
                                </a:cubicBezTo>
                                <a:cubicBezTo>
                                  <a:pt x="2600797" y="1775356"/>
                                  <a:pt x="2600797" y="1789728"/>
                                  <a:pt x="2598475" y="1802993"/>
                                </a:cubicBezTo>
                                <a:cubicBezTo>
                                  <a:pt x="2590351" y="1827313"/>
                                  <a:pt x="2589191" y="1847211"/>
                                  <a:pt x="2581067" y="1878164"/>
                                </a:cubicBezTo>
                                <a:cubicBezTo>
                                  <a:pt x="2575265" y="1900273"/>
                                  <a:pt x="2570622" y="1922382"/>
                                  <a:pt x="2564819" y="1943385"/>
                                </a:cubicBezTo>
                                <a:cubicBezTo>
                                  <a:pt x="2550892" y="1956650"/>
                                  <a:pt x="2552054" y="1936752"/>
                                  <a:pt x="2535806" y="1955545"/>
                                </a:cubicBezTo>
                                <a:cubicBezTo>
                                  <a:pt x="2535806" y="1954439"/>
                                  <a:pt x="2536966" y="1950018"/>
                                  <a:pt x="2538127" y="1948913"/>
                                </a:cubicBezTo>
                                <a:cubicBezTo>
                                  <a:pt x="2539287" y="1931225"/>
                                  <a:pt x="2534645" y="1927910"/>
                                  <a:pt x="2542769" y="1902484"/>
                                </a:cubicBezTo>
                                <a:cubicBezTo>
                                  <a:pt x="2548571" y="1887007"/>
                                  <a:pt x="2555535" y="1870426"/>
                                  <a:pt x="2560177" y="1853844"/>
                                </a:cubicBezTo>
                                <a:lnTo>
                                  <a:pt x="2574103" y="1846106"/>
                                </a:lnTo>
                                <a:lnTo>
                                  <a:pt x="2574103" y="1846105"/>
                                </a:lnTo>
                                <a:cubicBezTo>
                                  <a:pt x="2584549" y="1801887"/>
                                  <a:pt x="2581067" y="1791938"/>
                                  <a:pt x="2589191" y="1762091"/>
                                </a:cubicBezTo>
                                <a:cubicBezTo>
                                  <a:pt x="2591512" y="1748825"/>
                                  <a:pt x="2594993" y="1735560"/>
                                  <a:pt x="2597314" y="1722294"/>
                                </a:cubicBezTo>
                                <a:cubicBezTo>
                                  <a:pt x="2599635" y="1709029"/>
                                  <a:pt x="2601957" y="1694659"/>
                                  <a:pt x="2604278" y="1681393"/>
                                </a:cubicBezTo>
                                <a:cubicBezTo>
                                  <a:pt x="2606599" y="1668128"/>
                                  <a:pt x="2607760" y="1654862"/>
                                  <a:pt x="2610081" y="1642702"/>
                                </a:cubicBezTo>
                                <a:cubicBezTo>
                                  <a:pt x="2611241" y="1630542"/>
                                  <a:pt x="2612402" y="1618382"/>
                                  <a:pt x="2612402" y="1606222"/>
                                </a:cubicBezTo>
                                <a:cubicBezTo>
                                  <a:pt x="2611241" y="1597379"/>
                                  <a:pt x="2612402" y="1586324"/>
                                  <a:pt x="2613562" y="1575270"/>
                                </a:cubicBezTo>
                                <a:cubicBezTo>
                                  <a:pt x="2614723" y="1569742"/>
                                  <a:pt x="2614723" y="1564215"/>
                                  <a:pt x="2615883" y="1558687"/>
                                </a:cubicBezTo>
                                <a:cubicBezTo>
                                  <a:pt x="2615883" y="1553161"/>
                                  <a:pt x="2617044" y="1547633"/>
                                  <a:pt x="2617044" y="1542106"/>
                                </a:cubicBezTo>
                                <a:close/>
                                <a:moveTo>
                                  <a:pt x="1671197" y="168029"/>
                                </a:moveTo>
                                <a:cubicBezTo>
                                  <a:pt x="1697889" y="177977"/>
                                  <a:pt x="1716457" y="185716"/>
                                  <a:pt x="1730384" y="193454"/>
                                </a:cubicBezTo>
                                <a:cubicBezTo>
                                  <a:pt x="1744310" y="200086"/>
                                  <a:pt x="1752435" y="206719"/>
                                  <a:pt x="1755916" y="213352"/>
                                </a:cubicBezTo>
                                <a:cubicBezTo>
                                  <a:pt x="1733866" y="202297"/>
                                  <a:pt x="1714136" y="194560"/>
                                  <a:pt x="1699050" y="186821"/>
                                </a:cubicBezTo>
                                <a:cubicBezTo>
                                  <a:pt x="1683962" y="179083"/>
                                  <a:pt x="1674678" y="172451"/>
                                  <a:pt x="1671197" y="168029"/>
                                </a:cubicBezTo>
                                <a:close/>
                                <a:moveTo>
                                  <a:pt x="1478546" y="87330"/>
                                </a:moveTo>
                                <a:cubicBezTo>
                                  <a:pt x="1488990" y="87330"/>
                                  <a:pt x="1506399" y="90646"/>
                                  <a:pt x="1524967" y="97279"/>
                                </a:cubicBezTo>
                                <a:cubicBezTo>
                                  <a:pt x="1544696" y="105018"/>
                                  <a:pt x="1566747" y="116072"/>
                                  <a:pt x="1589958" y="128232"/>
                                </a:cubicBezTo>
                                <a:cubicBezTo>
                                  <a:pt x="1527289" y="109439"/>
                                  <a:pt x="1485509" y="97279"/>
                                  <a:pt x="1478546" y="87330"/>
                                </a:cubicBezTo>
                                <a:close/>
                                <a:moveTo>
                                  <a:pt x="1194935" y="56240"/>
                                </a:moveTo>
                                <a:cubicBezTo>
                                  <a:pt x="1202915" y="56654"/>
                                  <a:pt x="1211619" y="57484"/>
                                  <a:pt x="1219743" y="58589"/>
                                </a:cubicBezTo>
                                <a:cubicBezTo>
                                  <a:pt x="1235990" y="60799"/>
                                  <a:pt x="1249917" y="65221"/>
                                  <a:pt x="1253399" y="69643"/>
                                </a:cubicBezTo>
                                <a:cubicBezTo>
                                  <a:pt x="1246436" y="68538"/>
                                  <a:pt x="1239473" y="67432"/>
                                  <a:pt x="1227867" y="66327"/>
                                </a:cubicBezTo>
                                <a:cubicBezTo>
                                  <a:pt x="1216262" y="65221"/>
                                  <a:pt x="1200014" y="61906"/>
                                  <a:pt x="1174482" y="56378"/>
                                </a:cubicBezTo>
                                <a:cubicBezTo>
                                  <a:pt x="1179704" y="55825"/>
                                  <a:pt x="1186957" y="55825"/>
                                  <a:pt x="1194935" y="56240"/>
                                </a:cubicBezTo>
                                <a:close/>
                                <a:moveTo>
                                  <a:pt x="1329995" y="47534"/>
                                </a:moveTo>
                                <a:cubicBezTo>
                                  <a:pt x="1346243" y="48639"/>
                                  <a:pt x="1361330" y="49745"/>
                                  <a:pt x="1377577" y="50850"/>
                                </a:cubicBezTo>
                                <a:cubicBezTo>
                                  <a:pt x="1397307" y="56378"/>
                                  <a:pt x="1415876" y="65221"/>
                                  <a:pt x="1435605" y="72959"/>
                                </a:cubicBezTo>
                                <a:cubicBezTo>
                                  <a:pt x="1407751" y="69643"/>
                                  <a:pt x="1382219" y="64115"/>
                                  <a:pt x="1363651" y="60799"/>
                                </a:cubicBezTo>
                                <a:cubicBezTo>
                                  <a:pt x="1345082" y="56378"/>
                                  <a:pt x="1332316" y="51956"/>
                                  <a:pt x="1329995" y="47534"/>
                                </a:cubicBezTo>
                                <a:close/>
                                <a:moveTo>
                                  <a:pt x="1104849" y="0"/>
                                </a:moveTo>
                                <a:cubicBezTo>
                                  <a:pt x="1122257" y="1105"/>
                                  <a:pt x="1141986" y="2211"/>
                                  <a:pt x="1159394" y="3316"/>
                                </a:cubicBezTo>
                                <a:cubicBezTo>
                                  <a:pt x="1179124" y="4422"/>
                                  <a:pt x="1197693" y="6633"/>
                                  <a:pt x="1215100" y="8844"/>
                                </a:cubicBezTo>
                                <a:cubicBezTo>
                                  <a:pt x="1233669" y="9949"/>
                                  <a:pt x="1244115" y="13266"/>
                                  <a:pt x="1252238" y="17687"/>
                                </a:cubicBezTo>
                                <a:cubicBezTo>
                                  <a:pt x="1260362" y="22109"/>
                                  <a:pt x="1266165" y="26531"/>
                                  <a:pt x="1276610" y="28742"/>
                                </a:cubicBezTo>
                                <a:cubicBezTo>
                                  <a:pt x="1292858" y="28742"/>
                                  <a:pt x="1285894" y="19898"/>
                                  <a:pt x="1306784" y="23214"/>
                                </a:cubicBezTo>
                                <a:cubicBezTo>
                                  <a:pt x="1321871" y="25425"/>
                                  <a:pt x="1336959" y="29847"/>
                                  <a:pt x="1352045" y="33164"/>
                                </a:cubicBezTo>
                                <a:cubicBezTo>
                                  <a:pt x="1361330" y="35375"/>
                                  <a:pt x="1370614" y="38690"/>
                                  <a:pt x="1379898" y="40901"/>
                                </a:cubicBezTo>
                                <a:cubicBezTo>
                                  <a:pt x="1379898" y="40901"/>
                                  <a:pt x="1379898" y="42007"/>
                                  <a:pt x="1378738" y="42007"/>
                                </a:cubicBezTo>
                                <a:cubicBezTo>
                                  <a:pt x="1379898" y="45323"/>
                                  <a:pt x="1378738" y="47534"/>
                                  <a:pt x="1377577" y="49745"/>
                                </a:cubicBezTo>
                                <a:cubicBezTo>
                                  <a:pt x="1361330" y="48640"/>
                                  <a:pt x="1346243" y="47534"/>
                                  <a:pt x="1329995" y="46429"/>
                                </a:cubicBezTo>
                                <a:cubicBezTo>
                                  <a:pt x="1324192" y="45323"/>
                                  <a:pt x="1319550" y="44218"/>
                                  <a:pt x="1313748" y="42007"/>
                                </a:cubicBezTo>
                                <a:cubicBezTo>
                                  <a:pt x="1307944" y="40901"/>
                                  <a:pt x="1303302" y="39796"/>
                                  <a:pt x="1297500" y="38690"/>
                                </a:cubicBezTo>
                                <a:cubicBezTo>
                                  <a:pt x="1287054" y="36480"/>
                                  <a:pt x="1276610" y="34269"/>
                                  <a:pt x="1266165" y="32058"/>
                                </a:cubicBezTo>
                                <a:cubicBezTo>
                                  <a:pt x="1255720" y="29847"/>
                                  <a:pt x="1245275" y="27636"/>
                                  <a:pt x="1234830" y="25425"/>
                                </a:cubicBezTo>
                                <a:cubicBezTo>
                                  <a:pt x="1224385" y="24320"/>
                                  <a:pt x="1213940" y="22109"/>
                                  <a:pt x="1202335" y="21003"/>
                                </a:cubicBezTo>
                                <a:lnTo>
                                  <a:pt x="1166359" y="21003"/>
                                </a:lnTo>
                                <a:cubicBezTo>
                                  <a:pt x="1155913" y="21003"/>
                                  <a:pt x="1145469" y="21003"/>
                                  <a:pt x="1137344" y="21003"/>
                                </a:cubicBezTo>
                                <a:cubicBezTo>
                                  <a:pt x="1119937" y="21003"/>
                                  <a:pt x="1106010" y="21003"/>
                                  <a:pt x="1092083" y="21003"/>
                                </a:cubicBezTo>
                                <a:lnTo>
                                  <a:pt x="1089957" y="20357"/>
                                </a:lnTo>
                                <a:lnTo>
                                  <a:pt x="1070032" y="29847"/>
                                </a:lnTo>
                                <a:cubicBezTo>
                                  <a:pt x="1059587" y="33162"/>
                                  <a:pt x="1089761" y="35374"/>
                                  <a:pt x="1076996" y="40901"/>
                                </a:cubicBezTo>
                                <a:cubicBezTo>
                                  <a:pt x="1101367" y="45323"/>
                                  <a:pt x="1125739" y="49745"/>
                                  <a:pt x="1146629" y="54167"/>
                                </a:cubicBezTo>
                                <a:lnTo>
                                  <a:pt x="1115642" y="54682"/>
                                </a:lnTo>
                                <a:lnTo>
                                  <a:pt x="1116164" y="54720"/>
                                </a:lnTo>
                                <a:cubicBezTo>
                                  <a:pt x="1128641" y="55549"/>
                                  <a:pt x="1140247" y="55825"/>
                                  <a:pt x="1148950" y="54167"/>
                                </a:cubicBezTo>
                                <a:cubicBezTo>
                                  <a:pt x="1158234" y="55273"/>
                                  <a:pt x="1167519" y="56378"/>
                                  <a:pt x="1176803" y="57484"/>
                                </a:cubicBezTo>
                                <a:cubicBezTo>
                                  <a:pt x="1202335" y="63010"/>
                                  <a:pt x="1218583" y="65221"/>
                                  <a:pt x="1230188" y="67432"/>
                                </a:cubicBezTo>
                                <a:cubicBezTo>
                                  <a:pt x="1241794" y="69643"/>
                                  <a:pt x="1248757" y="69643"/>
                                  <a:pt x="1255720" y="70749"/>
                                </a:cubicBezTo>
                                <a:cubicBezTo>
                                  <a:pt x="1269647" y="74065"/>
                                  <a:pt x="1284735" y="77382"/>
                                  <a:pt x="1298661" y="79593"/>
                                </a:cubicBezTo>
                                <a:cubicBezTo>
                                  <a:pt x="1313748" y="81804"/>
                                  <a:pt x="1327674" y="86225"/>
                                  <a:pt x="1342762" y="88436"/>
                                </a:cubicBezTo>
                                <a:cubicBezTo>
                                  <a:pt x="1356689" y="91752"/>
                                  <a:pt x="1371775" y="95069"/>
                                  <a:pt x="1385702" y="98385"/>
                                </a:cubicBezTo>
                                <a:lnTo>
                                  <a:pt x="1428643" y="110545"/>
                                </a:lnTo>
                                <a:lnTo>
                                  <a:pt x="1449532" y="116072"/>
                                </a:lnTo>
                                <a:lnTo>
                                  <a:pt x="1470422" y="122705"/>
                                </a:lnTo>
                                <a:lnTo>
                                  <a:pt x="1470692" y="122939"/>
                                </a:lnTo>
                                <a:lnTo>
                                  <a:pt x="1485672" y="125400"/>
                                </a:lnTo>
                                <a:cubicBezTo>
                                  <a:pt x="1498619" y="128301"/>
                                  <a:pt x="1513960" y="133137"/>
                                  <a:pt x="1521975" y="138250"/>
                                </a:cubicBezTo>
                                <a:lnTo>
                                  <a:pt x="1527046" y="145568"/>
                                </a:lnTo>
                                <a:lnTo>
                                  <a:pt x="1528450" y="145920"/>
                                </a:lnTo>
                                <a:cubicBezTo>
                                  <a:pt x="1538894" y="150342"/>
                                  <a:pt x="1550499" y="154764"/>
                                  <a:pt x="1560945" y="158079"/>
                                </a:cubicBezTo>
                                <a:cubicBezTo>
                                  <a:pt x="1570229" y="161396"/>
                                  <a:pt x="1579514" y="164712"/>
                                  <a:pt x="1588798" y="169134"/>
                                </a:cubicBezTo>
                                <a:cubicBezTo>
                                  <a:pt x="1598083" y="173556"/>
                                  <a:pt x="1607367" y="176873"/>
                                  <a:pt x="1616651" y="181294"/>
                                </a:cubicBezTo>
                                <a:cubicBezTo>
                                  <a:pt x="1621294" y="184610"/>
                                  <a:pt x="1628257" y="187927"/>
                                  <a:pt x="1637541" y="192349"/>
                                </a:cubicBezTo>
                                <a:cubicBezTo>
                                  <a:pt x="1642183" y="194560"/>
                                  <a:pt x="1646826" y="196771"/>
                                  <a:pt x="1651468" y="198982"/>
                                </a:cubicBezTo>
                                <a:cubicBezTo>
                                  <a:pt x="1656110" y="201193"/>
                                  <a:pt x="1661912" y="203403"/>
                                  <a:pt x="1666554" y="206719"/>
                                </a:cubicBezTo>
                                <a:cubicBezTo>
                                  <a:pt x="1687444" y="216669"/>
                                  <a:pt x="1708334" y="226617"/>
                                  <a:pt x="1717618" y="234356"/>
                                </a:cubicBezTo>
                                <a:cubicBezTo>
                                  <a:pt x="1738508" y="247622"/>
                                  <a:pt x="1760559" y="259781"/>
                                  <a:pt x="1782609" y="274152"/>
                                </a:cubicBezTo>
                                <a:cubicBezTo>
                                  <a:pt x="1793055" y="280785"/>
                                  <a:pt x="1804660" y="288523"/>
                                  <a:pt x="1816266" y="296261"/>
                                </a:cubicBezTo>
                                <a:lnTo>
                                  <a:pt x="1817239" y="296924"/>
                                </a:lnTo>
                                <a:lnTo>
                                  <a:pt x="1834440" y="306877"/>
                                </a:lnTo>
                                <a:cubicBezTo>
                                  <a:pt x="2229586" y="561159"/>
                                  <a:pt x="2489384" y="991781"/>
                                  <a:pt x="2489384" y="1480201"/>
                                </a:cubicBezTo>
                                <a:lnTo>
                                  <a:pt x="2488893" y="1489452"/>
                                </a:lnTo>
                                <a:lnTo>
                                  <a:pt x="2502149" y="1491255"/>
                                </a:lnTo>
                                <a:cubicBezTo>
                                  <a:pt x="2506792" y="1494571"/>
                                  <a:pt x="2510273" y="1496782"/>
                                  <a:pt x="2514915" y="1500099"/>
                                </a:cubicBezTo>
                                <a:cubicBezTo>
                                  <a:pt x="2516076" y="1512258"/>
                                  <a:pt x="2518397" y="1515575"/>
                                  <a:pt x="2520718" y="1529946"/>
                                </a:cubicBezTo>
                                <a:cubicBezTo>
                                  <a:pt x="2527681" y="1543211"/>
                                  <a:pt x="2535805" y="1554266"/>
                                  <a:pt x="2542768" y="1565320"/>
                                </a:cubicBezTo>
                                <a:lnTo>
                                  <a:pt x="2552054" y="1566124"/>
                                </a:lnTo>
                                <a:lnTo>
                                  <a:pt x="2552054" y="1557582"/>
                                </a:lnTo>
                                <a:lnTo>
                                  <a:pt x="2561488" y="1532620"/>
                                </a:lnTo>
                                <a:lnTo>
                                  <a:pt x="2561337" y="1527736"/>
                                </a:lnTo>
                                <a:cubicBezTo>
                                  <a:pt x="2564819" y="1494572"/>
                                  <a:pt x="2567140" y="1495677"/>
                                  <a:pt x="2570621" y="1497888"/>
                                </a:cubicBezTo>
                                <a:cubicBezTo>
                                  <a:pt x="2575263" y="1496783"/>
                                  <a:pt x="2579905" y="1496783"/>
                                  <a:pt x="2583388" y="1497888"/>
                                </a:cubicBezTo>
                                <a:cubicBezTo>
                                  <a:pt x="2590351" y="1493466"/>
                                  <a:pt x="2596153" y="1487940"/>
                                  <a:pt x="2603116" y="1485729"/>
                                </a:cubicBezTo>
                                <a:cubicBezTo>
                                  <a:pt x="2604278" y="1502310"/>
                                  <a:pt x="2604278" y="1516681"/>
                                  <a:pt x="2605438" y="1534369"/>
                                </a:cubicBezTo>
                                <a:cubicBezTo>
                                  <a:pt x="2603116" y="1542106"/>
                                  <a:pt x="2601957" y="1549845"/>
                                  <a:pt x="2599635" y="1557582"/>
                                </a:cubicBezTo>
                                <a:cubicBezTo>
                                  <a:pt x="2597314" y="1565321"/>
                                  <a:pt x="2594993" y="1573059"/>
                                  <a:pt x="2592672" y="1579691"/>
                                </a:cubicBezTo>
                                <a:cubicBezTo>
                                  <a:pt x="2591511" y="1591852"/>
                                  <a:pt x="2590351" y="1604011"/>
                                  <a:pt x="2589190" y="1616172"/>
                                </a:cubicBezTo>
                                <a:lnTo>
                                  <a:pt x="2588030" y="1634964"/>
                                </a:lnTo>
                                <a:cubicBezTo>
                                  <a:pt x="2586869" y="1641597"/>
                                  <a:pt x="2586869" y="1647125"/>
                                  <a:pt x="2585709" y="1653757"/>
                                </a:cubicBezTo>
                                <a:lnTo>
                                  <a:pt x="2580760" y="1656900"/>
                                </a:lnTo>
                                <a:lnTo>
                                  <a:pt x="2581067" y="1658178"/>
                                </a:lnTo>
                                <a:lnTo>
                                  <a:pt x="2585808" y="1655168"/>
                                </a:lnTo>
                                <a:lnTo>
                                  <a:pt x="2588030" y="1637175"/>
                                </a:lnTo>
                                <a:lnTo>
                                  <a:pt x="2589190" y="1618383"/>
                                </a:lnTo>
                                <a:cubicBezTo>
                                  <a:pt x="2590351" y="1606222"/>
                                  <a:pt x="2591511" y="1594063"/>
                                  <a:pt x="2592672" y="1581902"/>
                                </a:cubicBezTo>
                                <a:cubicBezTo>
                                  <a:pt x="2594993" y="1575270"/>
                                  <a:pt x="2597314" y="1567532"/>
                                  <a:pt x="2599635" y="1559793"/>
                                </a:cubicBezTo>
                                <a:cubicBezTo>
                                  <a:pt x="2601957" y="1552056"/>
                                  <a:pt x="2604278" y="1544317"/>
                                  <a:pt x="2605438" y="1536579"/>
                                </a:cubicBezTo>
                                <a:cubicBezTo>
                                  <a:pt x="2608920" y="1538790"/>
                                  <a:pt x="2611241" y="1541001"/>
                                  <a:pt x="2614722" y="1543212"/>
                                </a:cubicBezTo>
                                <a:cubicBezTo>
                                  <a:pt x="2614722" y="1548739"/>
                                  <a:pt x="2614722" y="1554267"/>
                                  <a:pt x="2613562" y="1559793"/>
                                </a:cubicBezTo>
                                <a:cubicBezTo>
                                  <a:pt x="2612401" y="1565321"/>
                                  <a:pt x="2612401" y="1570848"/>
                                  <a:pt x="2611241" y="1576376"/>
                                </a:cubicBezTo>
                                <a:cubicBezTo>
                                  <a:pt x="2610080" y="1587430"/>
                                  <a:pt x="2608920" y="1597379"/>
                                  <a:pt x="2610080" y="1607328"/>
                                </a:cubicBezTo>
                                <a:cubicBezTo>
                                  <a:pt x="2608920" y="1618383"/>
                                  <a:pt x="2608920" y="1630542"/>
                                  <a:pt x="2607759" y="1643808"/>
                                </a:cubicBezTo>
                                <a:cubicBezTo>
                                  <a:pt x="2605438" y="1655968"/>
                                  <a:pt x="2604278" y="1669234"/>
                                  <a:pt x="2601957" y="1682499"/>
                                </a:cubicBezTo>
                                <a:cubicBezTo>
                                  <a:pt x="2599635" y="1695765"/>
                                  <a:pt x="2598474" y="1709030"/>
                                  <a:pt x="2594993" y="1723400"/>
                                </a:cubicBezTo>
                                <a:cubicBezTo>
                                  <a:pt x="2592672" y="1736666"/>
                                  <a:pt x="2589190" y="1749931"/>
                                  <a:pt x="2586869" y="1763197"/>
                                </a:cubicBezTo>
                                <a:cubicBezTo>
                                  <a:pt x="2578746" y="1793044"/>
                                  <a:pt x="2581067" y="1802993"/>
                                  <a:pt x="2571782" y="1847211"/>
                                </a:cubicBezTo>
                                <a:cubicBezTo>
                                  <a:pt x="2567140" y="1849422"/>
                                  <a:pt x="2562498" y="1851633"/>
                                  <a:pt x="2557856" y="1854950"/>
                                </a:cubicBezTo>
                                <a:cubicBezTo>
                                  <a:pt x="2553213" y="1870426"/>
                                  <a:pt x="2546250" y="1888113"/>
                                  <a:pt x="2540447" y="1903590"/>
                                </a:cubicBezTo>
                                <a:cubicBezTo>
                                  <a:pt x="2532324" y="1929015"/>
                                  <a:pt x="2538126" y="1932331"/>
                                  <a:pt x="2535805" y="1950019"/>
                                </a:cubicBezTo>
                                <a:cubicBezTo>
                                  <a:pt x="2534645" y="1952230"/>
                                  <a:pt x="2533484" y="1955545"/>
                                  <a:pt x="2533484" y="1956651"/>
                                </a:cubicBezTo>
                                <a:cubicBezTo>
                                  <a:pt x="2526520" y="1974339"/>
                                  <a:pt x="2519557" y="1992026"/>
                                  <a:pt x="2513755" y="2007502"/>
                                </a:cubicBezTo>
                                <a:cubicBezTo>
                                  <a:pt x="2511434" y="2009713"/>
                                  <a:pt x="2510273" y="2010818"/>
                                  <a:pt x="2507951" y="2011924"/>
                                </a:cubicBezTo>
                                <a:cubicBezTo>
                                  <a:pt x="2499828" y="2029611"/>
                                  <a:pt x="2491704" y="2048403"/>
                                  <a:pt x="2483581" y="2066091"/>
                                </a:cubicBezTo>
                                <a:cubicBezTo>
                                  <a:pt x="2492865" y="2048403"/>
                                  <a:pt x="2500988" y="2029611"/>
                                  <a:pt x="2509113" y="2011924"/>
                                </a:cubicBezTo>
                                <a:cubicBezTo>
                                  <a:pt x="2511434" y="2009713"/>
                                  <a:pt x="2512594" y="2009713"/>
                                  <a:pt x="2514915" y="2007502"/>
                                </a:cubicBezTo>
                                <a:cubicBezTo>
                                  <a:pt x="2505630" y="2055036"/>
                                  <a:pt x="2490544" y="2084884"/>
                                  <a:pt x="2477777" y="2108098"/>
                                </a:cubicBezTo>
                                <a:lnTo>
                                  <a:pt x="2458048" y="2118047"/>
                                </a:lnTo>
                                <a:lnTo>
                                  <a:pt x="2453957" y="2125843"/>
                                </a:lnTo>
                                <a:lnTo>
                                  <a:pt x="2454567" y="2126890"/>
                                </a:lnTo>
                                <a:cubicBezTo>
                                  <a:pt x="2455727" y="2124679"/>
                                  <a:pt x="2456889" y="2121363"/>
                                  <a:pt x="2459210" y="2118046"/>
                                </a:cubicBezTo>
                                <a:cubicBezTo>
                                  <a:pt x="2465012" y="2115835"/>
                                  <a:pt x="2471975" y="2112520"/>
                                  <a:pt x="2478938" y="2108098"/>
                                </a:cubicBezTo>
                                <a:cubicBezTo>
                                  <a:pt x="2480100" y="2120257"/>
                                  <a:pt x="2470815" y="2135734"/>
                                  <a:pt x="2465012" y="2145683"/>
                                </a:cubicBezTo>
                                <a:cubicBezTo>
                                  <a:pt x="2456889" y="2161160"/>
                                  <a:pt x="2447604" y="2175530"/>
                                  <a:pt x="2439480" y="2189901"/>
                                </a:cubicBezTo>
                                <a:cubicBezTo>
                                  <a:pt x="2434838" y="2197639"/>
                                  <a:pt x="2431356" y="2204272"/>
                                  <a:pt x="2426714" y="2212010"/>
                                </a:cubicBezTo>
                                <a:cubicBezTo>
                                  <a:pt x="2422072" y="2219748"/>
                                  <a:pt x="2417430" y="2226381"/>
                                  <a:pt x="2412788" y="2234119"/>
                                </a:cubicBezTo>
                                <a:cubicBezTo>
                                  <a:pt x="2409305" y="2238541"/>
                                  <a:pt x="2406984" y="2244068"/>
                                  <a:pt x="2402342" y="2250701"/>
                                </a:cubicBezTo>
                                <a:cubicBezTo>
                                  <a:pt x="2397700" y="2261755"/>
                                  <a:pt x="2393058" y="2271705"/>
                                  <a:pt x="2387256" y="2282759"/>
                                </a:cubicBezTo>
                                <a:lnTo>
                                  <a:pt x="2371008" y="2313712"/>
                                </a:lnTo>
                                <a:cubicBezTo>
                                  <a:pt x="2362884" y="2324767"/>
                                  <a:pt x="2354760" y="2336926"/>
                                  <a:pt x="2345476" y="2346876"/>
                                </a:cubicBezTo>
                                <a:cubicBezTo>
                                  <a:pt x="2337351" y="2356824"/>
                                  <a:pt x="2328067" y="2367879"/>
                                  <a:pt x="2319944" y="2377828"/>
                                </a:cubicBezTo>
                                <a:lnTo>
                                  <a:pt x="2321008" y="2375742"/>
                                </a:lnTo>
                                <a:lnTo>
                                  <a:pt x="2292089" y="2413203"/>
                                </a:lnTo>
                                <a:cubicBezTo>
                                  <a:pt x="2285126" y="2406570"/>
                                  <a:pt x="2246829" y="2458527"/>
                                  <a:pt x="2229420" y="2478425"/>
                                </a:cubicBezTo>
                                <a:lnTo>
                                  <a:pt x="2217081" y="2496507"/>
                                </a:lnTo>
                                <a:lnTo>
                                  <a:pt x="2229420" y="2479530"/>
                                </a:lnTo>
                                <a:cubicBezTo>
                                  <a:pt x="2246829" y="2460737"/>
                                  <a:pt x="2285126" y="2408781"/>
                                  <a:pt x="2292089" y="2414308"/>
                                </a:cubicBezTo>
                                <a:cubicBezTo>
                                  <a:pt x="2288608" y="2437523"/>
                                  <a:pt x="2254952" y="2467369"/>
                                  <a:pt x="2244508" y="2482846"/>
                                </a:cubicBezTo>
                                <a:cubicBezTo>
                                  <a:pt x="2235223" y="2493348"/>
                                  <a:pt x="2227389" y="2501087"/>
                                  <a:pt x="2219990" y="2507304"/>
                                </a:cubicBezTo>
                                <a:lnTo>
                                  <a:pt x="2200308" y="2521086"/>
                                </a:lnTo>
                                <a:lnTo>
                                  <a:pt x="2199246" y="2522643"/>
                                </a:lnTo>
                                <a:lnTo>
                                  <a:pt x="2186941" y="2531660"/>
                                </a:lnTo>
                                <a:lnTo>
                                  <a:pt x="2186480" y="2534803"/>
                                </a:lnTo>
                                <a:cubicBezTo>
                                  <a:pt x="2169071" y="2552490"/>
                                  <a:pt x="2151664" y="2571283"/>
                                  <a:pt x="2131934" y="2587864"/>
                                </a:cubicBezTo>
                                <a:cubicBezTo>
                                  <a:pt x="2113365" y="2605552"/>
                                  <a:pt x="2094796" y="2623239"/>
                                  <a:pt x="2073906" y="2638715"/>
                                </a:cubicBezTo>
                                <a:lnTo>
                                  <a:pt x="2071222" y="2640570"/>
                                </a:lnTo>
                                <a:lnTo>
                                  <a:pt x="2051856" y="2664140"/>
                                </a:lnTo>
                                <a:cubicBezTo>
                                  <a:pt x="2037930" y="2676301"/>
                                  <a:pt x="2021682" y="2686249"/>
                                  <a:pt x="2005435" y="2697304"/>
                                </a:cubicBezTo>
                                <a:lnTo>
                                  <a:pt x="1962046" y="2728299"/>
                                </a:lnTo>
                                <a:lnTo>
                                  <a:pt x="1961892" y="2728479"/>
                                </a:lnTo>
                                <a:lnTo>
                                  <a:pt x="2005435" y="2698410"/>
                                </a:lnTo>
                                <a:cubicBezTo>
                                  <a:pt x="2020521" y="2687355"/>
                                  <a:pt x="2036769" y="2676301"/>
                                  <a:pt x="2051856" y="2665246"/>
                                </a:cubicBezTo>
                                <a:cubicBezTo>
                                  <a:pt x="2042572" y="2680722"/>
                                  <a:pt x="2029805" y="2690671"/>
                                  <a:pt x="2013558" y="2701725"/>
                                </a:cubicBezTo>
                                <a:cubicBezTo>
                                  <a:pt x="2000212" y="2713333"/>
                                  <a:pt x="1990638" y="2718031"/>
                                  <a:pt x="1982369" y="2721071"/>
                                </a:cubicBezTo>
                                <a:lnTo>
                                  <a:pt x="1960793" y="2729751"/>
                                </a:lnTo>
                                <a:lnTo>
                                  <a:pt x="1960173" y="2730468"/>
                                </a:lnTo>
                                <a:cubicBezTo>
                                  <a:pt x="1952049" y="2735995"/>
                                  <a:pt x="1945086" y="2740417"/>
                                  <a:pt x="1936962" y="2744839"/>
                                </a:cubicBezTo>
                                <a:lnTo>
                                  <a:pt x="1928214" y="2748700"/>
                                </a:lnTo>
                                <a:lnTo>
                                  <a:pt x="1906209" y="2765705"/>
                                </a:lnTo>
                                <a:cubicBezTo>
                                  <a:pt x="1898084" y="2771647"/>
                                  <a:pt x="1891121" y="2776345"/>
                                  <a:pt x="1884737" y="2780213"/>
                                </a:cubicBezTo>
                                <a:cubicBezTo>
                                  <a:pt x="1873132" y="2789057"/>
                                  <a:pt x="1863848" y="2794585"/>
                                  <a:pt x="1852242" y="2800111"/>
                                </a:cubicBezTo>
                                <a:cubicBezTo>
                                  <a:pt x="1854563" y="2796795"/>
                                  <a:pt x="1848761" y="2799006"/>
                                  <a:pt x="1841798" y="2801217"/>
                                </a:cubicBezTo>
                                <a:lnTo>
                                  <a:pt x="1830187" y="2806132"/>
                                </a:lnTo>
                                <a:lnTo>
                                  <a:pt x="1828383" y="2807437"/>
                                </a:lnTo>
                                <a:lnTo>
                                  <a:pt x="1842958" y="2802322"/>
                                </a:lnTo>
                                <a:cubicBezTo>
                                  <a:pt x="1849921" y="2800111"/>
                                  <a:pt x="1854563" y="2797900"/>
                                  <a:pt x="1853403" y="2801217"/>
                                </a:cubicBezTo>
                                <a:cubicBezTo>
                                  <a:pt x="1845279" y="2812272"/>
                                  <a:pt x="1829031" y="2822220"/>
                                  <a:pt x="1811624" y="2831064"/>
                                </a:cubicBezTo>
                                <a:cubicBezTo>
                                  <a:pt x="1802339" y="2835486"/>
                                  <a:pt x="1794215" y="2839908"/>
                                  <a:pt x="1784930" y="2844330"/>
                                </a:cubicBezTo>
                                <a:cubicBezTo>
                                  <a:pt x="1775646" y="2848751"/>
                                  <a:pt x="1766362" y="2852068"/>
                                  <a:pt x="1758238" y="2856490"/>
                                </a:cubicBezTo>
                                <a:lnTo>
                                  <a:pt x="1739384" y="2859184"/>
                                </a:lnTo>
                                <a:lnTo>
                                  <a:pt x="1736187" y="2860912"/>
                                </a:lnTo>
                                <a:cubicBezTo>
                                  <a:pt x="1707173" y="2874177"/>
                                  <a:pt x="1678160" y="2885232"/>
                                  <a:pt x="1647986" y="2897391"/>
                                </a:cubicBezTo>
                                <a:lnTo>
                                  <a:pt x="1643488" y="2898365"/>
                                </a:lnTo>
                                <a:lnTo>
                                  <a:pt x="1616651" y="2915078"/>
                                </a:lnTo>
                                <a:cubicBezTo>
                                  <a:pt x="1623615" y="2916184"/>
                                  <a:pt x="1627096" y="2917289"/>
                                  <a:pt x="1631738" y="2919500"/>
                                </a:cubicBezTo>
                                <a:cubicBezTo>
                                  <a:pt x="1610848" y="2937187"/>
                                  <a:pt x="1582995" y="2940504"/>
                                  <a:pt x="1576032" y="2942715"/>
                                </a:cubicBezTo>
                                <a:cubicBezTo>
                                  <a:pt x="1577193" y="2938293"/>
                                  <a:pt x="1579514" y="2932766"/>
                                  <a:pt x="1580674" y="2927239"/>
                                </a:cubicBezTo>
                                <a:cubicBezTo>
                                  <a:pt x="1574872" y="2929450"/>
                                  <a:pt x="1569068" y="2931661"/>
                                  <a:pt x="1562105" y="2933872"/>
                                </a:cubicBezTo>
                                <a:cubicBezTo>
                                  <a:pt x="1556303" y="2936082"/>
                                  <a:pt x="1550499" y="2937187"/>
                                  <a:pt x="1544697" y="2939398"/>
                                </a:cubicBezTo>
                                <a:cubicBezTo>
                                  <a:pt x="1533092" y="2942715"/>
                                  <a:pt x="1520325" y="2946031"/>
                                  <a:pt x="1508720" y="2950453"/>
                                </a:cubicBezTo>
                                <a:lnTo>
                                  <a:pt x="1503913" y="2944957"/>
                                </a:lnTo>
                                <a:lnTo>
                                  <a:pt x="1486669" y="2948242"/>
                                </a:lnTo>
                                <a:cubicBezTo>
                                  <a:pt x="1479705" y="2949348"/>
                                  <a:pt x="1472742" y="2951559"/>
                                  <a:pt x="1465779" y="2952664"/>
                                </a:cubicBezTo>
                                <a:cubicBezTo>
                                  <a:pt x="1451852" y="2955981"/>
                                  <a:pt x="1436766" y="2960402"/>
                                  <a:pt x="1422839" y="2962613"/>
                                </a:cubicBezTo>
                                <a:lnTo>
                                  <a:pt x="1421423" y="2963240"/>
                                </a:lnTo>
                                <a:lnTo>
                                  <a:pt x="1462298" y="2953769"/>
                                </a:lnTo>
                                <a:cubicBezTo>
                                  <a:pt x="1469261" y="2951558"/>
                                  <a:pt x="1476224" y="2950453"/>
                                  <a:pt x="1483188" y="2949347"/>
                                </a:cubicBezTo>
                                <a:cubicBezTo>
                                  <a:pt x="1490151" y="2948242"/>
                                  <a:pt x="1495953" y="2946031"/>
                                  <a:pt x="1500595" y="2946031"/>
                                </a:cubicBezTo>
                                <a:cubicBezTo>
                                  <a:pt x="1501756" y="2948242"/>
                                  <a:pt x="1504078" y="2950453"/>
                                  <a:pt x="1507559" y="2951558"/>
                                </a:cubicBezTo>
                                <a:cubicBezTo>
                                  <a:pt x="1520325" y="2948242"/>
                                  <a:pt x="1531931" y="2944925"/>
                                  <a:pt x="1543536" y="2940503"/>
                                </a:cubicBezTo>
                                <a:cubicBezTo>
                                  <a:pt x="1549338" y="2938292"/>
                                  <a:pt x="1555142" y="2937187"/>
                                  <a:pt x="1560944" y="2934976"/>
                                </a:cubicBezTo>
                                <a:cubicBezTo>
                                  <a:pt x="1566747" y="2932766"/>
                                  <a:pt x="1572549" y="2930555"/>
                                  <a:pt x="1579513" y="2928344"/>
                                </a:cubicBezTo>
                                <a:cubicBezTo>
                                  <a:pt x="1578353" y="2932766"/>
                                  <a:pt x="1576032" y="2938292"/>
                                  <a:pt x="1574870" y="2943820"/>
                                </a:cubicBezTo>
                                <a:cubicBezTo>
                                  <a:pt x="1558623" y="2951558"/>
                                  <a:pt x="1542375" y="2958190"/>
                                  <a:pt x="1526127" y="2965929"/>
                                </a:cubicBezTo>
                                <a:lnTo>
                                  <a:pt x="1523738" y="2965292"/>
                                </a:lnTo>
                                <a:lnTo>
                                  <a:pt x="1490151" y="2978089"/>
                                </a:lnTo>
                                <a:cubicBezTo>
                                  <a:pt x="1479707" y="2981405"/>
                                  <a:pt x="1470422" y="2983616"/>
                                  <a:pt x="1462298" y="2985827"/>
                                </a:cubicBezTo>
                                <a:cubicBezTo>
                                  <a:pt x="1444890" y="2990249"/>
                                  <a:pt x="1432124" y="2992460"/>
                                  <a:pt x="1420518" y="2995776"/>
                                </a:cubicBezTo>
                                <a:cubicBezTo>
                                  <a:pt x="1421099" y="2993012"/>
                                  <a:pt x="1413846" y="2993012"/>
                                  <a:pt x="1403255" y="2994395"/>
                                </a:cubicBezTo>
                                <a:lnTo>
                                  <a:pt x="1367149" y="3001087"/>
                                </a:lnTo>
                                <a:lnTo>
                                  <a:pt x="1365972" y="3003515"/>
                                </a:lnTo>
                                <a:cubicBezTo>
                                  <a:pt x="1335797" y="3010147"/>
                                  <a:pt x="1302142" y="3015674"/>
                                  <a:pt x="1269647" y="3021202"/>
                                </a:cubicBezTo>
                                <a:cubicBezTo>
                                  <a:pt x="1259201" y="3020096"/>
                                  <a:pt x="1260362" y="3017885"/>
                                  <a:pt x="1247596" y="3015674"/>
                                </a:cubicBezTo>
                                <a:cubicBezTo>
                                  <a:pt x="1241794" y="3015674"/>
                                  <a:pt x="1235990" y="3015674"/>
                                  <a:pt x="1229027" y="3015674"/>
                                </a:cubicBezTo>
                                <a:cubicBezTo>
                                  <a:pt x="1219743" y="3018991"/>
                                  <a:pt x="1208137" y="3022307"/>
                                  <a:pt x="1196532" y="3025624"/>
                                </a:cubicBezTo>
                                <a:cubicBezTo>
                                  <a:pt x="1186087" y="3026728"/>
                                  <a:pt x="1176803" y="3027834"/>
                                  <a:pt x="1167519" y="3027834"/>
                                </a:cubicBezTo>
                                <a:cubicBezTo>
                                  <a:pt x="1158234" y="3027834"/>
                                  <a:pt x="1148950" y="3028939"/>
                                  <a:pt x="1138504" y="3028939"/>
                                </a:cubicBezTo>
                                <a:lnTo>
                                  <a:pt x="1135352" y="3027653"/>
                                </a:lnTo>
                                <a:lnTo>
                                  <a:pt x="1108911" y="3032118"/>
                                </a:lnTo>
                                <a:cubicBezTo>
                                  <a:pt x="1099337" y="3032256"/>
                                  <a:pt x="1089762" y="3030598"/>
                                  <a:pt x="1076996" y="3026728"/>
                                </a:cubicBezTo>
                                <a:cubicBezTo>
                                  <a:pt x="1076996" y="3026728"/>
                                  <a:pt x="1078157" y="3025624"/>
                                  <a:pt x="1078157" y="3025624"/>
                                </a:cubicBezTo>
                                <a:cubicBezTo>
                                  <a:pt x="1080478" y="3023413"/>
                                  <a:pt x="1081638" y="3021202"/>
                                  <a:pt x="1083959" y="3017885"/>
                                </a:cubicBezTo>
                                <a:cubicBezTo>
                                  <a:pt x="1074675" y="3016780"/>
                                  <a:pt x="1065390" y="3015674"/>
                                  <a:pt x="1057267" y="3014569"/>
                                </a:cubicBezTo>
                                <a:cubicBezTo>
                                  <a:pt x="1060748" y="3012358"/>
                                  <a:pt x="1066551" y="3010147"/>
                                  <a:pt x="1070032" y="3007936"/>
                                </a:cubicBezTo>
                                <a:cubicBezTo>
                                  <a:pt x="1082799" y="3007936"/>
                                  <a:pt x="1095564" y="3007936"/>
                                  <a:pt x="1108331" y="3006830"/>
                                </a:cubicBezTo>
                                <a:cubicBezTo>
                                  <a:pt x="1121097" y="3005725"/>
                                  <a:pt x="1132702" y="3005725"/>
                                  <a:pt x="1145469" y="3005725"/>
                                </a:cubicBezTo>
                                <a:lnTo>
                                  <a:pt x="1198853" y="3006830"/>
                                </a:lnTo>
                                <a:lnTo>
                                  <a:pt x="1235990" y="3003515"/>
                                </a:lnTo>
                                <a:cubicBezTo>
                                  <a:pt x="1260362" y="2999093"/>
                                  <a:pt x="1283573" y="2993565"/>
                                  <a:pt x="1305623" y="2989143"/>
                                </a:cubicBezTo>
                                <a:lnTo>
                                  <a:pt x="1319169" y="2985882"/>
                                </a:lnTo>
                                <a:lnTo>
                                  <a:pt x="1341240" y="2981152"/>
                                </a:lnTo>
                                <a:lnTo>
                                  <a:pt x="1352045" y="2979195"/>
                                </a:lnTo>
                                <a:cubicBezTo>
                                  <a:pt x="1364812" y="2978089"/>
                                  <a:pt x="1376417" y="2978089"/>
                                  <a:pt x="1386862" y="2978089"/>
                                </a:cubicBezTo>
                                <a:lnTo>
                                  <a:pt x="1389284" y="2977017"/>
                                </a:lnTo>
                                <a:lnTo>
                                  <a:pt x="1355527" y="2978090"/>
                                </a:lnTo>
                                <a:lnTo>
                                  <a:pt x="1341240" y="2981152"/>
                                </a:lnTo>
                                <a:lnTo>
                                  <a:pt x="1331446" y="2982925"/>
                                </a:lnTo>
                                <a:lnTo>
                                  <a:pt x="1319169" y="2985882"/>
                                </a:lnTo>
                                <a:lnTo>
                                  <a:pt x="1309105" y="2988038"/>
                                </a:lnTo>
                                <a:cubicBezTo>
                                  <a:pt x="1287054" y="2992460"/>
                                  <a:pt x="1263843" y="2997988"/>
                                  <a:pt x="1239473" y="3002410"/>
                                </a:cubicBezTo>
                                <a:cubicBezTo>
                                  <a:pt x="1227867" y="3003515"/>
                                  <a:pt x="1216262" y="3004621"/>
                                  <a:pt x="1202335" y="3005725"/>
                                </a:cubicBezTo>
                                <a:cubicBezTo>
                                  <a:pt x="1186087" y="3005725"/>
                                  <a:pt x="1167519" y="3005725"/>
                                  <a:pt x="1148950" y="3004621"/>
                                </a:cubicBezTo>
                                <a:cubicBezTo>
                                  <a:pt x="1137344" y="3004621"/>
                                  <a:pt x="1124578" y="3005725"/>
                                  <a:pt x="1111812" y="3005725"/>
                                </a:cubicBezTo>
                                <a:cubicBezTo>
                                  <a:pt x="1099046" y="3006831"/>
                                  <a:pt x="1086280" y="3006831"/>
                                  <a:pt x="1073513" y="3006831"/>
                                </a:cubicBezTo>
                                <a:cubicBezTo>
                                  <a:pt x="1072354" y="3004621"/>
                                  <a:pt x="1073513" y="3003515"/>
                                  <a:pt x="1074675" y="3002410"/>
                                </a:cubicBezTo>
                                <a:cubicBezTo>
                                  <a:pt x="1076996" y="2999093"/>
                                  <a:pt x="1080477" y="2995777"/>
                                  <a:pt x="1082798" y="2991355"/>
                                </a:cubicBezTo>
                                <a:cubicBezTo>
                                  <a:pt x="1196532" y="2986933"/>
                                  <a:pt x="1325353" y="2965929"/>
                                  <a:pt x="1440247" y="2934976"/>
                                </a:cubicBezTo>
                                <a:cubicBezTo>
                                  <a:pt x="1524967" y="2911763"/>
                                  <a:pt x="1605045" y="2884126"/>
                                  <a:pt x="1682802" y="2847646"/>
                                </a:cubicBezTo>
                                <a:cubicBezTo>
                                  <a:pt x="1701371" y="2837697"/>
                                  <a:pt x="1723421" y="2826642"/>
                                  <a:pt x="1746632" y="2815588"/>
                                </a:cubicBezTo>
                                <a:cubicBezTo>
                                  <a:pt x="1758237" y="2810061"/>
                                  <a:pt x="1771004" y="2804533"/>
                                  <a:pt x="1782609" y="2797900"/>
                                </a:cubicBezTo>
                                <a:cubicBezTo>
                                  <a:pt x="1794215" y="2791268"/>
                                  <a:pt x="1806980" y="2785741"/>
                                  <a:pt x="1819747" y="2779108"/>
                                </a:cubicBezTo>
                                <a:cubicBezTo>
                                  <a:pt x="1844118" y="2765843"/>
                                  <a:pt x="1867329" y="2752577"/>
                                  <a:pt x="1889380" y="2739312"/>
                                </a:cubicBezTo>
                                <a:cubicBezTo>
                                  <a:pt x="1911429" y="2724940"/>
                                  <a:pt x="1929998" y="2711675"/>
                                  <a:pt x="1945086" y="2698410"/>
                                </a:cubicBezTo>
                                <a:cubicBezTo>
                                  <a:pt x="1979902" y="2674090"/>
                                  <a:pt x="2014719" y="2649770"/>
                                  <a:pt x="2049535" y="2621028"/>
                                </a:cubicBezTo>
                                <a:cubicBezTo>
                                  <a:pt x="2058820" y="2613290"/>
                                  <a:pt x="2069264" y="2606658"/>
                                  <a:pt x="2078548" y="2598919"/>
                                </a:cubicBezTo>
                                <a:cubicBezTo>
                                  <a:pt x="2087833" y="2591181"/>
                                  <a:pt x="2097117" y="2583442"/>
                                  <a:pt x="2106402" y="2575705"/>
                                </a:cubicBezTo>
                                <a:cubicBezTo>
                                  <a:pt x="2121489" y="2563544"/>
                                  <a:pt x="2134255" y="2552490"/>
                                  <a:pt x="2148181" y="2539224"/>
                                </a:cubicBezTo>
                                <a:cubicBezTo>
                                  <a:pt x="2153985" y="2529276"/>
                                  <a:pt x="2160948" y="2520432"/>
                                  <a:pt x="2165590" y="2511589"/>
                                </a:cubicBezTo>
                                <a:lnTo>
                                  <a:pt x="2190596" y="2489755"/>
                                </a:lnTo>
                                <a:lnTo>
                                  <a:pt x="2190797" y="2488383"/>
                                </a:lnTo>
                                <a:lnTo>
                                  <a:pt x="2166751" y="2509378"/>
                                </a:lnTo>
                                <a:cubicBezTo>
                                  <a:pt x="2162109" y="2518221"/>
                                  <a:pt x="2155146" y="2527065"/>
                                  <a:pt x="2149343" y="2537013"/>
                                </a:cubicBezTo>
                                <a:cubicBezTo>
                                  <a:pt x="2135416" y="2550279"/>
                                  <a:pt x="2122651" y="2561333"/>
                                  <a:pt x="2107563" y="2573494"/>
                                </a:cubicBezTo>
                                <a:cubicBezTo>
                                  <a:pt x="2098278" y="2581232"/>
                                  <a:pt x="2088994" y="2588970"/>
                                  <a:pt x="2079710" y="2596708"/>
                                </a:cubicBezTo>
                                <a:cubicBezTo>
                                  <a:pt x="2070425" y="2604447"/>
                                  <a:pt x="2061141" y="2611079"/>
                                  <a:pt x="2050697" y="2618817"/>
                                </a:cubicBezTo>
                                <a:cubicBezTo>
                                  <a:pt x="2015880" y="2646454"/>
                                  <a:pt x="1982224" y="2671879"/>
                                  <a:pt x="1946247" y="2696199"/>
                                </a:cubicBezTo>
                                <a:cubicBezTo>
                                  <a:pt x="1931159" y="2709464"/>
                                  <a:pt x="1911431" y="2723836"/>
                                  <a:pt x="1890541" y="2737101"/>
                                </a:cubicBezTo>
                                <a:cubicBezTo>
                                  <a:pt x="1868490" y="2750366"/>
                                  <a:pt x="1845279" y="2764737"/>
                                  <a:pt x="1820908" y="2776897"/>
                                </a:cubicBezTo>
                                <a:cubicBezTo>
                                  <a:pt x="1808141" y="2783530"/>
                                  <a:pt x="1796536" y="2789057"/>
                                  <a:pt x="1783770" y="2795689"/>
                                </a:cubicBezTo>
                                <a:cubicBezTo>
                                  <a:pt x="1772165" y="2802322"/>
                                  <a:pt x="1759398" y="2807850"/>
                                  <a:pt x="1747793" y="2813377"/>
                                </a:cubicBezTo>
                                <a:cubicBezTo>
                                  <a:pt x="1724582" y="2824431"/>
                                  <a:pt x="1702532" y="2835486"/>
                                  <a:pt x="1683963" y="2845435"/>
                                </a:cubicBezTo>
                                <a:cubicBezTo>
                                  <a:pt x="1606206" y="2880810"/>
                                  <a:pt x="1526129" y="2908446"/>
                                  <a:pt x="1441408" y="2932766"/>
                                </a:cubicBezTo>
                                <a:cubicBezTo>
                                  <a:pt x="1326514" y="2963718"/>
                                  <a:pt x="1197693" y="2984722"/>
                                  <a:pt x="1083959" y="2989144"/>
                                </a:cubicBezTo>
                                <a:cubicBezTo>
                                  <a:pt x="1074675" y="2989144"/>
                                  <a:pt x="1064230" y="2989144"/>
                                  <a:pt x="1057267" y="2989144"/>
                                </a:cubicBezTo>
                                <a:cubicBezTo>
                                  <a:pt x="1056106" y="2985827"/>
                                  <a:pt x="1053785" y="2983616"/>
                                  <a:pt x="1053785" y="2980301"/>
                                </a:cubicBezTo>
                                <a:cubicBezTo>
                                  <a:pt x="1049143" y="2978090"/>
                                  <a:pt x="1037537" y="2979195"/>
                                  <a:pt x="1025932" y="2979195"/>
                                </a:cubicBezTo>
                                <a:cubicBezTo>
                                  <a:pt x="1015487" y="2982511"/>
                                  <a:pt x="1001561" y="2985827"/>
                                  <a:pt x="1000400" y="2989144"/>
                                </a:cubicBezTo>
                                <a:cubicBezTo>
                                  <a:pt x="971386" y="2990249"/>
                                  <a:pt x="948175" y="2990249"/>
                                  <a:pt x="926124" y="2990249"/>
                                </a:cubicBezTo>
                                <a:cubicBezTo>
                                  <a:pt x="905235" y="2989144"/>
                                  <a:pt x="887827" y="2988038"/>
                                  <a:pt x="871579" y="2988038"/>
                                </a:cubicBezTo>
                                <a:cubicBezTo>
                                  <a:pt x="862295" y="2986933"/>
                                  <a:pt x="854170" y="2985827"/>
                                  <a:pt x="844886" y="2985827"/>
                                </a:cubicBezTo>
                                <a:cubicBezTo>
                                  <a:pt x="835602" y="2984722"/>
                                  <a:pt x="826317" y="2983616"/>
                                  <a:pt x="818194" y="2981405"/>
                                </a:cubicBezTo>
                                <a:lnTo>
                                  <a:pt x="834272" y="2965069"/>
                                </a:lnTo>
                                <a:lnTo>
                                  <a:pt x="830959" y="2965929"/>
                                </a:lnTo>
                                <a:lnTo>
                                  <a:pt x="771052" y="2955362"/>
                                </a:lnTo>
                                <a:lnTo>
                                  <a:pt x="768290" y="2955981"/>
                                </a:lnTo>
                                <a:cubicBezTo>
                                  <a:pt x="723029" y="2949348"/>
                                  <a:pt x="685891" y="2942715"/>
                                  <a:pt x="653396" y="2936082"/>
                                </a:cubicBezTo>
                                <a:cubicBezTo>
                                  <a:pt x="637148" y="2932766"/>
                                  <a:pt x="622061" y="2929450"/>
                                  <a:pt x="608134" y="2927239"/>
                                </a:cubicBezTo>
                                <a:cubicBezTo>
                                  <a:pt x="594207" y="2923922"/>
                                  <a:pt x="581442" y="2921711"/>
                                  <a:pt x="568675" y="2920606"/>
                                </a:cubicBezTo>
                                <a:cubicBezTo>
                                  <a:pt x="553589" y="2913973"/>
                                  <a:pt x="537341" y="2907341"/>
                                  <a:pt x="521094" y="2899602"/>
                                </a:cubicBezTo>
                                <a:cubicBezTo>
                                  <a:pt x="504846" y="2894075"/>
                                  <a:pt x="487437" y="2887443"/>
                                  <a:pt x="461905" y="2878599"/>
                                </a:cubicBezTo>
                                <a:cubicBezTo>
                                  <a:pt x="441015" y="2870860"/>
                                  <a:pt x="420125" y="2863123"/>
                                  <a:pt x="400397" y="2855384"/>
                                </a:cubicBezTo>
                                <a:cubicBezTo>
                                  <a:pt x="406199" y="2849857"/>
                                  <a:pt x="408520" y="2848751"/>
                                  <a:pt x="410841" y="2847646"/>
                                </a:cubicBezTo>
                                <a:cubicBezTo>
                                  <a:pt x="425929" y="2850962"/>
                                  <a:pt x="439855" y="2853173"/>
                                  <a:pt x="453782" y="2855384"/>
                                </a:cubicBezTo>
                                <a:cubicBezTo>
                                  <a:pt x="460745" y="2860912"/>
                                  <a:pt x="466547" y="2865333"/>
                                  <a:pt x="472350" y="2870860"/>
                                </a:cubicBezTo>
                                <a:cubicBezTo>
                                  <a:pt x="488598" y="2874177"/>
                                  <a:pt x="506006" y="2880810"/>
                                  <a:pt x="536180" y="2888547"/>
                                </a:cubicBezTo>
                                <a:cubicBezTo>
                                  <a:pt x="582602" y="2905130"/>
                                  <a:pt x="620901" y="2912867"/>
                                  <a:pt x="662680" y="2919500"/>
                                </a:cubicBezTo>
                                <a:cubicBezTo>
                                  <a:pt x="673125" y="2921711"/>
                                  <a:pt x="683570" y="2922817"/>
                                  <a:pt x="694015" y="2925028"/>
                                </a:cubicBezTo>
                                <a:cubicBezTo>
                                  <a:pt x="704460" y="2926133"/>
                                  <a:pt x="716066" y="2928344"/>
                                  <a:pt x="727671" y="2930555"/>
                                </a:cubicBezTo>
                                <a:cubicBezTo>
                                  <a:pt x="739277" y="2932766"/>
                                  <a:pt x="752042" y="2934976"/>
                                  <a:pt x="764809" y="2938293"/>
                                </a:cubicBezTo>
                                <a:lnTo>
                                  <a:pt x="805734" y="2946723"/>
                                </a:lnTo>
                                <a:lnTo>
                                  <a:pt x="808908" y="2946031"/>
                                </a:lnTo>
                                <a:cubicBezTo>
                                  <a:pt x="821675" y="2948242"/>
                                  <a:pt x="833281" y="2949348"/>
                                  <a:pt x="847207" y="2951559"/>
                                </a:cubicBezTo>
                                <a:cubicBezTo>
                                  <a:pt x="848367" y="2950453"/>
                                  <a:pt x="848367" y="2950453"/>
                                  <a:pt x="848367" y="2949348"/>
                                </a:cubicBezTo>
                                <a:cubicBezTo>
                                  <a:pt x="866936" y="2950453"/>
                                  <a:pt x="886666" y="2950453"/>
                                  <a:pt x="904073" y="2951559"/>
                                </a:cubicBezTo>
                                <a:cubicBezTo>
                                  <a:pt x="907556" y="2951559"/>
                                  <a:pt x="912198" y="2952664"/>
                                  <a:pt x="913358" y="2952664"/>
                                </a:cubicBezTo>
                                <a:cubicBezTo>
                                  <a:pt x="943532" y="2953770"/>
                                  <a:pt x="971385" y="2952664"/>
                                  <a:pt x="999238" y="2952664"/>
                                </a:cubicBezTo>
                                <a:cubicBezTo>
                                  <a:pt x="1021289" y="2953770"/>
                                  <a:pt x="1042179" y="2953770"/>
                                  <a:pt x="1061908" y="2954875"/>
                                </a:cubicBezTo>
                                <a:cubicBezTo>
                                  <a:pt x="1087440" y="2953770"/>
                                  <a:pt x="1112972" y="2950453"/>
                                  <a:pt x="1136183" y="2949348"/>
                                </a:cubicBezTo>
                                <a:cubicBezTo>
                                  <a:pt x="1139665" y="2949348"/>
                                  <a:pt x="1144308" y="2949348"/>
                                  <a:pt x="1145467" y="2949348"/>
                                </a:cubicBezTo>
                                <a:cubicBezTo>
                                  <a:pt x="1146629" y="2952664"/>
                                  <a:pt x="1148950" y="2954875"/>
                                  <a:pt x="1148950" y="2958192"/>
                                </a:cubicBezTo>
                                <a:cubicBezTo>
                                  <a:pt x="1183766" y="2955981"/>
                                  <a:pt x="1204656" y="2952664"/>
                                  <a:pt x="1222064" y="2949348"/>
                                </a:cubicBezTo>
                                <a:cubicBezTo>
                                  <a:pt x="1239473" y="2947137"/>
                                  <a:pt x="1252238" y="2943820"/>
                                  <a:pt x="1270807" y="2938293"/>
                                </a:cubicBezTo>
                                <a:cubicBezTo>
                                  <a:pt x="1280091" y="2937187"/>
                                  <a:pt x="1289376" y="2936082"/>
                                  <a:pt x="1298660" y="2933872"/>
                                </a:cubicBezTo>
                                <a:cubicBezTo>
                                  <a:pt x="1304463" y="2932766"/>
                                  <a:pt x="1310265" y="2932766"/>
                                  <a:pt x="1316069" y="2931661"/>
                                </a:cubicBezTo>
                                <a:cubicBezTo>
                                  <a:pt x="1329995" y="2928344"/>
                                  <a:pt x="1341601" y="2926133"/>
                                  <a:pt x="1354366" y="2922817"/>
                                </a:cubicBezTo>
                                <a:cubicBezTo>
                                  <a:pt x="1364812" y="2920606"/>
                                  <a:pt x="1375256" y="2918395"/>
                                  <a:pt x="1385702" y="2916184"/>
                                </a:cubicBezTo>
                                <a:cubicBezTo>
                                  <a:pt x="1396146" y="2913973"/>
                                  <a:pt x="1406592" y="2910656"/>
                                  <a:pt x="1417036" y="2908446"/>
                                </a:cubicBezTo>
                                <a:lnTo>
                                  <a:pt x="1474513" y="2898971"/>
                                </a:lnTo>
                                <a:lnTo>
                                  <a:pt x="1482028" y="2896286"/>
                                </a:lnTo>
                                <a:cubicBezTo>
                                  <a:pt x="1462298" y="2899602"/>
                                  <a:pt x="1441408" y="2902919"/>
                                  <a:pt x="1421679" y="2906235"/>
                                </a:cubicBezTo>
                                <a:cubicBezTo>
                                  <a:pt x="1411234" y="2908446"/>
                                  <a:pt x="1400789" y="2911763"/>
                                  <a:pt x="1390344" y="2913973"/>
                                </a:cubicBezTo>
                                <a:cubicBezTo>
                                  <a:pt x="1379900" y="2916184"/>
                                  <a:pt x="1369454" y="2918395"/>
                                  <a:pt x="1359010" y="2920606"/>
                                </a:cubicBezTo>
                                <a:cubicBezTo>
                                  <a:pt x="1345083" y="2923922"/>
                                  <a:pt x="1334638" y="2926133"/>
                                  <a:pt x="1320711" y="2929450"/>
                                </a:cubicBezTo>
                                <a:cubicBezTo>
                                  <a:pt x="1314909" y="2930555"/>
                                  <a:pt x="1309105" y="2930555"/>
                                  <a:pt x="1303303" y="2931661"/>
                                </a:cubicBezTo>
                                <a:cubicBezTo>
                                  <a:pt x="1294019" y="2932766"/>
                                  <a:pt x="1284735" y="2933872"/>
                                  <a:pt x="1275450" y="2936082"/>
                                </a:cubicBezTo>
                                <a:cubicBezTo>
                                  <a:pt x="1242955" y="2939398"/>
                                  <a:pt x="1219744" y="2940504"/>
                                  <a:pt x="1200014" y="2942715"/>
                                </a:cubicBezTo>
                                <a:cubicBezTo>
                                  <a:pt x="1181445" y="2944926"/>
                                  <a:pt x="1166359" y="2947137"/>
                                  <a:pt x="1148950" y="2947137"/>
                                </a:cubicBezTo>
                                <a:cubicBezTo>
                                  <a:pt x="1146629" y="2947137"/>
                                  <a:pt x="1143148" y="2947137"/>
                                  <a:pt x="1139665" y="2947137"/>
                                </a:cubicBezTo>
                                <a:cubicBezTo>
                                  <a:pt x="1116454" y="2949348"/>
                                  <a:pt x="1090922" y="2952664"/>
                                  <a:pt x="1065390" y="2952664"/>
                                </a:cubicBezTo>
                                <a:cubicBezTo>
                                  <a:pt x="1045662" y="2951559"/>
                                  <a:pt x="1024772" y="2951559"/>
                                  <a:pt x="1002721" y="2950453"/>
                                </a:cubicBezTo>
                                <a:cubicBezTo>
                                  <a:pt x="974867" y="2950453"/>
                                  <a:pt x="947014" y="2951559"/>
                                  <a:pt x="916840" y="2950453"/>
                                </a:cubicBezTo>
                                <a:cubicBezTo>
                                  <a:pt x="914519" y="2950453"/>
                                  <a:pt x="911038" y="2949348"/>
                                  <a:pt x="907556" y="2949348"/>
                                </a:cubicBezTo>
                                <a:cubicBezTo>
                                  <a:pt x="894790" y="2944926"/>
                                  <a:pt x="885506" y="2940504"/>
                                  <a:pt x="871579" y="2934976"/>
                                </a:cubicBezTo>
                                <a:cubicBezTo>
                                  <a:pt x="865776" y="2939398"/>
                                  <a:pt x="857653" y="2942715"/>
                                  <a:pt x="851849" y="2947137"/>
                                </a:cubicBezTo>
                                <a:lnTo>
                                  <a:pt x="851799" y="2947232"/>
                                </a:lnTo>
                                <a:lnTo>
                                  <a:pt x="868097" y="2937187"/>
                                </a:lnTo>
                                <a:cubicBezTo>
                                  <a:pt x="882024" y="2942714"/>
                                  <a:pt x="892469" y="2947136"/>
                                  <a:pt x="904075" y="2951558"/>
                                </a:cubicBezTo>
                                <a:cubicBezTo>
                                  <a:pt x="885506" y="2951558"/>
                                  <a:pt x="865776" y="2950453"/>
                                  <a:pt x="848368" y="2949347"/>
                                </a:cubicBezTo>
                                <a:lnTo>
                                  <a:pt x="848807" y="2949076"/>
                                </a:lnTo>
                                <a:lnTo>
                                  <a:pt x="812391" y="2943820"/>
                                </a:lnTo>
                                <a:cubicBezTo>
                                  <a:pt x="797304" y="2940504"/>
                                  <a:pt x="783378" y="2938293"/>
                                  <a:pt x="769451" y="2934976"/>
                                </a:cubicBezTo>
                                <a:cubicBezTo>
                                  <a:pt x="756684" y="2931661"/>
                                  <a:pt x="743919" y="2929450"/>
                                  <a:pt x="732313" y="2927239"/>
                                </a:cubicBezTo>
                                <a:cubicBezTo>
                                  <a:pt x="720708" y="2925028"/>
                                  <a:pt x="709102" y="2923922"/>
                                  <a:pt x="698657" y="2921711"/>
                                </a:cubicBezTo>
                                <a:cubicBezTo>
                                  <a:pt x="688213" y="2919500"/>
                                  <a:pt x="677767" y="2918395"/>
                                  <a:pt x="667323" y="2916184"/>
                                </a:cubicBezTo>
                                <a:cubicBezTo>
                                  <a:pt x="625543" y="2909552"/>
                                  <a:pt x="587244" y="2901813"/>
                                  <a:pt x="540822" y="2885232"/>
                                </a:cubicBezTo>
                                <a:cubicBezTo>
                                  <a:pt x="510648" y="2878599"/>
                                  <a:pt x="493240" y="2871966"/>
                                  <a:pt x="476993" y="2867544"/>
                                </a:cubicBezTo>
                                <a:cubicBezTo>
                                  <a:pt x="470029" y="2863123"/>
                                  <a:pt x="464226" y="2857595"/>
                                  <a:pt x="458424" y="2852068"/>
                                </a:cubicBezTo>
                                <a:cubicBezTo>
                                  <a:pt x="444497" y="2849857"/>
                                  <a:pt x="430571" y="2847646"/>
                                  <a:pt x="415483" y="2844329"/>
                                </a:cubicBezTo>
                                <a:cubicBezTo>
                                  <a:pt x="393433" y="2834381"/>
                                  <a:pt x="373703" y="2824431"/>
                                  <a:pt x="351653" y="2813377"/>
                                </a:cubicBezTo>
                                <a:cubicBezTo>
                                  <a:pt x="344690" y="2813377"/>
                                  <a:pt x="340048" y="2814483"/>
                                  <a:pt x="333085" y="2814483"/>
                                </a:cubicBezTo>
                                <a:cubicBezTo>
                                  <a:pt x="309874" y="2803428"/>
                                  <a:pt x="288984" y="2793478"/>
                                  <a:pt x="266933" y="2782424"/>
                                </a:cubicBezTo>
                                <a:cubicBezTo>
                                  <a:pt x="263452" y="2775791"/>
                                  <a:pt x="258810" y="2769159"/>
                                  <a:pt x="255327" y="2762526"/>
                                </a:cubicBezTo>
                                <a:cubicBezTo>
                                  <a:pt x="255327" y="2762526"/>
                                  <a:pt x="256488" y="2762526"/>
                                  <a:pt x="257648" y="2761421"/>
                                </a:cubicBezTo>
                                <a:cubicBezTo>
                                  <a:pt x="270415" y="2769159"/>
                                  <a:pt x="284342" y="2775791"/>
                                  <a:pt x="298268" y="2782424"/>
                                </a:cubicBezTo>
                                <a:cubicBezTo>
                                  <a:pt x="312195" y="2789057"/>
                                  <a:pt x="324960" y="2795689"/>
                                  <a:pt x="338887" y="2803428"/>
                                </a:cubicBezTo>
                                <a:cubicBezTo>
                                  <a:pt x="343529" y="2801217"/>
                                  <a:pt x="347011" y="2799006"/>
                                  <a:pt x="350492" y="2796795"/>
                                </a:cubicBezTo>
                                <a:cubicBezTo>
                                  <a:pt x="328443" y="2786846"/>
                                  <a:pt x="314516" y="2775791"/>
                                  <a:pt x="302910" y="2766948"/>
                                </a:cubicBezTo>
                                <a:cubicBezTo>
                                  <a:pt x="291305" y="2758104"/>
                                  <a:pt x="279699" y="2752577"/>
                                  <a:pt x="263452" y="2750366"/>
                                </a:cubicBezTo>
                                <a:cubicBezTo>
                                  <a:pt x="230956" y="2728257"/>
                                  <a:pt x="220511" y="2728257"/>
                                  <a:pt x="208905" y="2720519"/>
                                </a:cubicBezTo>
                                <a:cubicBezTo>
                                  <a:pt x="192658" y="2710570"/>
                                  <a:pt x="177571" y="2701726"/>
                                  <a:pt x="162483" y="2691777"/>
                                </a:cubicBezTo>
                                <a:cubicBezTo>
                                  <a:pt x="125346" y="2671879"/>
                                  <a:pt x="135791" y="2692883"/>
                                  <a:pt x="89369" y="2661930"/>
                                </a:cubicBezTo>
                                <a:cubicBezTo>
                                  <a:pt x="80085" y="2655297"/>
                                  <a:pt x="71961" y="2648665"/>
                                  <a:pt x="61516" y="2639821"/>
                                </a:cubicBezTo>
                                <a:cubicBezTo>
                                  <a:pt x="63837" y="2639821"/>
                                  <a:pt x="66159" y="2638715"/>
                                  <a:pt x="67318" y="2637610"/>
                                </a:cubicBezTo>
                                <a:cubicBezTo>
                                  <a:pt x="77764" y="2640926"/>
                                  <a:pt x="85887" y="2643137"/>
                                  <a:pt x="95172" y="2645348"/>
                                </a:cubicBezTo>
                                <a:cubicBezTo>
                                  <a:pt x="75443" y="2624345"/>
                                  <a:pt x="71961" y="2615501"/>
                                  <a:pt x="37144" y="2587864"/>
                                </a:cubicBezTo>
                                <a:cubicBezTo>
                                  <a:pt x="25539" y="2579021"/>
                                  <a:pt x="15094" y="2570177"/>
                                  <a:pt x="4649" y="2562439"/>
                                </a:cubicBezTo>
                                <a:lnTo>
                                  <a:pt x="0" y="2558522"/>
                                </a:lnTo>
                                <a:lnTo>
                                  <a:pt x="0" y="425193"/>
                                </a:lnTo>
                                <a:lnTo>
                                  <a:pt x="9001" y="419312"/>
                                </a:lnTo>
                                <a:lnTo>
                                  <a:pt x="18631" y="412474"/>
                                </a:lnTo>
                                <a:lnTo>
                                  <a:pt x="53392" y="383592"/>
                                </a:lnTo>
                                <a:cubicBezTo>
                                  <a:pt x="71961" y="369220"/>
                                  <a:pt x="90529" y="355955"/>
                                  <a:pt x="109098" y="341584"/>
                                </a:cubicBezTo>
                                <a:cubicBezTo>
                                  <a:pt x="128827" y="331635"/>
                                  <a:pt x="153199" y="312843"/>
                                  <a:pt x="168286" y="299577"/>
                                </a:cubicBezTo>
                                <a:cubicBezTo>
                                  <a:pt x="181052" y="291838"/>
                                  <a:pt x="192658" y="284101"/>
                                  <a:pt x="205423" y="276362"/>
                                </a:cubicBezTo>
                                <a:cubicBezTo>
                                  <a:pt x="218190" y="268625"/>
                                  <a:pt x="229795" y="260886"/>
                                  <a:pt x="243722" y="253148"/>
                                </a:cubicBezTo>
                                <a:cubicBezTo>
                                  <a:pt x="270414" y="240988"/>
                                  <a:pt x="297107" y="227722"/>
                                  <a:pt x="323799" y="217774"/>
                                </a:cubicBezTo>
                                <a:cubicBezTo>
                                  <a:pt x="334245" y="213352"/>
                                  <a:pt x="345850" y="207824"/>
                                  <a:pt x="355135" y="202297"/>
                                </a:cubicBezTo>
                                <a:cubicBezTo>
                                  <a:pt x="370221" y="195665"/>
                                  <a:pt x="387630" y="189032"/>
                                  <a:pt x="403878" y="181293"/>
                                </a:cubicBezTo>
                                <a:cubicBezTo>
                                  <a:pt x="427089" y="171345"/>
                                  <a:pt x="450299" y="163606"/>
                                  <a:pt x="473510" y="154762"/>
                                </a:cubicBezTo>
                                <a:cubicBezTo>
                                  <a:pt x="496721" y="145919"/>
                                  <a:pt x="521092" y="139286"/>
                                  <a:pt x="544303" y="131548"/>
                                </a:cubicBezTo>
                                <a:lnTo>
                                  <a:pt x="574041" y="125985"/>
                                </a:lnTo>
                                <a:lnTo>
                                  <a:pt x="588407" y="121309"/>
                                </a:lnTo>
                                <a:lnTo>
                                  <a:pt x="783934" y="81129"/>
                                </a:lnTo>
                                <a:lnTo>
                                  <a:pt x="779896" y="80007"/>
                                </a:lnTo>
                                <a:cubicBezTo>
                                  <a:pt x="775254" y="79593"/>
                                  <a:pt x="768291" y="80145"/>
                                  <a:pt x="755524" y="82909"/>
                                </a:cubicBezTo>
                                <a:cubicBezTo>
                                  <a:pt x="739277" y="85119"/>
                                  <a:pt x="720708" y="87330"/>
                                  <a:pt x="703299" y="89541"/>
                                </a:cubicBezTo>
                                <a:cubicBezTo>
                                  <a:pt x="687051" y="92858"/>
                                  <a:pt x="668483" y="97280"/>
                                  <a:pt x="652235" y="100596"/>
                                </a:cubicBezTo>
                                <a:cubicBezTo>
                                  <a:pt x="645272" y="102807"/>
                                  <a:pt x="638308" y="105018"/>
                                  <a:pt x="630185" y="107229"/>
                                </a:cubicBezTo>
                                <a:cubicBezTo>
                                  <a:pt x="622061" y="109439"/>
                                  <a:pt x="613937" y="111650"/>
                                  <a:pt x="604653" y="113861"/>
                                </a:cubicBezTo>
                                <a:lnTo>
                                  <a:pt x="548783" y="124316"/>
                                </a:lnTo>
                                <a:lnTo>
                                  <a:pt x="538501" y="128233"/>
                                </a:lnTo>
                                <a:cubicBezTo>
                                  <a:pt x="515290" y="135970"/>
                                  <a:pt x="490919" y="142603"/>
                                  <a:pt x="467708" y="151447"/>
                                </a:cubicBezTo>
                                <a:cubicBezTo>
                                  <a:pt x="444497" y="160290"/>
                                  <a:pt x="421286" y="168029"/>
                                  <a:pt x="398075" y="177977"/>
                                </a:cubicBezTo>
                                <a:cubicBezTo>
                                  <a:pt x="380667" y="185716"/>
                                  <a:pt x="364419" y="192349"/>
                                  <a:pt x="349332" y="198982"/>
                                </a:cubicBezTo>
                                <a:cubicBezTo>
                                  <a:pt x="338887" y="201193"/>
                                  <a:pt x="327281" y="206719"/>
                                  <a:pt x="316837" y="211141"/>
                                </a:cubicBezTo>
                                <a:cubicBezTo>
                                  <a:pt x="288984" y="221091"/>
                                  <a:pt x="263452" y="234356"/>
                                  <a:pt x="236759" y="246516"/>
                                </a:cubicBezTo>
                                <a:cubicBezTo>
                                  <a:pt x="223993" y="253148"/>
                                  <a:pt x="211226" y="261992"/>
                                  <a:pt x="198461" y="269731"/>
                                </a:cubicBezTo>
                                <a:cubicBezTo>
                                  <a:pt x="185694" y="277468"/>
                                  <a:pt x="172929" y="285207"/>
                                  <a:pt x="161324" y="292945"/>
                                </a:cubicBezTo>
                                <a:cubicBezTo>
                                  <a:pt x="147397" y="306210"/>
                                  <a:pt x="121865" y="325003"/>
                                  <a:pt x="102135" y="334952"/>
                                </a:cubicBezTo>
                                <a:cubicBezTo>
                                  <a:pt x="83566" y="348217"/>
                                  <a:pt x="64997" y="362589"/>
                                  <a:pt x="46429" y="376959"/>
                                </a:cubicBezTo>
                                <a:lnTo>
                                  <a:pt x="0" y="415539"/>
                                </a:lnTo>
                                <a:lnTo>
                                  <a:pt x="0" y="393791"/>
                                </a:lnTo>
                                <a:lnTo>
                                  <a:pt x="52812" y="349047"/>
                                </a:lnTo>
                                <a:cubicBezTo>
                                  <a:pt x="74572" y="332189"/>
                                  <a:pt x="99234" y="315054"/>
                                  <a:pt x="125346" y="300683"/>
                                </a:cubicBezTo>
                                <a:cubicBezTo>
                                  <a:pt x="140434" y="289629"/>
                                  <a:pt x="150878" y="277468"/>
                                  <a:pt x="169447" y="267520"/>
                                </a:cubicBezTo>
                                <a:cubicBezTo>
                                  <a:pt x="185694" y="261992"/>
                                  <a:pt x="204263" y="250937"/>
                                  <a:pt x="227474" y="238778"/>
                                </a:cubicBezTo>
                                <a:cubicBezTo>
                                  <a:pt x="239080" y="233250"/>
                                  <a:pt x="251846" y="226617"/>
                                  <a:pt x="264612" y="219985"/>
                                </a:cubicBezTo>
                                <a:cubicBezTo>
                                  <a:pt x="271575" y="216669"/>
                                  <a:pt x="277378" y="213352"/>
                                  <a:pt x="284342" y="210036"/>
                                </a:cubicBezTo>
                                <a:cubicBezTo>
                                  <a:pt x="291305" y="206719"/>
                                  <a:pt x="298268" y="204508"/>
                                  <a:pt x="306391" y="202297"/>
                                </a:cubicBezTo>
                                <a:cubicBezTo>
                                  <a:pt x="329602" y="191243"/>
                                  <a:pt x="355135" y="180188"/>
                                  <a:pt x="379507" y="171345"/>
                                </a:cubicBezTo>
                                <a:lnTo>
                                  <a:pt x="402651" y="162004"/>
                                </a:lnTo>
                                <a:lnTo>
                                  <a:pt x="556830" y="105454"/>
                                </a:lnTo>
                                <a:lnTo>
                                  <a:pt x="581442" y="97280"/>
                                </a:lnTo>
                                <a:cubicBezTo>
                                  <a:pt x="600011" y="95069"/>
                                  <a:pt x="616259" y="92858"/>
                                  <a:pt x="634827" y="90647"/>
                                </a:cubicBezTo>
                                <a:cubicBezTo>
                                  <a:pt x="646433" y="86225"/>
                                  <a:pt x="659198" y="81804"/>
                                  <a:pt x="673125" y="77382"/>
                                </a:cubicBezTo>
                                <a:cubicBezTo>
                                  <a:pt x="687051" y="72960"/>
                                  <a:pt x="702139" y="68538"/>
                                  <a:pt x="717226" y="66327"/>
                                </a:cubicBezTo>
                                <a:cubicBezTo>
                                  <a:pt x="748561" y="60799"/>
                                  <a:pt x="781056" y="55273"/>
                                  <a:pt x="810070" y="54167"/>
                                </a:cubicBezTo>
                                <a:cubicBezTo>
                                  <a:pt x="854752" y="50297"/>
                                  <a:pt x="899432" y="48087"/>
                                  <a:pt x="944113" y="47672"/>
                                </a:cubicBezTo>
                                <a:lnTo>
                                  <a:pt x="1051854" y="51116"/>
                                </a:lnTo>
                                <a:lnTo>
                                  <a:pt x="941792" y="47258"/>
                                </a:lnTo>
                                <a:cubicBezTo>
                                  <a:pt x="897110" y="47534"/>
                                  <a:pt x="852429" y="49745"/>
                                  <a:pt x="807748" y="54167"/>
                                </a:cubicBezTo>
                                <a:cubicBezTo>
                                  <a:pt x="777574" y="55272"/>
                                  <a:pt x="746239" y="60799"/>
                                  <a:pt x="714905" y="66326"/>
                                </a:cubicBezTo>
                                <a:cubicBezTo>
                                  <a:pt x="699817" y="68537"/>
                                  <a:pt x="684730" y="72959"/>
                                  <a:pt x="670804" y="77381"/>
                                </a:cubicBezTo>
                                <a:cubicBezTo>
                                  <a:pt x="656877" y="81802"/>
                                  <a:pt x="644110" y="86224"/>
                                  <a:pt x="632505" y="90646"/>
                                </a:cubicBezTo>
                                <a:cubicBezTo>
                                  <a:pt x="613936" y="92857"/>
                                  <a:pt x="597689" y="95068"/>
                                  <a:pt x="579120" y="97279"/>
                                </a:cubicBezTo>
                                <a:lnTo>
                                  <a:pt x="556830" y="105454"/>
                                </a:lnTo>
                                <a:lnTo>
                                  <a:pt x="477428" y="131825"/>
                                </a:lnTo>
                                <a:lnTo>
                                  <a:pt x="402651" y="162004"/>
                                </a:lnTo>
                                <a:lnTo>
                                  <a:pt x="377184" y="171345"/>
                                </a:lnTo>
                                <a:cubicBezTo>
                                  <a:pt x="352813" y="180188"/>
                                  <a:pt x="327281" y="192348"/>
                                  <a:pt x="304070" y="202297"/>
                                </a:cubicBezTo>
                                <a:cubicBezTo>
                                  <a:pt x="297107" y="204508"/>
                                  <a:pt x="288983" y="207824"/>
                                  <a:pt x="282019" y="210035"/>
                                </a:cubicBezTo>
                                <a:cubicBezTo>
                                  <a:pt x="275056" y="213352"/>
                                  <a:pt x="268093" y="216668"/>
                                  <a:pt x="262291" y="219985"/>
                                </a:cubicBezTo>
                                <a:cubicBezTo>
                                  <a:pt x="249524" y="226617"/>
                                  <a:pt x="236759" y="233250"/>
                                  <a:pt x="225153" y="238777"/>
                                </a:cubicBezTo>
                                <a:cubicBezTo>
                                  <a:pt x="201942" y="250937"/>
                                  <a:pt x="183373" y="261992"/>
                                  <a:pt x="167126" y="267519"/>
                                </a:cubicBezTo>
                                <a:cubicBezTo>
                                  <a:pt x="148557" y="277468"/>
                                  <a:pt x="138111" y="288523"/>
                                  <a:pt x="123025" y="300682"/>
                                </a:cubicBezTo>
                                <a:cubicBezTo>
                                  <a:pt x="96912" y="315053"/>
                                  <a:pt x="72250" y="332188"/>
                                  <a:pt x="50490" y="349046"/>
                                </a:cubicBezTo>
                                <a:lnTo>
                                  <a:pt x="0" y="391823"/>
                                </a:lnTo>
                                <a:lnTo>
                                  <a:pt x="0" y="332219"/>
                                </a:lnTo>
                                <a:lnTo>
                                  <a:pt x="46429" y="299577"/>
                                </a:lnTo>
                                <a:lnTo>
                                  <a:pt x="75572" y="280211"/>
                                </a:lnTo>
                                <a:lnTo>
                                  <a:pt x="95172" y="263097"/>
                                </a:lnTo>
                                <a:cubicBezTo>
                                  <a:pt x="106777" y="256464"/>
                                  <a:pt x="118383" y="249831"/>
                                  <a:pt x="129988" y="243199"/>
                                </a:cubicBezTo>
                                <a:cubicBezTo>
                                  <a:pt x="141594" y="236566"/>
                                  <a:pt x="154359" y="231039"/>
                                  <a:pt x="167126" y="224406"/>
                                </a:cubicBezTo>
                                <a:lnTo>
                                  <a:pt x="172042" y="221998"/>
                                </a:lnTo>
                                <a:lnTo>
                                  <a:pt x="184679" y="210174"/>
                                </a:lnTo>
                                <a:cubicBezTo>
                                  <a:pt x="191788" y="205061"/>
                                  <a:pt x="199622" y="200086"/>
                                  <a:pt x="205424" y="195665"/>
                                </a:cubicBezTo>
                                <a:cubicBezTo>
                                  <a:pt x="214709" y="189032"/>
                                  <a:pt x="221672" y="186269"/>
                                  <a:pt x="228200" y="184610"/>
                                </a:cubicBezTo>
                                <a:lnTo>
                                  <a:pt x="244313" y="181077"/>
                                </a:lnTo>
                                <a:lnTo>
                                  <a:pt x="247203" y="179082"/>
                                </a:lnTo>
                                <a:cubicBezTo>
                                  <a:pt x="347010" y="127127"/>
                                  <a:pt x="453781" y="86224"/>
                                  <a:pt x="562872" y="57483"/>
                                </a:cubicBezTo>
                                <a:lnTo>
                                  <a:pt x="574584" y="55057"/>
                                </a:lnTo>
                                <a:lnTo>
                                  <a:pt x="606973" y="44217"/>
                                </a:lnTo>
                                <a:cubicBezTo>
                                  <a:pt x="614517" y="42006"/>
                                  <a:pt x="622351" y="40624"/>
                                  <a:pt x="629314" y="39933"/>
                                </a:cubicBezTo>
                                <a:lnTo>
                                  <a:pt x="640963" y="39839"/>
                                </a:lnTo>
                                <a:lnTo>
                                  <a:pt x="645272" y="38690"/>
                                </a:lnTo>
                                <a:cubicBezTo>
                                  <a:pt x="731152" y="19897"/>
                                  <a:pt x="819354" y="8843"/>
                                  <a:pt x="909877" y="5527"/>
                                </a:cubicBezTo>
                                <a:cubicBezTo>
                                  <a:pt x="932508" y="6079"/>
                                  <a:pt x="958330" y="5527"/>
                                  <a:pt x="985022" y="5251"/>
                                </a:cubicBezTo>
                                <a:cubicBezTo>
                                  <a:pt x="1011715" y="4973"/>
                                  <a:pt x="1039278" y="4973"/>
                                  <a:pt x="1065390" y="6632"/>
                                </a:cubicBezTo>
                                <a:lnTo>
                                  <a:pt x="1066886" y="7701"/>
                                </a:lnTo>
                                <a:lnTo>
                                  <a:pt x="1106010" y="3316"/>
                                </a:lnTo>
                                <a:cubicBezTo>
                                  <a:pt x="1118775" y="5527"/>
                                  <a:pt x="1130381" y="6632"/>
                                  <a:pt x="1141986" y="8843"/>
                                </a:cubicBezTo>
                                <a:cubicBezTo>
                                  <a:pt x="1153592" y="11053"/>
                                  <a:pt x="1165197" y="12160"/>
                                  <a:pt x="1177964" y="15475"/>
                                </a:cubicBezTo>
                                <a:lnTo>
                                  <a:pt x="1196526" y="19494"/>
                                </a:lnTo>
                                <a:lnTo>
                                  <a:pt x="1176803" y="14370"/>
                                </a:lnTo>
                                <a:cubicBezTo>
                                  <a:pt x="1165197" y="12160"/>
                                  <a:pt x="1152431" y="9949"/>
                                  <a:pt x="1140825" y="7738"/>
                                </a:cubicBezTo>
                                <a:cubicBezTo>
                                  <a:pt x="1129220" y="5527"/>
                                  <a:pt x="1117614" y="4422"/>
                                  <a:pt x="1104849" y="2211"/>
                                </a:cubicBezTo>
                                <a:cubicBezTo>
                                  <a:pt x="1104849" y="2211"/>
                                  <a:pt x="1104849" y="1105"/>
                                  <a:pt x="1104849" y="0"/>
                                </a:cubicBezTo>
                                <a:close/>
                              </a:path>
                            </a:pathLst>
                          </a:custGeom>
                          <a:solidFill>
                            <a:schemeClr val="accent1"/>
                          </a:solidFill>
                          <a:ln w="9525" cap="flat">
                            <a:noFill/>
                            <a:prstDash val="solid"/>
                            <a:miter/>
                          </a:ln>
                        </wps:spPr>
                        <wps:bodyPr wrap="square" rtlCol="0" anchor="ctr">
                          <a:noAutofit/>
                        </wps:bodyPr>
                      </wps:wsp>
                      <wps:wsp>
                        <wps:cNvPr id="7" name="Freeform: Shape 6"/>
                        <wps:cNvSpPr/>
                        <wps:spPr>
                          <a:xfrm rot="10800000" flipH="1" flipV="1">
                            <a:off x="1819275" y="1066800"/>
                            <a:ext cx="549275" cy="5422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anchor>
            </w:drawing>
          </mc:Choice>
          <mc:Fallback>
            <w:pict>
              <v:group id="_x0000_s1026" o:spid="_x0000_s1026" o:spt="203" style="position:absolute;left:0pt;margin-left:-24.2pt;margin-top:-107pt;height:830.55pt;width:612pt;mso-position-horizontal-relative:char;z-index:-251656192;mso-width-relative:page;mso-height-relative:page;" coordsize="7772688,10548000" o:gfxdata="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">
                <o:lock v:ext="edit" aspectratio="f"/>
                <v:group id="_x0000_s1026" o:spid="_x0000_s1026" o:spt="203" style="position:absolute;left:0;top:0;height:10548000;width:7772688;" coordorigin="914078,-228600" coordsize="7772400,10547991"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rect id="Rectangle 4" o:spid="_x0000_s1026" o:spt="1" style="position:absolute;left:914078;top:-228600;height:262467;width:7772400;v-text-anchor:middle;" fillcolor="#2C567A [3204]" filled="t" stroked="f" coordsize="21600,21600" o:gfxdata="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AQf74A&#10;AADaAAAADwAAAAAAAAABACAAAAAiAAAAZHJzL2Rvd25yZXYueG1sUEsBAhQAFAAAAAgAh07iQDMv&#10;BZ47AAAAOQAAABAAAAAAAAAAAQAgAAAADQEAAGRycy9zaGFwZXhtbC54bWxQSwUGAAAAAAYABgBb&#10;AQAAtwMAAAAA&#10;">
                    <v:fill on="t" focussize="0,0"/>
                    <v:stroke on="f" joinstyle="miter"/>
                    <v:imagedata o:title=""/>
                    <o:lock v:ext="edit" aspectratio="f"/>
                  </v:rect>
                  <v:group id="_x0000_s1026" o:spid="_x0000_s1026" o:spt="203" style="position:absolute;left:5708468;top:7788799;height:2530592;width:2958264;" coordorigin="-218232,461645" coordsize="2421083,2071342"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Freeform: Shape 10" o:spid="_x0000_s1026" o:spt="100" style="position:absolute;left:-2763;top:558416;flip:x y;height:1974571;width:2205614;rotation:11796480f;v-text-anchor:middle;" fillcolor="#2C567A [3204]" filled="t" stroked="f" coordsize="2647519,2612594" o:gfxdata="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yUgr4A&#10;AADaAAAADwAAAAAAAAABACAAAAAiAAAAZHJzL2Rvd25yZXYueG1sUEsBAhQAFAAAAAgAh07iQDMv&#10;BZ47AAAAOQAAABAAAAAAAAAAAQAgAAAADQEAAGRycy9zaGFwZXhtbC54bWxQSwUGAAAAAAYABgBb&#10;AQAAtw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199131,1963862;1188823,1968897;1189440,1969137;1284839,1912745;1251511,1919944;1201519,1925703;1199139,1919944;1234054,1917065;1284839,1912745;1371531,1905209;1369495,1905731;1370539,1905547;749612,1894388;784923,1902667;800001,1903386;842056,1922104;861101,1925703;862292,1926064;866656,1922104;883319,1926424;899984,1930023;932818,1936950;933311,1936502;971400,1942261;989650,1945141;1007902,1946581;1045196,1948020;1095981,1947300;1098186,1947300;1103123,1944780;1114233,1941541;1125540,1941361;1133277,1942261;1135360,1947300;1153115,1947300;1147560,1954499;1144386,1958099;1134070,1962418;1115026,1962418;1090427,1960978;1037261,1959539;997586,1956659;962671,1952340;927756,1947300;874591,1940101;833328,1927863;833806,1927549;809523,1920665;788097,1912026;763499,1904827;738106,1896908;749612,1894388;1216717,1878954;1204593,1880633;1120746,1884474;1148353,1887549;1155496,1886109;1204693,1881070;1212789,1879642;1292049,1868523;1250870,1874225;1265001,1874591;1285335,1871172;1442369,1866858;1313214,1898062;1378573,1884850;614318,1852275;705572,1887549;738106,1896908;762705,1904826;787304,1912025;808729,1920664;803968,1924264;791271,1922104;746042,1906986;723823,1899067;701605,1890428;672244,1881070;646852,1870992;627014,1861633;614318,1852275;651614,1834278;695257,1854435;689702,1857314;638917,1834997;651614,1834278;490530,1785325;544489,1812681;555598,1824199;530205,1811961;511161,1801163;490530,1785325;585149,1766853;585157,1767058;587837,1770001;588132,1768768;1743992,1719597;1741110,1719815;1693499,1750771;1646681,1773807;1613354,1791804;1595103,1799003;1576059,1806202;1553046,1817000;1535589,1826359;1510197,1835718;1484011,1844356;1476869,1850835;1465760,1854435;1437987,1858754;1402278,1868833;1369745,1878191;1334036,1887550;1289599,1897628;1226912,1906986;1225325,1909146;1195185,1915982;1195965,1916345;1229437,1908753;1230086,1906986;1292774,1897628;1337211,1887550;1372919,1878191;1405453,1868833;1441161,1858754;1468935,1854435;1450133,1864669;1450683,1864513;1470522,1853714;1481631,1850115;1482371,1849929;1487185,1845076;1513371,1836437;1538764,1827079;1556221,1817720;1579233,1806922;1598277,1799723;1611337,1794572;1618115,1790364;1651443,1772367;1698260,1749331;383270,1709642;386282,1711987;387311,1712462;1749318,1690849;1749045,1691019;1749045,1691225;1750306,1691388;1750632,1691019;1766461,1680104;1761776,1683040;1760947,1683821;1764160,1681955;318478,1643843;348447,1675855;324684,1649985;1822644,1643822;1822573,1643845;1822049,1647107;1809352,1660065;1794275,1675182;1795184,1674992;1809352,1660784;1822049,1647826;1822644,1643822;396037,1627611;397609,1629347;397688,1629109;278661,1611111;299293,1623350;300306,1624432;309707,1626319;331033,1644226;360393,1665823;373089,1681661;380230,1689580;410384,1712616;401656,1719095;373574,1690787;372296,1691019;398871,1717807;401656,1719095;410385,1712616;485768,1766607;470692,1770927;476246,1774527;454028,1775246;439745,1766607;426255,1757249;392928,1732053;361980,1706857;333413,1681661;319924,1669423;307228,1656465;311989,1650706;327859,1663664;345317,1675901;366741,1696779;368562,1698196;345317,1675901;328652,1663664;312782,1650706;295325,1631268;278661,1611111;2026776,1496649;2026373,1496806;2017707,1515676;2018445,1406462;1997416,1434019;1987100,1451296;1976784,1467133;1952185,1496649;1930761,1526164;1911716,1549921;1910128,1550802;1908829,1552548;1910922,1551361;1929967,1527605;1951392,1498089;1975991,1468574;1986307,1452736;1996622,1435459;2018047,1407383;2100573,1396585;2090257,1424660;2072006,1454896;2053755,1485851;2037092,1505288;2048201,1485131;2057723,1464974;2064864,1454176;2074386,1439778;2083116,1425381;2100573,1396585;2049211,1334876;2029950,1365629;2029596,1366369;2048994,1335394;2059774,1265224;2036624,1322605;1987927,1412909;1980797,1423136;1980752,1423221;1964087,1449137;1947424,1477213;1928380,1498809;1912509,1523286;1818874,1619031;1787927,1642787;1784958,1644835;1783677,1646011;1770736,1655582;1760154,1666543;1721272,1693180;1715179,1696671;1698631,1708910;1696242,1710318;1692705,1713336;1661758,1732054;1630811,1749331;1627269,1750960;1606315,1763307;1599819,1766279;1593516,1770207;1572091,1781006;1552072,1788129;1507456,1808545;1402782,1843963;1329840,1860978;1388789,1850835;1399898,1848675;1435606,1837157;1457824,1830678;1493533,1814120;1534002,1801162;1559930,1791938;1571298,1786045;1581612,1783166;1595896,1775966;1599649,1773600;1609386,1765168;1630811,1753650;1655185,1742811;1664139,1737812;1695086,1719095;1708575,1707577;1723653,1698938;1762534,1672302;1790308,1648546;1821255,1624790;1914889,1529044;1927776,1509170;1928380,1507447;1949011,1478652;1955359,1470013;1963800,1459392;1966468,1454896;1983132,1428980;2015666,1367789;2047407,1302279;2056731,1275643;2146596,1201495;2144216,1202934;2144216,1202934;2154091,1158830;2153806,1160103;2156118,1162621;2163260,1169819;2168021,1166940;2168141,1166387;2164847,1168380;2156912,1161900;2147018,1077052;2146464,1077080;2145460,1077131;2145803,1080553;2145010,1098551;2141836,1109349;2122791,1136705;2118030,1160461;2113269,1168380;2105334,1202934;2096605,1230290;2087083,1256926;2081529,1277803;2075180,1299400;2080243,1292256;2084703,1277083;2088670,1255486;2098192,1228850;2106921,1201495;2114856,1166940;2119617,1159021;2124378,1135265;2143423,1107909;2130726,1163340;2121204,1209413;2099779,1268444;2095541,1274425;2093729,1283382;2087877,1298680;2065658,1342593;2055342,1365629;2048994,1377868;2041059,1390826;2019634,1425381;1996622,1459215;1967262,1504568;1934728,1549202;1913303,1574397;1890291,1598874;1882356,1608952;1873627,1619031;1860137,1629109;1838075,1651270;1838712,1653585;1815700,1675182;1791101,1691019;1771264,1705417;1752471,1717876;1755393,1717656;1776025,1703977;1795863,1689580;1820461,1673742;1843474,1652145;1842680,1649266;1864898,1626950;1878389,1616871;1887117,1606793;1895052,1596714;1918064,1572238;1939489,1547042;1972023,1502408;2001383,1457056;2024395,1423221;2045820,1388666;2053755,1375708;2060103,1363470;2070419,1340434;2092638,1296520;2101366,1267005;2122791,1207974;2132313,1161901;2145010,1106469;2147872,1096732;2145803,1096391;2146596,1078394;2164053,1061836;2154814,1096765;2154814,1096765;2164054,1061837;2171195,1054637;2166434,1063996;2165344,1083613;2164847,1102150;2156912,1124301;2156912,1126832;2166434,1102150;2168021,1063995;2171721,1056724;2137074,1023682;2131874,1034832;2129933,1051038;2127429,1043467;2126514,1044536;2129139,1052478;2127552,1063996;2130726,1073354;2133187,1073230;2131520,1068315;2133107,1056796;2137074,1023682;2203730,1004245;2205317,1004964;2204523,1035200;2205317,1056077;2202936,1094231;2200556,1115827;2193414,1147503;2191034,1174139;2179130,1223091;2168021,1265564;2148184,1273484;2149771,1269164;2152945,1238929;2164847,1207254;2174369,1202215;2174369,1202214;2184686,1147503;2190240,1121587;2195001,1094951;2198969,1069754;2200556,1045999;2201349,1025842;2202936,1015043;2203730,1004245;111759,670457;112154,670636;112191,670535;159634,567272;142177,596787;127893,607586;127859,608275;126478,635835;126518,635769;127893,608306;142177,597507;159634,567992;160229,568352;160526,567812;169155,504642;158046,511841;141383,543516;145195,546283;145319,545797;142177,543516;158840,511841;168677,505466;230256,463608;229254,464336;225000,479176;222321,486645;149318,607586;139002,637101;129480,667337;108848,730687;95359,773880;89011,806276;85837,822833;83456,839391;76314,884024;73933,911380;77901,940175;79761,924485;79489,919298;82663,889063;89804,844429;95468,838263;103693,788326;103294,779639;111133,759250;115798,742133;114403,745085;109642,743645;97739,774601;98533,791878;92978,824993;92185,830752;84250,839391;86630,822833;89804,806276;96152,773880;109642,730687;130273,667337;139796,637101;150111,607586;223114,486645;230256,463608;244541,391619;244540,391619;248507,394499;248507,394498;387526,289127;387373,289237;386910,289712;380430,295874;378791,298036;377720,299133;373089,305233;324685,357065;311195,371462;297706,386580;238056,446392;298499,385860;311988,370742;325478,356344;373882,304512;378791,298036;386910,289712;407669,239486;400820,241650;395727,243366;394515,244761;385785,251960;363567,264918;348491,280036;334207,295153;324685,303073;324362,302705;315361,312521;300086,329709;275487,354185;279454,358504;279530,358443;276280,354905;300879,330428;325478,303073;335000,295154;349284,280036;364360,264919;386579,251961;395308,244762;404830,241523;407836,240676;1557014,109423;1597483,125980;1614941,138938;1576059,121660;1557014,109423;1425291,56870;1457031,63349;1501468,83506;1425291,56870;947595,52101;930931,53991;895222,58310;860308,65509;845231,69828;827774,74148;789574,80956;782543,83507;734139,98624;686528,115901;653201,129580;630982,137498;576229,160534;550044,175653;524651,190770;484181,218126;446093,245481;409639,274331;412765,277877;420502,273062;427087,268609;450854,249801;488943,222445;529411,195089;554804,179971;580990,164854;635742,141817;657168,131739;690495,118061;738106,100783;786510,85666;806844,82043;816666,78998;950356,52832;1231376,36624;1248336,38153;1271349,45352;1253891,43193;1217390,36713;1231376,36624;1323721,30954;1356255,33114;1395930,47511;1346732,39593;1323721,30954;1058290,30774;966639,35274;903158,43192;873004,50391;846818,59030;810316,63349;672244,111582;622253,131739;607176,136778;593687,143257;568294,155495;528618,174212;498465,195809;411178,257719;392937,272109;375091,286892;375469,287235;238192,433372;210418,467927;197722,488804;185026,508241;161220,548555;135325,585574;135035,586709;126306,608306;119957,618384;118370,619824;111328,641061;109642,653659;108055,671656;96946,701172;86630,730687;75521,773880;69172,813475;65205,853068;70759,825712;71274,823455;72346,812754;78695,773161;80682,773762;80855,773094;78695,772441;89805,729247;100120,699731;111178,670351;110436,670216;112023,652219;120751,618384;127099,608306;127313,607780;135829,586709;162014,549275;185820,508961;198516,489524;211212,468647;238986,434092;376263,287955;412765,257720;500052,195809;530205,174213;569881,155496;595274,143257;608764,136778;623840,131739;673832,111582;811904,63350;848405,59030;874591,50392;904745,43193;968226,35274;1059877,31044;1133544,33287;1169779,0;1207074,2159;1245162,5759;1270555,11518;1287219,18717;1307850,15117;1338797,21596;1357842,26635;1357048,27355;1356255,32394;1323721,30235;1312612,27355;1301502,25195;1280077,20876;1258653,16557;1236434,13677;1211836,13677;1191997,13677;1161051,13677;1159597,13256;1145973,19436;1150734,26635;1198345,35274;1177158,35609;1177516,35634;1199932,35274;1218977,37434;1255478,43912;1272936,46072;1302296,51832;1332450,57591;1361810,64069;1391170,71988;1405453,75588;1419737,79907;1419921,80060;1430164,81662;1454985,90030;1458453,94796;1459412,95025;1481631,102943;1500675,110142;1519720,118061;1534003,125260;1543525,129580;1553840,134618;1588755,152616;1633192,178532;1656204,192930;1656871,193361;1668631,199843;2116443,963931;2116108,969956;2125171,971130;2133900,976889;2137868,996326;2152944,1019362;2159293,1019886;2159293,1014323;2165744,998067;2165640,994887;2171988,975449;2180718,975449;2194207,967531;2195794,999206;2191827,1014323;2187066,1028721;2184685,1052478;2183892,1064716;2182305,1076954;2178921,1079001;2179130,1079833;2182372,1077872;2183892,1066155;2184685,1053918;2187066,1030161;2191827,1015763;2195794,1000646;2202142,1004965;2201349,1015763;2199762,1026562;2198968,1046719;2197381,1070475;2193414,1095671;2188653,1122307;2183098,1148223;2172782,1202934;2163260,1207974;2151357,1239649;2148183,1269885;2146596,1274204;2133107,1307319;2129139,1310198;2112475,1345473;2129933,1310198;2133900,1307319;2108507,1372828;2095018,1379308;2092220,1384384;2092638,1385066;2095812,1379307;2109301,1372828;2099779,1397305;2082322,1426100;2073593,1440498;2064071,1454896;2056929,1465694;2046614,1486571;2035505,1506728;2018047,1528324;2000590,1548481;2001317,1547122;1981545,1571518;1938695,1613992;1930259,1625767;1938695,1614711;1981545,1572237;1949011,1616870;1932248,1632799;1918791,1641773;1918063,1642787;1909650,1648659;1909335,1650706;1872040,1685260;1832364,1718375;1830529,1719583;1817287,1734932;1785547,1756529;1755881,1776714;1755775,1776831;1785547,1757249;1817287,1735653;1791101,1759409;1769776,1772007;1755023,1777659;1754599,1778126;1738729,1787485;1732749,1789999;1717702,1801073;1703021,1810521;1680803,1823479;1673662,1824199;1665724,1827400;1664490,1828250;1674455,1824919;1681597,1824199;1653030,1843636;1634779,1852275;1616528,1860194;1603637,1861948;1601451,1863073;1541144,1886829;1538069,1887463;1519720,1898348;1530035,1901227;1491946,1916345;1495120,1906267;1482424,1910586;1470522,1914185;1445922,1921384;1442636,1917805;1430845,1919944;1416562,1922824;1387202,1929303;1386234,1929711;1414182,1923543;1428465,1920664;1440367,1918505;1445128,1922104;1469728,1914905;1481630,1911306;1494326,1906986;1491152,1917065;1457824,1931463;1456191,1931048;1433226,1939381;1414182,1944421;1385615,1950899;1373812,1950000;1349124,1954358;1348319,1955939;1282458,1967457;1267381,1963857;1254685,1963857;1232466,1970337;1212629,1971776;1192790,1972496;1190635,1971658;1172556,1974566;1150734,1971056;1151528,1970337;1155496,1965297;1137245,1963138;1145973,1958818;1172160,1958098;1197552,1957379;1234053,1958098;1259446,1955939;1307057,1946580;1338797,1940101;1362603,1939381;1364259,1938683;1341178,1939382;1309438,1945860;1261827,1955219;1236434,1957379;1199932,1956659;1174540,1957379;1148353,1958099;1149147,1955219;1154702,1948020;1399104,1911306;1564950,1854435;1608592,1833558;1633192,1822039;1658584,1809802;1706195,1783886;1744284,1757249;1815700,1706857;1835538,1692459;1854582,1677342;1883149,1653585;1895052,1635588;1912149,1621370;1912287,1620476;1895846,1634149;1883943,1652145;1855376,1675902;1836332,1691019;1816494,1705417;1745078,1755810;1706989,1782446;1659378,1808362;1633986,1820600;1609386,1832118;1565743,1852995;1399898,1909866;1155496,1946581;1137245,1946581;1134864,1940821;1115820,1940101;1098362,1946581;1047577,1947300;1010283,1945860;992031,1944421;973781,1941541;984775,1930902;982509,1931463;941548,1924581;939659,1924984;861102,1912026;830154,1906267;803175,1901947;770641,1888269;730171,1874592;688115,1859474;695257,1854435;724617,1859474;737313,1869552;780956,1881070;867450,1901227;888874,1904827;911887,1908426;937279,1913466;965262,1918955;967432,1918505;993618,1922104;994411,1920665;1032500,1922104;1038848,1922824;1097568,1922824;1140418,1924264;1191203,1920665;1197551,1920665;1199932,1926424;1249923,1920665;1283251,1913466;1302295,1910586;1314199,1909146;1340384,1903387;1361810,1899068;1383234,1894028;1422533,1887858;1427672,1886110;1386409,1892589;1364984,1897628;1343559,1901947;1317373,1907707;1305470,1909146;1286426,1912026;1234847,1916345;1199932,1919225;1193584,1919225;1142799,1922824;1099949,1921384;1041229,1921384;1034881,1920665;1010283,1911306;996792,1919225;996758,1919287;1007902,1912745;1032501,1922104;994412,1920664;994712,1920488;969813,1917065;940453,1911306;915061,1906267;892048,1902667;870624,1899068;784130,1878911;740487,1867393;727791,1857314;698431,1852275;654788,1832118;642091,1832838;596861,1811961;588925,1799003;590512,1798283;618286,1811961;646059,1825639;653994,1821320;621460,1801882;594480,1791084;557185,1771647;525444,1752930;475453,1733493;456409,1719096;460376,1717656;479420,1722695;439745,1685260;417526,1668703;396895,1652145;370709,1632709;332620,1594554;330007,1587145;322304,1580156;296119,1554240;292945,1541282;282628,1528324;281400,1526576;269138,1518965;245333,1488011;231843,1459215;230256,1459215;212006,1427540;194549,1395865;176297,1359151;159634,1321717;176297,1346912;192962,1378587;198516,1395865;200812,1398919;197986,1385591;190617,1373458;178623,1348988;164394,1327475;146937,1284282;131980,1240004;127069,1227096;105679,1149637;96219,1093405;96152,1094951;96946,1106469;100913,1133106;105674,1160461;97739,1136705;92185,1106469;85837,1106469;81869,1079113;76314,1061836;71553,1045279;58063,1032321;54096,1032321;50128,1014323;48541,991287;51715,958892;53302,947374;56005,939474;54691,921458;56476,894822;59650,889423;59650,886183;53302,896982;47748,889783;37432,876825;35547,866567;35052,867466;31878,896261;29497,925057;27116,947374;27116,993446;27910,1017203;29497,1040959;22355,1063276;20768,1063276;16007,1020082;16007,975449;19974,940895;27113,947370;20768,940175;19181,914259;20768,874665;21561,863867;23942,845869;33465,813475;38209,791954;36639,786838;31084,815634;21561,848029;19181,866026;18387,876825;16800,916418;18387,942334;14420,976889;14420,1021522;19181,1064716;20768,1064716;31084,1105750;36639,1139584;48541,1174139;67288,1248445;68924,1262686;72347,1262686;89805,1300839;96153,1320277;84250,1303719;71553,1277803;70760,1285002;63856,1265587;58857,1266285;53302,1249728;34258,1210133;22355,1174859;21561,1145343;16007,1110789;12039,1076234;3311,1051038;8865,917139;14420,882584;9659,863867;19181,812035;21561,799796;27910,758043;44574,727807;40606,768841;44572,761808;46954,744995;47748,726368;54889,702611;65998,666616;79489,629902;80499,628871;86631,599667;95359,578790;105675,561513;126306,525518;142970,493123;166775,451370;184233,433372;198516,408176;210419,392339;223115,386580;226289,382260;238986,359224;263584,333308;264254,344140;262459,348693;288183,324669;300879,309552;317543,295154;318979,296602;318337,295874;338968,277157;359600,259879;381818,238283;412765,217405;446093,195089;466019,182477;479420,171332;503226,158374;528618,146137;531980,144568;540621,136868;554805,127420;570378,120221;581394,117920;583370,116621;799207,37433;807215,35853;829360,28794;844636,26005;852601,25943;855547,25195;1036468,3599;1087848,3419;1142799,4318;1143822,5014;1170573,2159;1195171,5758;1219771,10077;1232462,12694;1218977,9358;1194377,5038;1169779,1439;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type="gradientRadial" on="t" color2="#0072C7 [3205]" opacity="11796f" o:opacity2="13107f" focus="100%" focussize="0f,0f" focusposition="65536f,0f" rotate="t">
                        <o:fill type="gradientRadial" v:ext="backwardCompatible"/>
                      </v:fill>
                      <v:stroke on="f" joinstyle="miter"/>
                      <v:imagedata o:title=""/>
                      <o:lock v:ext="edit" aspectratio="f"/>
                    </v:shape>
                    <v:shape id="Freeform: Shape 10" o:spid="_x0000_s1026" o:spt="100" style="position:absolute;left:391867;top:884905;height:1509021;width:1684287;rotation:11796480f;v-text-anchor:middle;" fillcolor="#0072C7 [3205]" filled="t" stroked="f" coordsize="2647519,2612594" o:gfxdata="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WvLb4A&#10;AADbAAAADwAAAAAAAAABACAAAAAiAAAAZHJzL2Rvd25yZXYueG1sUEsBAhQAFAAAAAgAh07iQDMv&#10;BZ47AAAAOQAAABAAAAAAAAAAAQAgAAAADQEAAGRycy9zaGFwZXhtbC54bWxQSwUGAAAAAAYABgBb&#10;AQAAtw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915700,1500837;907828,1504684;908300,1504868;981150,1461772;955699,1467274;917524,1471675;915706,1467274;942368,1465073;981150,1461772;1047351,1456013;1045796,1456411;1046593,1456270;572431,1447743;599396,1454070;610909,1454620;643025,1468924;657568,1471675;658478,1471950;661810,1468924;674535,1472225;687260,1474976;712334,1480270;712710,1479928;741796,1484329;755733,1486530;769670,1487630;798150,1488730;836931,1488180;838614,1488180;842385,1486254;850868,1483778;859503,1483641;865411,1484328;867002,1488180;880560,1488180;876319,1493681;873895,1496432;866017,1499733;851474,1499733;832690,1498633;792090,1497533;761792,1495332;735130,1492031;708468,1488180;667869,1482678;636360,1473326;636724,1473085;618181,1467824;601820,1461222;583035,1455721;563645,1449669;572431,1447743;929129,1435948;919871,1437231;855842,1440166;876924,1442516;882378,1441416;919948,1437565;926130,1436473;986656,1427976;955210,1432334;966000,1432613;981528,1430000;1101445,1426704;1002818,1450551;1052728,1440454;469115,1415559;538800,1442516;563645,1449669;582429,1455720;601214,1461222;617575,1467824;613939,1470575;604244,1468924;569704,1457371;552737,1451319;535771,1444717;513350,1437565;493959,1429863;478811,1422710;469115,1415559;497596,1401805;530923,1417209;526682,1419410;487900,1402355;497596,1401805;374586,1364394;415791,1385300;424275,1394103;404884,1384750;390341,1376498;374586,1364394;446841,1350277;446847,1350434;448893,1352683;449118,1351740;1331775,1314163;1329575,1314329;1293217,1337987;1257465,1355592;1232015,1369345;1218079,1374847;1203536,1380349;1185963,1388601;1172631,1395753;1153241,1402905;1133245,1409507;1127791,1414458;1119307,1417209;1098099,1420510;1070831,1428213;1045987,1435364;1018718,1442517;984785,1450219;936914,1457371;935702,1459022;912686,1464246;913282,1464523;938843,1458721;939338,1457371;987209,1450219;1021143,1442517;1048411,1435364;1073255,1428213;1100523,1420510;1121732,1417209;1107374,1425031;1107794,1424912;1122944,1416659;1131427,1413909;1131992,1413766;1135668,1410057;1155665,1403455;1175056,1396303;1188387,1389151;1205959,1380899;1220502,1375397;1230475,1371461;1235652,1368245;1261102,1354491;1296853,1336886;292678,1306555;294979,1308347;295765,1308710;1335842,1292193;1335634,1292323;1335634,1292480;1336597,1292605;1336846,1292323;1348934,1283981;1345356,1286225;1344723,1286821;1347176,1285396;243201,1256270;266087,1280734;247941,1260964;1391837,1256253;1391783,1256271;1391382,1258764;1381687,1268667;1370174,1280220;1370868,1280075;1381687,1269216;1391382,1259314;1391837,1256253;302428,1243865;303628,1245191;303689,1245009;212796,1231255;228551,1240608;229324,1241435;236504,1242877;252788,1256562;275209,1273067;284904,1285171;290358,1291223;313384,1308828;306719,1313779;285275,1292146;284299,1292323;304592,1312795;306719,1313779;313385,1308828;370950,1350089;359437,1353390;363679,1356142;346712,1356691;335805,1350089;325504,1342938;300054,1323682;276421,1304427;254607,1285171;244306,1275818;234610,1265915;238246,1261514;250365,1271417;263696,1280769;280057,1296724;281447,1297807;263696,1280769;250971,1271417;238852,1261514;225521,1246660;212796,1231255;1547719,1143780;1547412,1143900;1540794,1158321;1541358,1074856;1525299,1095916;1517421,1109120;1509544,1121223;1490759,1143780;1474399,1166336;1459856,1184492;1458643,1185165;1457651,1186500;1459250,1185592;1473793,1167437;1490154,1144880;1508938,1122324;1516816,1110221;1524693,1097017;1541054,1075560;1604074,1067308;1596196,1088764;1582259,1111871;1568322,1135528;1555597,1150382;1564080,1134978;1571352,1119573;1576805,1111321;1584077,1100318;1590743,1089315;1604074,1067308;1564852,1020149;1550143,1043651;1549873,1044216;1564686,1020544;1572918,966918;1555240,1010770;1518053,1079784;1512609,1087599;1512574,1087664;1499848,1107470;1487124,1128926;1472581,1145431;1460461,1164136;1388959,1237307;1365326,1255463;1363059,1257028;1362081,1257927;1352198,1265241;1344118,1273618;1314425,1293974;1309773,1296642;1297136,1305995;1295312,1307071;1292611,1309378;1268979,1323682;1245346,1336886;1242641,1338131;1226640,1347567;1221680,1349839;1216867,1352841;1200505,1361093;1185219,1366536;1151148,1382139;1071215,1409206;1015514,1422210;1060530,1414458;1069013,1412808;1096281,1404005;1113248,1399054;1140516,1386400;1171420,1376497;1191219,1369448;1199900,1364944;1207776,1362744;1218684,1357242;1221550,1355433;1228986,1348990;1245346,1340187;1263960,1331903;1270797,1328083;1294429,1313779;1304730,1304976;1316244,1298375;1345935,1278019;1367144,1259863;1390776,1241708;1462279,1168537;1472119,1153349;1472581,1152032;1488336,1130026;1493183,1123424;1499629,1115307;1501667,1111871;1514391,1092065;1539236,1045301;1563474,995237;1570594,974881;1639219,918215;1637401,919315;1637401,919315;1644942,885609;1644725,886582;1646490,888506;1651944,894008;1655580,891807;1655671,891385;1653156,892908;1647096,887956;1639541,823113;1639118,823134;1638351,823173;1638613,825788;1638007,839542;1635583,847794;1621040,868701;1617405,886856;1613769,892908;1607709,919315;1601044,940221;1593772,960577;1589531,976532;1584683,993036;1588549,987577;1591955,975981;1594984,959476;1602255,939121;1608921,918215;1614981,891807;1618617,885755;1622252,867600;1636795,846694;1627100,889056;1619829,924266;1603467,969379;1600231,973950;1598847,980796;1594378,992487;1577412,1026046;1569534,1043651;1564686,1053004;1558627,1062907;1542266,1089315;1524693,1115172;1502273,1149832;1477428,1183942;1461068,1203197;1443495,1221903;1437435,1229605;1430770,1237307;1420468,1245009;1403620,1261946;1404107,1263715;1386535,1280220;1367750,1292323;1352601,1303326;1338250,1312848;1340482,1312679;1356237,1302226;1371386,1291223;1390170,1279119;1407744,1262614;1407137,1260414;1424104,1243359;1434406,1235657;1441071,1227955;1447130,1220253;1464703,1201547;1481064,1182291;1505909,1148181;1528329,1113522;1545902,1087664;1562262,1061256;1568322,1051353;1573170,1042001;1581047,1024396;1598014,990836;1604679,968280;1621040,923167;1628312,887956;1638007,845594;1640193,838153;1638613,837892;1639219,824138;1652550,811484;1645494,838178;1645494,838178;1652550,811485;1658004,805982;1654368,813135;1653535,828126;1653156,842293;1647096,859222;1647096,861155;1654368,842293;1655580,813134;1658405,807577;1631947,782325;1627977,790846;1626494,803232;1624582,797446;1623883,798263;1625888,804332;1624676,813135;1627100,820287;1628979,820192;1627706,816435;1628918,807633;1631947,782325;1682848,767471;1684060,768021;1683454,791128;1684060,807083;1682242,836241;1680424,852746;1674970,876953;1673153,897309;1664063,934720;1655580,967179;1640431,973231;1641643,969930;1644067,946823;1653156,922616;1660427,918765;1660427,918765;1668305,876953;1672547,857147;1676182,836791;1679212,817535;1680424,799380;1681030,783976;1682242,775723;1682848,767471;85343,512381;85645,512518;85673,512441;121902,433525;108571,456081;97664,464334;97638,464861;96583,485922;96614,485872;97664,464884;108571,456631;121902,434075;122356,434350;122584,433937;129173,385661;120690,391162;107965,415369;110876,417484;110971,417113;108571,415369;121296,391162;128808,386291;175832,354302;175067,354858;171818,366199;169773,371907;114024,464334;106147,486890;98875,509997;83120,558411;72819,591420;67972,616178;65548,628831;63730,641485;58276,675595;56458,696501;59488,718507;60908,706516;60700,702552;63124,679446;68577,645336;72903,640623;79184,602460;78879,595822;84865,580240;88427,567158;87362,569414;83727,568314;74637,591971;75243,605175;71001,630482;70396,634883;64336,641485;66153,628831;68577,616178;73425,591420;83727,558411;99481,509997;106753,486890;114630,464334;170378,371907;175832,354302;186740,299286;186739,299286;189769,301487;189769,301486;295929,220958;295812,221043;295459,221406;290510,226115;289258,227767;288441,228606;284904,233267;247941,272878;237640,283882;227339,295435;181788,341145;227944,294885;238245,283331;248547,272328;285510,232717;289258,227767;295459,221406;311311,183021;306081,184676;302191,185987;301266,187053;294600,192555;277633,202457;266120,214011;255213,225564;247941,231616;247694,231336;240821,238837;229156,251972;210372,270678;213401,273978;213459,273932;210978,271228;229762,252522;248547,231616;255818,225565;266726,214011;278239,202458;295205,192555;301871,187054;309143,184578;311438,183931;1188993,83624;1219896,96277;1233227,106180;1203536,92976;1188993,83624;1088404,43462;1112642,48413;1146576,63817;1088404,43462;723618,39817;710893,41261;683624,44562;656962,50064;645449,53365;632118,56666;602947,61869;597578,63818;560615,75371;524258,88575;498808,99028;481841,105080;440029,122685;420033,134238;400643,145791;369738,166697;340652,187603;312815,209651;315202,212361;321110,208682;326139,205278;344288,190904;373374,169998;404278,149092;423668,137539;443665,125986;485476,108381;501837,100678;527287,90225;563645,77021;600608,65468;616135,62699;623635,60372;725726,40376;940323,27989;953275,29158;970848,34659;957517,33009;929643,28057;940323,27989;1010841,23656;1035685,25306;1065983,36309;1028414,30258;1010841,23656;808149,23519;738160,26957;689684,33008;666657,38510;646661,45112;618787,48413;513350,85274;475175,100678;463661,104529;453361,109481;433970,118833;403672,133137;380646,149642;313990,196956;300061,207953;286433,219250;286722,219513;181892,331195;160683,357602;150988,373557;141292,388411;123113,419220;103339,447511;103117,448379;96451,464884;91604,472586;90392,473686;85014,489916;83727,499544;82515,513298;74031,535855;66153,558411;57670,591420;52822,621679;49793,651938;54034,631032;54428,629306;55246,621129;60094,590870;61612,591330;61744,590819;60095,590320;68578,557310;76455,534754;84900,512301;84333,512197;85545,498444;92210,472586;97058,464884;97220,464482;103723,448379;123720,419771;141898,388962;151594,374108;161289,358153;182498,331745;287328,220063;315202,196956;381858,149643;404884,133138;435182,118834;454572,109481;464874,104530;476387,100678;514563,85274;619999,48414;647873,45113;667869,38511;690896,33009;739372,26957;809361,23725;865615,25439;893285,0;921765,1650;950851,4401;970242,8802;982967,14304;998722,11553;1022354,16504;1036897,20355;1036291,20906;1035685,24756;1010841,23106;1002358,20906;993874,19255;977513,15954;961153,12653;944186,10452;925402,10452;910252,10452;886620,10452;885510,10131;875107,14854;878743,20355;915100,26957;898921,27213;899194,27233;916312,26957;930855,28608;958729,33559;972060,35210;994481,39611;1017507,44012;1039927,48963;1062348,55015;1073255,57766;1084162,61067;1084303,61184;1092125,62408;1111080,68803;1113727,72445;1114460,72621;1131427,78672;1145970,84174;1160513,90226;1171420,95727;1178692,99028;1186569,102879;1213231,116633;1247165,136439;1264738,147442;1265247,147772;1274227,152725;1616193,736662;1615937,741266;1622858,742164;1629523,746565;1632553,761419;1644066,779024;1648915,779425;1648915,775173;1653840,762750;1653762,760319;1658609,745465;1665275,745465;1675576,739413;1676788,763620;1673758,775173;1670123,786177;1668304,804332;1667699,813685;1666487,823038;1663903,824602;1664063,825238;1666538,823739;1667699,814785;1668304,805433;1670123,787277;1673758,776274;1676788,764721;1681636,768022;1681030,776274;1679818,784526;1679212,799931;1678000,818086;1674970,837342;1671335,857697;1667093,877503;1659215,919315;1651944,923167;1642854,947374;1640430,970480;1639219,973781;1628918,999089;1625887,1001289;1613163,1028247;1626494,1001289;1629523,999089;1610133,1049153;1599832,1054104;1597695,1057984;1598014,1058505;1600438,1054104;1610739,1049153;1603467,1067858;1590136,1089864;1583471,1100868;1576200,1111871;1570746,1120123;1562869,1136078;1554385,1151482;1541054,1167987;1527723,1183392;1528278,1182353;1513179,1200997;1480458,1233456;1474016,1242455;1480458,1234006;1513179,1201547;1488336,1235656;1475534,1247829;1465258,1254688;1464703,1255463;1458278,1259950;1458038,1261514;1429557,1287922;1399259,1313229;1397859,1314152;1387747,1325882;1363508,1342387;1340855,1357813;1340773,1357903;1363508,1342938;1387747,1326433;1367750,1344588;1351465,1354216;1340199,1358536;1339876,1358893;1327757,1366044;1323190,1367966;1311699,1376429;1300489,1383649;1283522,1393552;1278069,1394103;1272007,1396549;1271065,1397199;1278674,1394653;1284128,1394103;1262314,1408957;1248376,1415559;1234440,1421611;1224596,1422951;1222926,1423811;1176873,1441966;1174525,1442451;1160513,1450769;1168390,1452970;1139304,1464523;1141728,1456821;1132033,1460122;1122944,1462872;1104159,1468374;1101649,1465639;1092645,1467274;1081738,1469474;1059318,1474426;1058579,1474738;1079920,1470024;1090828,1467824;1099917,1466173;1103552,1468924;1122337,1463422;1131426,1460672;1141122,1457371;1138698,1465073;1113248,1476076;1112000,1475759;1094463,1482128;1079920,1485979;1058106,1490930;1049093,1490243;1030240,1493573;1029626,1494782;979331,1503584;967818,1500833;958123,1500833;941156,1505785;926007,1506885;910858,1507435;909212,1506795;895406,1509017;878743,1506335;879349,1505785;882378,1501933;868442,1500283;875107,1496982;895104,1496432;914494,1495882;942368,1496432;961758,1494782;998116,1487629;1022354,1482678;1040533,1482128;1041797,1481595;1024172,1482128;999934,1487079;963577,1494232;944186,1495882;916312,1495332;896921,1495882;876924,1496432;877531,1494232;881772,1488730;1068407,1460672;1195052,1417209;1228380,1401255;1247165,1392452;1266555,1383100;1302913,1363294;1331999,1342938;1386535,1304427;1401683,1293423;1416226,1281870;1438041,1263715;1447130,1249961;1460187,1239095;1460292,1238412;1447737,1248861;1438647,1262614;1416833,1280770;1402290,1292323;1387141,1303326;1332605,1341837;1303519,1362194;1267161,1381999;1247771,1391352;1228986,1400154;1195658,1416109;1069013,1459571;882378,1487630;868442,1487630;866623,1483229;852080,1482678;838749,1487630;799968,1488180;771488,1487079;757551,1485979;743614,1483778;752010,1475648;750280,1476076;719000,1470817;717558,1471125;657568,1461222;633936,1456821;613333,1453520;588489,1443067;557585,1432614;525470,1421060;530923,1417209;553344,1421060;563039,1428763;596366,1437565;662416,1452970;678777,1455721;696350,1458471;715740,1462323;737109,1466518;738766,1466173;758763,1468924;759369,1467824;788455,1468924;793302,1469474;838143,1469474;870865,1470575;909646,1467824;914494,1467824;916312,1472225;954487,1467824;979937,1462323;994480,1460122;1003570,1459022;1023566,1454620;1039927,1451319;1056288,1447468;1086298,1442752;1090222,1441416;1058712,1446368;1042351,1450219;1025990,1453520;1005994,1457921;996904,1459022;982362,1461222;942974,1464523;916312,1466724;911464,1466724;872683,1469474;839961,1468374;795120,1468374;790273,1467824;771488,1460672;761187,1466724;761161,1466771;769670,1461772;788455,1468924;759369,1467824;759598,1467689;740584,1465073;718164,1460672;698774,1456821;681200,1454070;664840,1451319;598790,1435915;565463,1427112;555768,1419410;533347,1415559;500020,1400154;490324,1400705;455784,1384750;449725,1374847;450937,1374297;472145,1384750;493354,1395203;499413,1391902;474569,1377048;453967,1368795;425486,1353941;401248,1339637;363073,1324783;348530,1313780;351560,1312679;366103,1316530;335805,1287922;318838,1275268;303083,1262614;283087,1247760;254001,1218602;252005,1212939;246123,1207599;226127,1187793;223703,1177890;215825,1167987;214887,1166651;205524,1160835;187345,1137178;177044,1115172;175832,1115172;161895,1090965;148564,1066758;134627,1038700;121902,1010092;134627,1029347;147352,1053554;151594,1066758;153347,1069092;151189,1058906;145562,1049634;136403,1030934;125537,1014492;112206,981483;100785,947644;97035,937780;80700,878584;73477,835610;73425,836791;74031,845594;77061,865950;80696,886856;74637,868701;70396,845594;65548,845594;62518,824688;58276,811484;54641,798831;44339,788928;41310,788928;38279,775173;37068,757568;39491,732811;40703,724009;42767,717971;41764,704203;43127,683847;45551,679721;45551,677245;40703,685498;36462,679996;28584,670093;27145,662254;26767,662941;24343,684947;22525,706954;20707,724009;20707,759219;21313,777374;22525,795529;17071,812584;15859,812584;12224,779575;12224,745465;15253,719057;20704,724006;15859,718507;14647,698702;15859,668443;16465,660190;18283,646436;25555,621679;29178,605233;27979,601323;23736,623330;16465,648087;14647,661841;14041,670093;12829,700352;14041,720158;11012,746565;11012,780675;14647,813685;15859,813685;23736,845044;27979,870901;37068,897309;51383,954096;52633,964979;55247,964979;68578,994137;73426,1008991;64336,996337;54641,976532;54035,982033;48763,967196;44945,967729;40703,955076;26160,924817;17071,897859;16465,875302;12224,848895;9194,822487;2528,803232;6770,700902;11012,674495;7376,660190;14647,620579;16465,611226;21313,579317;34038,556210;31008,587569;34037,582194;35856,569345;36462,555110;41915,536954;50399,509446;60700,481388;61472,480600;66154,458282;72819,442327;80697,429123;96452,401615;109177,376858;127355,344949;140687,331195;151594,311939;160683,299836;170379,295435;172803,292134;182498,274529;201282,254723;201794,263001;200423,266480;220067,248121;229762,236568;242487,225565;243584,226671;243094,226115;258849,211810;274603,198607;291570,182102;315202,166147;340652,149092;355869,139454;366103,130937;384281,121034;403672,111682;406239,110483;412837,104598;423669,97377;435561,91876;443974,90118;445483,89125;610303,28607;616419,27400;633329,22005;644994,19873;651077,19827;653326,19255;791485,2750;830720,2613;872683,3300;873464,3832;893892,1650;912676,4400;931461,7701;941153,9701;930855,7151;912070,3850;893285,1100;89328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2873f" focussize="0,0"/>
                      <v:stroke on="f"/>
                      <v:imagedata o:title=""/>
                      <o:lock v:ext="edit" aspectratio="f"/>
                    </v:shape>
                    <v:shape id="Freeform: Shape 10" o:spid="_x0000_s1026" o:spt="100" style="position:absolute;left:1205345;top:519696;flip:x y;height:758996;width:768950;rotation:11796480f;v-text-anchor:middle;" fillcolor="#0072C7 [3205]" filled="t" stroked="f" coordsize="2647519,2612594" o:gfxdata="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MeJW/&#10;AAAA2wAAAA8AAAAAAAAAAQAgAAAAIgAAAGRycy9kb3ducmV2LnhtbFBLAQIUABQAAAAIAIdO4kAz&#10;LwWeOwAAADkAAAAQAAAAAAAAAAEAIAAAAA4BAABkcnMvc2hhcGV4bWwueG1sUEsFBgAAAAAGAAYA&#10;WwEAALgDA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418056,754879;414463,756815;414678,756907;447937,735231;436318,737998;418889,740212;418059,737998;430232,736891;447937,735231;478161,732334;477451,732535;477815,732464;261339,728175;273650,731357;278906,731633;293568,738828;300208,740212;300623,740350;302145,738828;307954,740489;313764,741872;325211,744535;325383,744363;338662,746576;345025,747683;351388,748237;364390,748790;382095,748513;382864,748513;384585,747545;388458,746299;392400,746230;395098,746576;395824,748513;402014,748513;400077,751280;398971,752664;395374,754324;388735,754324;380159,753771;361623,753217;347791,752111;335619,750450;323446,748513;304911,745746;290525,741042;290692,740921;282226,738275;274757,734954;266181,732187;257328,729143;261339,728175;424187,722242;419961,722887;390729,724364;400354,725546;402844,724992;419996,723055;422818,722506;450451,718233;436094,720424;441021,720565;448110,719251;502857,717593;457829,729587;480616,724508;214171,711987;245985,725546;257328,729143;265904,732187;274480,734954;281949,738275;280289,739658;275863,738828;260094,733017;252348,729973;244602,726653;234366,723055;225514,719181;218598,715584;214171,711987;227174,705069;242389,712817;240453,713924;222747,705346;227174,705069;171014,686252;189826,696768;193699,701195;184847,696491;178207,692340;171014,686252;204002,679152;204005,679231;204939,680362;205042,679888;608013,660988;607008,661071;590409,672970;574087,681825;562468,688743;556105,691510;549466,694277;541443,698428;535357,702025;526504,705622;517375,708943;514885,711433;511012,712817;501330,714477;488880,718351;477538,721949;465089,725546;449597,729420;427742,733017;427188,733847;416681,736475;416953,736615;428622,733696;428848,733017;450703,729420;466196,725546;478645,721949;489987,718351;502436,714477;512119,712817;505564,716751;505756,716691;512672,712540;516545,711157;516803,711085;518482,709220;527611,705899;536464,702302;542550,698704;550572,694554;557212,691787;561765,689807;564128,688189;575747,681272;592069,672417;133620,657161;134670,658062;135029,658245;609870,649937;609775,650003;609775,650082;610214,650144;610328,650003;615846,645807;614213,646935;613924,647236;615044,646519;111032,631869;121480,644174;113195,634230;635434,631861;635409,631869;635226,633123;630800,638104;625543,643915;625860,643842;630800,638381;635226,633400;635434,631861;138071,625629;138619,626297;138647,626205;97150,619287;104343,623991;104696,624407;107974,625133;115409,632016;125645,640317;130071,646405;132561,649449;143073,658304;140030,660794;130240,649913;129794,650003;139059,660299;140030,660794;143073,658304;169355,679058;164098,680718;166035,682102;158289,682378;153309,679058;148606,675460;136987,665775;126198,656090;116239,646405;111536,641701;107109,636720;108769,634507;114302,639487;120388,644191;127858,652216;128493,652761;120388,644191;114579,639487;109046,634507;102960,627035;97150,619287;706601,575290;706460,575350;703439,582603;703696,540623;696365,551215;692768,557856;689172,563944;680596,575290;673127,586635;666487,595767;665934,596105;665481,596776;666210,596320;672850,587189;680319,575843;688895,564498;692492,558410;696088,551769;703558,540977;732329,536826;728732,547618;722370,559240;716007,571139;710197,578610;714070,570862;717390,563114;719880,558964;723199,553429;726243,547895;732329,536826;714422,513106;707707,524928;707584,525212;714347,513305;718105,486333;710034,508389;693057,543101;690571,547032;690555,547065;684746,557026;678936,567818;672297,576120;666764,585528;634119,622331;623330,631463;622295,632250;621849,632702;617337,636381;613648,640594;600092,650833;597968,652175;592199,656879;591366,657421;590133,658581;579344,665776;568554,672417;567319,673043;560014,677789;557750,678931;555552,680441;548083,684592;541103,687330;525549,695178;489056,708792;463626,715332;484177,711433;488051,710603;500499,706176;508246,703685;520695,697321;534804,692340;543843,688794;547806,686529;551402,685422;556382,682655;557690,681745;561085,678504;568554,674077;577052,669910;580173,667989;590963,660794;595666,656367;600922,653046;614477,642808;624160,633676;634949,624545;667593,587742;672086,580103;672297,579440;679489,568372;681703,565051;684645,560968;685576,559240;691385,549278;702728,525758;713793,500577;717044,490338;748374,461837;747544,462390;747544,462390;750987,445437;750888,445926;751694,446894;754184,449661;755844,448554;755885,448342;754737,449108;751971,446617;748521,414003;748328,414014;747978,414033;748098,415348;747821,422266;746714,426417;740075,436932;738415,446064;736755,449108;733989,462390;730945,472905;727626,483144;725689,491168;723476,499470;725241,496724;726796,490891;728179,482590;731499,472352;734542,461837;737308,448554;738968,445510;740628,436379;747268,425864;742841,447170;739522,464880;732052,487571;730575,489870;729943,493313;727903,499193;720156,516073;716560,524928;714347,529632;711580,534613;704111,547895;696088,560900;685852,578334;674510,595490;667040,605175;659018,614583;656251,618457;653208,622331;648505,626205;640813,634724;641035,635613;633013,643915;624437,650003;617521,655537;610969,660326;611988,660241;619181,654984;626097,649449;634673,643361;642696,635060;642419,633953;650165,625375;654868,621501;657911,617627;660677,613753;668700,604345;676170,594660;687512,577503;697748,560070;705771,547065;713240,533782;716007,528802;718220,524098;721816,515243;729562,498363;732605,487018;740075,464327;743395,446617;747821,425310;748819,421567;748098,421436;748374,414518;754460,408154;751239,421580;751239,421580;754461,408154;756950,405387;755290,408984;754910,416524;754737,423650;751971,432165;751971,433137;755290,423650;755844,408984;757133,406189;745054,393488;743242,397774;742565,404003;741692,401093;741373,401504;742288,404557;741735,408984;742841,412581;743699,412534;743118,410644;743671,406217;745054,393488;768293,386017;768846,386293;768569,397915;768846,405940;768016,420606;767186,428907;764696,441083;763866,451321;759717,470138;755844,486464;748928,489508;749481,487848;750587,476226;754737,464050;758057,462113;758057,462113;761653,441083;763590,431121;765250,420883;766633,411198;767186,402066;767463,394318;768016,390167;768293,386017;38963,257713;39100,257782;39113,257744;55653,218051;49567,229396;44588,233547;44576,233812;44094,244405;44108,244380;44588,233823;49567,229673;55653,218327;55861,218466;55964,218258;58973,193977;55100,196744;49290,208919;50619,209983;50663,209796;49567,208919;55377,196744;58806,194293;80275,178204;79925,178484;78442,184188;77508,187059;52057,233547;48460,244892;45141,256514;37948,280865;33245,297468;31032,309920;29925,316284;29095,322649;26605,339805;25775,350321;27159,361389;27807,355358;27712,353364;28819,341742;31308,324586;33283,322216;36150,303021;36011,299682;38744,291844;40371,285265;39884,286399;38225,285846;34075,297745;34351,304386;32415,317115;32138,319328;29372,322649;30202,316284;31308,309920;33521,297468;38225,280865;45417,256514;48737,244892;52333,233547;77785,187059;80275,178204;85255,150532;85254,150532;86637,151639;86637,151639;135104,111136;135051,111178;134889,111361;132630,113729;132059,114560;131685,114982;130071,117327;113196,137250;108493,142784;103790,148595;82994,171586;104066,148319;108769,142508;113472,136973;130347,117050;132059,114560;134889,111361;142127,92054;139739,92887;137963,93546;137541,94082;134497,96849;126751,101830;121495,107641;116515,113452;113196,116496;113083,116355;109945,120128;104620,126735;96044,136143;97427,137803;97453,137780;96320,136420;104896,127011;113472,116496;116792,113453;121772,107641;127028,101831;134774,96850;137817,94083;141137,92837;142185,92512;542826,42060;556935,48424;563021,53405;549466,46764;542826,42060;496903,21860;507969,24350;523461,32098;496903,21860;330363,20027;324553,20753;312104,22413;299931,25180;294675,26841;288589,28501;275271,31118;272820,32098;255945,37909;239346,44550;227727,49808;219981,52852;200892,61707;191763,67518;182910,73329;168801,83844;155522,94359;142813,105449;143903,106811;146601,104961;148896,103249;157182,96019;170461,85504;184570,74989;193423,69178;202552,63367;221641,54512;229110,50638;240729,45380;257328,38739;274203,32928;281292,31536;284716,30365;331325,20308;429298,14077;435211,14665;443234,17432;437148,16602;424422,14112;429298,14077;461493,11898;472835,12728;486667,18262;469515,15219;461493,11898;368955,11829;337002,13558;314870,16602;304358,19369;295228,22690;282503,24350;234366,42890;216938,50638;211681,52575;206978,55066;198126,59770;184293,66964;173781,75266;143350,99063;136990,104595;130769,110277;130901,110409;83041,166582;73358,179864;68932,187889;64506,195360;56206,210856;47179,225086;47077,225522;44034,233823;41821,237697;41267,238251;38812,246414;38225,251257;37671,258174;33798,269520;30202,280865;26329,297468;24115,312687;22732,327907;24669,317391;24848,316524;25222,312410;27435,297191;28128,297423;28188,297165;27435,296914;31309,280312;34905,268966;38760,257673;38501,257621;39055,250703;42098,237697;44311,233823;44385,233621;47354,225522;56483,211133;64783,195637;69209,188166;73635,180141;83318,166858;131178,110685;143903,99063;174334,75266;184847,66965;198679,59770;207532,55066;212235,52575;217491,50638;234920,42890;283056,24350;295782,22690;304911,19370;315424,16602;337555,13558;369508,11933;395190,12795;407823,0;420825,829;434104,2213;442957,4427;448767,7194;455960,5810;466749,8301;473388,10238;473112,10515;472835,12452;461493,11622;457619,10515;453746,9684;446277,8024;438808,6364;431061,5257;422486,5257;415569,5257;404780,5257;404273,5095;399524,7471;401184,10238;417783,13558;410396,13687;410521,13697;418336,13558;424975,14389;437701,16879;443787,17709;454023,19923;464536,22137;474772,24627;485008,27671;489987,29054;494967,30715;495031,30773;498602,31389;507256,34606;508465,36438;508799,36526;516545,39570;523185,42337;529824,45381;534804,48148;538124,49808;541720,51745;553892,58663;569384,68625;577407,74159;577640,74325;581739,76816;737862,370521;737745,372836;740905,373288;743948,375501;745331,382973;750587,391828;752801,392029;752801,389891;755050,383642;755014,382419;757227,374948;760270,374948;764973,371904;765526,384080;764143,389891;762483,395425;761653,404557;761377,409261;760823,413965;759644,414752;759717,415072;760847,414318;761377,409814;761653,405110;762483,395978;764143,390444;765526,384633;767739,386294;767463,390444;766909,394595;766633,402343;766079,411474;764696,421160;763036,431398;761100,441360;757503,462390;754184,464327;750034,476503;748927,488125;748374,489785;743671,502514;742288,503621;736478,517180;742565,503621;743948,502514;735095,527695;730392,530185;729417,532137;729562,532399;730669,530185;735372,527695;732052,537103;725966,548172;722923,553706;719603,559240;717113,563391;713517,571416;709644,579164;703558,587465;697471,595213;697725,594691;690832,604068;675893,620394;672952,624921;675893,620671;690832,604345;679489,621501;673645,627623;668954,631073;668700,631463;665767,633720;665657,634507;652655,647789;638822,660518;638183,660982;633566,666882;622500,675184;612158,682942;612121,682987;622500,675460;633566,667159;624437,676290;617002,681133;611859,683306;611711,683485;606178,687082;604093,688049;598847,692306;593729,695937;585983,700918;583493,701195;580726,702425;580296,702752;583770,701472;586260,701195;576301,708666;569938,711987;563575,715031;559081,715705;558319,716138;537293,725269;536221,725513;529824,729697;533420,730803;520141,736615;521248,732741;516822,734401;512672,735784;504096,738551;502950,737176;498840,737998;493860,739105;483624,741595;483287,741752;493030,739381;498010,738275;502159,737445;503819,738828;512395,736061;516545,734677;520971,733017;519865,736891;508246,742425;507676,742266;499670,745469;493030,747406;483071,749897;478956,749551;470349,751226;470068,751834;447107,756261;441851,754877;437424,754877;429678,757368;422762,757921;415846,758198;415094,757876;408792,758994;401184,757645;401461,757368;402844,755431;396481,754601;399524,752941;408653,752664;417506,752387;430231,752664;439084,751834;455683,748236;466749,745746;475048,745469;475625,745201;467579,745469;456513,747960;439914,751557;431061,752387;418336,752111;409483,752387;400354,752664;400630,751557;402567,748790;487774,734677;545593,712817;560808,704792;569384,700365;578237,695661;594836,685699;608115,675460;633013,656090;639929,650556;646568,644745;656528,635613;660677,628696;666638,623230;666686,622887;660954,628142;656804,635060;646845,644192;640206,650003;633290,655537;608392,674907;595113,685146;578514,695107;569661,699811;561085,704239;545870,712264;488051,734124;402844,748237;396481,748237;395651,746023;389011,745746;382925,748237;365220,748513;352218,747960;345855,747406;339492,746299;343325,742210;342535,742425;328254,739780;327596,739935;300208,734954;289419,732741;280013,731080;268671,725823;254562,720565;239899,714754;242389,712817;252625,714754;257051,718628;272267,723055;302421,730803;309891,732187;317914,733571;326766,735508;336522,737618;337278,737445;346408,738828;346684,738275;359963,738828;362177,739105;382648,739105;397587,739658;415293,738275;417506,738275;418336,740489;435764,738275;447383,735508;454023,734401;458173,733847;467302,731634;474772,729973;482241,728036;495942,725665;497733,724993;483348,727483;475878,729420;468409,731080;459279,733294;455130,733847;448490,734954;430508,736615;418336,737721;416123,737721;398417,739105;383478,738551;363007,738551;360793,738275;352218,734677;347514,737721;347503,737745;351388,735231;359964,738828;346685,738275;346789,738207;338109,736891;327873,734677;319020,732741;310997,731357;303528,729973;273373,722225;258158,717798;253732,713924;243496,711987;228280,704239;223854,704516;208085,696491;205319,691510;205872,691233;215555,696491;225237,701748;228004,700088;216661,692617;207255,688466;194253,680995;183187,673800;165758,666329;159119,660795;160502,660241;167141,662178;153309,647789;145563,641425;138370,635060;129241,627589;115962,612923;115051,610075;112366,607389;103236,597427;102130,592446;98533,587465;98105,586793;93830,583868;85531,571969;80828,560900;80275,560900;73912,548725;67826,536550;61463,522437;55653,508048;61463,517733;67272,529908;69209,536550;70009,537724;69024,532600;66455,527937;62273,518531;57313,510261;51227,493659;46012,476639;44300,471677;36843,441903;33545,420289;33521,420883;33798,425310;35181,435549;36841,446064;34075,436932;32138,425310;29925,425310;28542,414795;26605,408154;24946,401790;20242,396809;18859,396809;17476,389891;16923,381036;18029,368584;18583,364156;19525,361120;19067,354195;19689,343956;20796,341881;20796,340635;18583,344786;16646,342019;13050,337038;12393,333095;12220,333441;11113,344509;10283,355578;9453,364156;9453,381866;9730,390998;10283,400129;7794,408707;7240,408707;5580,392104;5580,374948;6963,361666;9452,364155;7240,361389;6687,351427;7240,336208;7517,332057;8347,325139;11667,312687;13321,304415;12773,302449;10836,313517;7517,325970;6687,332887;6410,337038;5857,352257;6410,362219;5027,375501;5027,392658;6687,409261;7240,409261;10836,425034;12773,438039;16923,451321;23458,479884;24029,485357;25222,485357;31309,500023;33522,507495;29372,501130;24946,491168;24669,493935;22262,486473;20519,486741;18583,480377;11943,465157;7794,451598;7517,440253;5580,426970;4197,413688;1154,404003;3090,352534;5027,339252;3367,332057;6687,312134;7517,307430;9730,291380;15540,279758;14156,295531;15539,292827;16369,286365;16646,279205;19136,270073;23009,256237;27712,242125;28064,241728;30202,230503;33245,222478;36841,215837;44034,202001;49844,189549;58143,173500;64229,166582;69209,156897;73359,150809;77785,148595;78892,146935;83318,138080;91894,128118;92127,132282;91502,134032;100470,124798;104896,118987;110706,113453;111206,114009;110983,113729;118175,106535;125368,99893;133114,91592;143903,83567;155522,74989;162469,70141;167141,65857;175441,60876;184293,56172;185465,55570;188478,52610;193423,48978;198852,46211;202693,45326;203382,44827;278630,14388;281422,13781;289142,11068;294468,9996;297245,9972;298272,9684;361347,1383;379259,1314;398417,1659;398774,1927;408100,829;416676,2213;425252,3873;429677,4879;424975,3597;416399,1936;407823,553;40782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3592f" focussize="0,0"/>
                      <v:stroke on="f" joinstyle="miter"/>
                      <v:imagedata o:title=""/>
                      <o:lock v:ext="edit" aspectratio="f"/>
                    </v:shape>
                    <v:shape id="Freeform: Shape 10" o:spid="_x0000_s1026" o:spt="100" style="position:absolute;left:-218232;top:1395762;flip:x y;height:443984;width:449816;rotation:11796480f;v-text-anchor:middle;" fillcolor="#0072C7 [3205]" filled="t" stroked="f" coordsize="2647519,2612594" o:gfxdata="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h8nGugAAANsA&#10;AAAPAAAAAAAAAAEAIAAAACIAAABkcnMvZG93bnJldi54bWxQSwECFAAUAAAACACHTuJAMy8FnjsA&#10;AAA5AAAAEAAAAAAAAAABACAAAAAJAQAAZHJzL3NoYXBleG1sLnhtbFBLBQYAAAAABgAGAFsBAACz&#10;Aw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244552,441576;242450,442708;242576,442762;262031,430082;255235,431701;245039,432996;244554,431701;251674,431053;262031,430082;279712,428388;279296,428505;279509,428463;152877,425954;160078,427816;163153,427978;171730,432186;175614,432996;175857,433077;176747,432186;180145,433158;183543,433967;190240,435525;190340,435424;198108,436719;201830,437366;205552,437690;213158,438014;223516,437852;223965,437852;224972,437285;227238,436557;229544,436516;231122,436719;231546,437852;235167,437852;234035,439470;233387,440280;231283,441251;227400,441251;222383,440927;211540,440604;203449,439956;196328,438985;189207,437852;178365,436233;169950,433481;170047,433411;165095,431863;160725,429920;155709,428302;150530,426521;152877,425954;248138,422484;245666,422861;228566,423725;234196,424417;235653,424093;245686,422960;247338,422639;263502,420139;255104,421421;257986,421503;262133,420734;294158,419764;267818,426780;281148,423810;125284,416485;143895,424417;150530,426521;155547,428301;160564,429920;164933,431863;163962,432672;161373,432186;152148,428787;147617,427007;143086,425064;137098,422960;131919,420694;127874,418589;125284,416485;132891,412439;141791,416971;140658,417618;130301,412600;132891,412439;100039,401432;111043,407583;113309,410172;108130,407421;104246,404993;100039,401432;119336,397278;119337,397324;119884,397986;119944,397709;355672,386653;355084,386702;345374,393662;335826,398842;329029,402888;325307,404507;321423,406126;316730,408554;313170,410658;307991,412762;302651,414705;301194,416161;298929,416971;293265,417942;285982,420208;279347,422312;272065,424417;263002,426683;250218,428787;249894,429273;243747,430810;243906,430891;250733,429184;250865,428787;263650,426683;272712,424417;279995,422312;286630,420208;293912,417942;299576,416971;295742,419272;295854,419237;299900,416809;302165,416000;302316,415958;303298,414867;308639,412924;313817,410820;317378,408716;322071,406288;325954,404669;328618,403511;330000,402565;336797,398518;346345,393338;78164,384414;78778,384941;78988,385048;356758,380189;356702,380227;356702,380273;356960,380310;357026,380227;360254,377772;359299,378433;359130,378608;359785,378189;64950,369619;71062,376817;66216,371000;371712,369614;371698,369619;371591,370353;369001,373267;365927,376666;366112,376623;369001,373428;371591,370515;371712,369614;80768,365969;81088,366360;81105,366306;56830,362259;61038,365011;61244,365255;63162,365679;67511,369705;73499,374561;76088,378122;77544,379903;83694,385083;81914,386540;76187,380175;75926,380227;81346,386250;81914,386540;83694,385083;99068,397223;95993,398194;97126,399003;92595,399165;89682,397223;86931,395119;80134,389453;73822,383788;67996,378122;65245,375371;62656,372457;63627,371162;66864,374076;70424,376827;74793,381522;75165,381840;70424,376827;67025,374076;63789,371162;60229,366792;56830,362259;413343,336523;413261,336558;411493,340801;411644,316244;407355,322440;405251,326325;403148,329886;398131,336523;393762,343159;389878,348501;389554,348699;389289,349091;389716,348824;393600,343483;397969,336846;402986,330210;405090,326649;407193,322764;411563,316451;428393,314023;426289,320336;422567,327134;418845,334095;415447,338465;417713,333933;419655,329400;421111,326972;423053,323735;424833,320498;428393,314023;417918,300148;413990,307063;413918,307229;417874,300264;420073,284486;415352,297388;405420,317694;403966,319993;403957,320012;400558,325839;397160,332152;393276,337008;390039,342512;370943,364040;364632,369382;364026,369842;363765,370107;361126,372259;358968,374723;351038,380712;349796,381498;346421,384249;345933,384566;345212,385245;338901,389453;332589,393338;331867,393704;327594,396481;326269,397149;324983,398032;320614,400460;316531,402062;307432,406652;286085,414616;271209,418442;283231,416161;285497,415676;292779,413086;297310,411629;304593,407906;312846,404992;318134,402918;320452,401593;322556,400946;325469,399327;326234,398795;328220,396899;332589,394309;337560,391872;339386,390748;345698,386540;348449,383950;351524,382007;359453,376018;365117,370677;371429,365335;390525,343806;393153,339338;393276,338950;397484,332476;398778,330533;400500,328145;401044,327134;404442,321307;411077,307548;417551,292818;419452,286829;437779,270157;437294,270480;437294,270480;439308,260563;439250,260850;439721,261416;441178,263035;442149,262387;442173,262263;441502,262711;439883,261254;437866,242176;437753,242182;437548,242193;437618,242963;437456,247010;436809,249438;432925,255589;431954,260930;430983,262711;429364,270480;427584,276631;425642,282621;424509,287315;423215,292171;424247,290564;425157,287153;425966,282297;427908,276308;429688,270157;431306,262387;432277,260606;433248,255265;437132,249114;434543,261578;432601,271937;428231,285210;427367,286555;426998,288569;425804,292009;421273,301883;419169,307063;417874,309814;416256,312728;411887,320498;407193,328105;401206,338303;394571,348339;390201,354004;385508,359508;383890,361774;382110,364040;379359,366306;374859,371289;374989,371810;370296,376666;365279,380227;361234,383464;357401,386266;357997,386216;362205,383140;366250,379903;371267,376342;375960,371486;375798,370838;380330,365821;383081,363555;384861,361288;386479,359022;391172,353519;395542,347853;402177,337817;408164,327620;412858,320012;417227,312242;418845,309329;420140,306577;422244,301397;426775,291523;428555,284887;432925,271614;434867,261254;437456,248790;438040,246601;437618,246524;437779,242477;441340,238754;439455,246608;439455,246608;441340,238755;442796,237136;441825,239240;441603,243651;441502,247819;439883,252800;439883,253369;441825,247819;442149,239240;442903,237605;435837,230175;434777,232682;434381,236326;433870,234624;433684,234864;434219,236650;433896,239240;434543,241344;435045,241316;434705,240211;435028,237621;435837,230175;449431,225805;449755,225967;449593,232765;449755,237459;449269,246038;448784,250894;447327,258017;446842,264006;444415,275013;442149,284563;438103,286343;438427,285372;439074,278574;441502,271452;443444,270319;443444,270319;445547,258017;446680,252189;447651,246200;448460,240535;448784,235193;448946,230661;449269,228233;449431,225805;22792,150752;22872,150793;22880,150770;32556,127551;28995,134188;26082,136616;26075,136771;25794,142968;25802,142953;26082,136778;28995,134350;32556,127713;32677,127794;32738,127673;34497,113469;32232,115087;28833,122210;29611,122832;29636,122722;28995,122210;32394,115087;34400,113654;46958,104242;46754,104406;45886,107743;45340,109422;30452,136616;28348,143252;26406,150051;22198,164295;19447,174007;18153,181291;17505,185014;17020,188737;15563,198773;15078,204924;15887,211399;16266,207871;16211,206705;16858,199906;18314,189870;19469,188484;21147,177255;21066,175302;22664,170718;23616,166869;23331,167533;22360,167209;19933,174169;20095,178054;18962,185500;18800,186795;17182,188737;17667,185014;18314,181291;19609,174007;22360,164295;26568,150051;28510,143252;30613,136616;45502,109422;46958,104242;49872,88056;49871,88056;50680,88703;50680,88703;79032,65010;79001,65035;78907,65142;77585,66527;77251,67013;77032,67260;76088,68631;66216,80286;63465,83523;60714,86922;48549,100371;60876,86761;63627,83361;66378,80124;76250,68469;77251,67013;78907,65142;83140,53848;81743,54335;80705,54721;80457,55034;78677,56653;74146,59567;71071,62966;68158,66365;66216,68146;66150,68063;64315,70270;61200,74135;56183,79638;56992,80609;57007,80596;56345,79800;61361,74297;66378,68146;68320,66365;71233,62966;74308,59567;78839,56653;80619,55035;82561,54306;83174,54116;317539,24603;325793,28326;329353,31240;321423,27355;317539,24603;290675,12787;297149,14244;306211,18776;290675,12787;193254,11715;189855,12139;182573,13111;175452,14729;172377,15701;168817,16672;161026,18203;159593,18776;149721,22175;140011,26060;133214,29136;128683,30916;117517,36096;112176,39495;106998,42894;98744,49045;90976,55196;83542,61683;84179,62480;85757,61398;87100,60397;91947,56168;99715,50017;107968,43866;113147,40466;118488,37067;129654,31887;134023,29621;140820,26546;150530,22661;160402,19262;164548,18447;166552,17762;193817,11879;251128,8234;254587,8578;259280,10197;255720,9712;248276,8255;251128,8234;269961,6960;276596,7445;284688,10683;274654,8902;269961,6960;215829,6919;197137,7931;184191,9711;178041,11330;172701,13272;165257,14244;137098,25089;126903,29621;123828,30754;121077,32211;115898,34963;107807,39171;101657,44027;83856,57948;80136,61184;76496,64508;76573,64585;48577,97444;42913,105213;40323,109908;37734,114278;32879,123343;27598,131666;27539,131922;25759,136778;24464,139044;24140,139368;22704,144143;22360,146975;22037,151022;19771,157659;17667,164295;15401,174007;14107,182910;13298,191813;14430,185662;14535,185154;14754,182748;16049,173845;16454,173981;16489,173830;16049,173684;18314,163971;20418,157335;22673,150729;22522,150698;22846,146652;24626,139044;25920,136778;25964,136659;27701,131922;33041,123505;37896,114440;40485,110070;43074,105375;48739,97606;76735,64747;84179,57948;101981,44028;108130,39171;116222,34963;121401,32211;124152,30754;127226,29621;137422,25089;165580,14244;173025,13273;178365,11330;184514,9712;197461,7931;216152,6980;231176,7484;238566,0;246172,485;253940,1294;259118,2589;262517,4208;266724,3399;273036,4856;276920,5989;276758,6150;276596,7283;269961,6798;267695,6150;265430,5665;261060,4694;256691,3722;252160,3075;247143,3075;243097,3075;236786,3075;236489,2980;233711,4370;234682,5989;244392,7931;240071,8006;240144,8012;244715,7931;248599,8417;256044,9873;259604,10359;265592,11654;271741,12949;277729,14406;283717,16186;286630,16996;289543,17967;289580,18001;291669,18361;296731,20243;297438,21315;297634,21366;302165,23147;306049,24765;309933,26546;312846,28164;314788,29136;316892,30269;324013,34315;333075,40143;337768,43380;337904,43477;340302,44935;431630,216740;431562,218095;433410,218359;435190,219654;435999,224024;439074,229204;440369,229322;440369,228071;441684,224416;441663,223701;442958,219330;444738,219330;447489,217550;447813,224672;447004,228071;446033,231308;445547,236650;445386,239402;445062,242154;444372,242614;444415,242801;445076,242360;445386,239726;445547,236974;446033,231632;447004,228395;447813,224996;449108,225967;448946,228395;448622,230823;448460,235355;448137,240697;447327,246362;446356,252351;445224,258179;443120,270480;441178,271614;438750,278736;438103,285534;437779,286505;435028,293951;434219,294599;430821,302530;434381,294599;435190,293951;430012,308681;427260,310138;426690,311280;426775,311433;427422,310138;430173,308681;428231,314185;424671,320659;422891,323897;420949,327134;419493,329562;417389,334256;415123,338789;411563,343645;408003,348177;408151,347871;404119,353357;395380,362907;393659,365555;395380,363069;404119,353519;397484,363554;394065,367136;391320,369154;391172,369382;389456,370702;389392,371162;381786,378932;373694,386378;373320,386649;370620,390101;364147,394957;358097,399495;358075,399522;364147,395119;370620,390263;365279,395604;360930,398437;357922,399708;357835,399813;354598,401917;353379,402482;350310,404972;347316,407097;342785,410010;341328,410172;339710,410892;339458,411083;341490,410334;342947,410172;337121,414543;333399,416485;329677,418266;327048,418660;326602,418913;314303,424255;313676,424397;309933,426845;312037,427492;304269,430891;304916,428625;302327,429597;299900,430406;294883,432024;294213,431220;291808,431701;288895,432348;282908,433805;282710,433897;288410,432510;291323,431863;293750,431377;294721,432186;299738,430568;302165,429758;304755,428787;304107,431053;297310,434291;296977,434197;292294,436071;288410,437204;282584,438661;280177,438459;275142,439439;274978,439794;261546,442384;258471,441575;255882,441575;251350,443031;247305,443355;243259,443517;242819,443329;239132,443982;234682,443193;234844,443031;235653,441898;231931,441413;233711,440442;239051,440280;244230,440118;251674,440280;256853,439794;266563,437690;273036,436233;277891,436071;278228,435914;273521,436071;267048,437528;257338,439632;252160,440118;244715,439956;239537,440118;234196,440280;234358,439632;235491,438014;285335,429758;319158,416971;328058,412277;333075,409687;338254,406935;347963,401108;355731,395119;370296,383788;374342,380551;378226,377151;384052,371810;386479,367763;389966,364566;389994,364365;386641,367439;384214,371486;378388,376828;374504,380227;370458,383464;355893,394795;348125,400784;338416,406611;333237,409363;328220,411953;319320,416647;285497,429435;235653,437690;231931,437690;231445,436395;227561,436233;224001,437690;213644,437852;206038,437528;202316,437204;198594,436557;200836,434165;200374,434291;192020,432743;191635,432834;175614,429920;169302,428625;163800,427654;157165,424579;148912,421503;140335,418104;141791,416971;147779,418104;150368,420370;159269,422960;176909,427492;181278,428302;185971,429111;191150,430244;196856,431478;197299,431377;202640,432186;202801,431863;210569,432186;211864,432348;223839,432348;232578,432672;242935,431863;244230,431863;244715,433158;254911,431863;261708,430244;265592,429597;268019,429273;273359,427978;277729,427007;282098,425874;290113,424486;291161,424093;282746,425550;278376,426683;274007,427654;268666,428949;266239,429273;262355,429920;251836,430891;244715,431539;243421,431539;233064,432348;224325,432024;212349,432024;211055,431863;206038,429758;203287,431539;203280,431553;205552,430082;210569,432186;202801,431863;202863,431823;197785,431053;191797,429758;186618,428625;181925,427816;177556,427007;159916,422474;151016,419884;148426,417618;142439,416485;133538,411953;130949,412115;121724,407421;120106,404507;120430,404345;126094,407421;131758,410496;133376,409525;126741,405154;121239,402727;113633,398356;107159,394147;96964,389777;93080,386540;93889,386216;97773,387349;89682,378932;85150,375209;80943,371486;75603,367116;67835,358537;67302,356870;65731,355299;60390,349472;59743,346558;57639,343645;57389,343252;54888,341540;50033,334580;47282,328105;46958,328105;43236,320983;39676,313861;35954,305606;32556,297189;35954,302854;39352,309976;40485,313861;40953,314548;40377,311551;38874,308823;36428,303321;33526,298483;29966,288771;26916,278815;25914,275913;21552,258496;19623,245853;19609,246200;19771,248790;20580,254779;21551,260930;19933,255589;18800,248790;17505,248790;16696,242639;15563,238754;14592,235031;11841,232118;11032,232118;10223,228071;9899,222891;10546,215607;10870,213017;11421,211241;11153,207190;11517,201201;12165,199987;12165,199259;10870,201687;9737,200068;7633,197154;7249,194848;7148,195050;6501,201525;6015,207999;5530,213017;5530,223377;5692,228719;6015,234060;4559,239078;4235,239078;3264,229366;3264,219330;4073,211561;5529,213017;4235,211399;3911,205572;4235,196669;4397,194241;4882,190194;6824,182910;7792,178071;7472,176921;6339,183396;4397,190680;3911,194726;3750,197154;3426,206057;3750,211884;2940,219654;2940,229690;3911,239402;4235,239402;6339,248628;7472,256236;9899,264006;13722,280714;14056,283916;14754,283916;18314,292494;19609,296865;17182,293142;14592,287315;14431,288933;13023,284568;12003,284725;10870,281002;6986,272099;4559,264168;4397,257531;3264,249761;2455,241992;675,236326;1808,206219;2940,198449;1970,194241;3911,182586;4397,179835;5692,170446;9090,163648;8281,172874;9090,171293;9575,167512;9737,163324;11194,157982;13459,149889;16211,141634;16417,141402;17667,134835;19447,130141;21551,126256;25759,118163;29157,110879;34012,101491;37572,97444;40485,91778;42913,88217;45502,86922;46149,85951;48739,80771;53755,74944;53892,77380;53526,78403;58772,73002;61361,69603;64760,66365;65053,66691;64922,66527;69129,62319;73337,58434;77868,53578;84179,48883;90976,43866;95040,41030;97773,38524;102628,35610;107807,32859;108492,32506;110255,30775;113147,28650;116323,27031;118570,26514;118973,26222;162991,8416;164624,8061;169140,6474;172256,5847;173880,5833;174481,5665;211378,809;221857,768;233064,971;233272,1127;238728,485;243745,1294;248761,2265;251350,2854;248599,2104;243583,1132;238566,323;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0316f" focussize="0,0"/>
                      <v:stroke on="f" joinstyle="miter"/>
                      <v:imagedata o:title=""/>
                      <o:lock v:ext="edit" aspectratio="f"/>
                    </v:shape>
                    <v:shape id="Freeform: Shape 10" o:spid="_x0000_s1026" o:spt="100" style="position:absolute;left:596689;top:461645;flip:x y;height:277258;width:280887;rotation:11796480f;v-text-anchor:middle;" fillcolor="#0072C7 [3205]" filled="t" stroked="f" coordsize="2647519,2612594" o:gfxdata="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lhe+/&#10;AAAA2wAAAA8AAAAAAAAAAQAgAAAAIgAAAGRycy9kb3ducmV2LnhtbFBLAQIUABQAAAAIAIdO4kAz&#10;LwWeOwAAADkAAAAQAAAAAAAAAAEAIAAAAA4BAABkcnMvc2hhcGV4bWwueG1sUEsFBgAAAAAGAAYA&#10;WwEAALgDA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52710,275754;151397,276461;151476,276495;163625,268576;159381,269587;153014,270396;152711,269587;157157,269183;163625,268576;174665,267518;174406,267591;174539,267566;95463,265999;99960,267161;101880,267262;107236,269891;109662,270396;109813,270446;110369,269891;112491,270497;114613,271002;118795,271975;118858,271912;123708,272721;126032,273125;128357,273327;133106,273529;139574,273428;139855,273428;140483,273075;141898,272620;143338,272594;144323,272721;144589,273428;146850,273428;146142,274439;145738,274945;144424,275551;141999,275551;138866,275349;132096,275147;127043,274742;122597,274136;118150,273428;111380,272418;106125,270699;106185,270655;103093,269688;100365,268475;97232,267465;93998,266353;95463,265999;154950,263832;153406,264067;142728,264607;146243,265038;147153,264836;153418,264129;154449,263928;164543,262367;159299,263168;161099,263219;163688,262739;183687,262133;167239,266515;175562,264659;78234,260085;89855,265038;93998,266353;97131,267464;100264,268475;102992,269688;102386,270194;100769,269890;95009,267768;92179,266656;89350,265443;85610,264129;82377,262714;79850,261399;78234,260085;82983,257558;88541,260389;87834,260793;81366,257659;82983,257558;62469,250685;69341,254526;70755,256143;67522,254425;65096,252909;62469,250685;74519,248091;74520,248120;74861,248533;74899,248360;222099,241456;221732,241486;215668,245833;209706,249067;205462,251594;203137,252605;200712,253616;197781,255132;195558,256446;192324,257761;188990,258974;188080,259883;186665,260389;183129,260995;178581,262410;174438,263724;169890,265039;164231,266454;156248,267768;156046,268071;152207,269031;152307,269082;156570,268016;156652,267768;164636,266454;170295,265039;174842,263724;178985,262410;183533,260995;187070,260389;184675,261826;184745,261804;187272,260288;188687,259782;188781,259756;189394,259075;192729,257862;195963,256548;198186,255233;201116,253717;203542,252706;205205,251983;206068,251392;210312,248865;216275,245631;48809,240058;49193,240387;49324,240454;222777,237419;222742,237443;222742,237472;222903,237495;222944,237443;224960,235910;224363,236322;224258,236432;224667,236170;40558,230819;44375,235314;41348,231681;232115,230816;232106,230819;232039,231277;230422,233096;228502,235219;228618,235192;230422,233197;232039,231378;232115,230816;50435,228539;50635,228783;50645,228750;35487,226223;38115,227941;38244,228093;39441,228358;42157,230872;45896,233905;47513,236129;48422,237241;52262,240475;51151,241385;47575,237410;47412,237443;50796,241204;51151,241385;52262,240475;61863,248057;59943,248663;60650,249168;57820,249270;56001,248057;54284,246742;50039,243205;46098,239667;42460,236129;40742,234410;39125,232591;39732,231782;41753,233602;43976,235320;46704,238252;46936,238451;43976,235320;41854,233602;39833,231782;37609,229053;35487,226223;258111,210151;258060,210172;256956,212822;257050,197487;254372,201356;253059,203782;251745,206006;248612,210151;245884,214295;243458,217631;243256,217754;243091,218000;243357,217833;245783,214497;248511,210353;251644,206208;252958,203985;254271,201559;257000,197616;267509,196100;266196,200042;263872,204288;261547,208634;259425,211364;260840,208533;262053,205703;262962,204187;264175,202165;265286,200143;267509,196100;260968,187435;258516,191753;258470,191857;260941,187508;262314,177655;259366,185712;253164,198392;252256,199828;252250,199840;250128,203479;248006,207421;245581,210454;243559,213891;231635,227335;227694,230670;227316,230958;227153,231123;225504,232467;224157,234006;219205,237746;218429,238236;216322,239955;216018,240153;215567,240576;211626,243205;207685,245631;207234,245859;204565,247593;203738,248010;202935,248562;200207,250078;197657,251078;191976,253945;178645,258918;169356,261307;176863,259883;178278,259580;182825,257963;185655,257053;190202,254728;195356,252908;198658,251613;200106,250786;201419,250382;203238,249371;203716,249038;204956,247854;207685,246237;210789,244715;211929,244013;215870,241385;217588,239768;219508,238555;224460,234815;227997,231479;231938,228143;243863,214699;245504,211909;245581,211667;248208,207623;249016,206410;250091,204919;250431,204288;252553,200649;256697,192057;260739,182858;261926,179118;273371,168707;273067,168909;273067,168909;274325,162716;274289,162895;274583,163248;275493,164259;276099,163855;276114,163777;275695,164057;274684,163147;273424,151233;273354,151237;273226,151244;273270,151725;273169,154252;272764,155768;270339,159609;269733,162945;269126,164057;268116,168909;267004,172750;265791,176490;265084,179421;264276,182454;264920,181451;265488,179320;265994,176288;267206,172548;268318,168707;269328,163855;269935,162743;270541,159407;272966,155566;271350,163349;270137,169818;267408,178107;266869,178947;266638,180205;265893,182353;263063,188519;261749,191753;260941,193472;259930,195291;257202,200143;254271,204894;250532,211262;246389,217530;243661,221067;240730,224504;239719,225919;238608,227335;236890,228750;234080,231862;234161,232187;231231,235219;228098,237443;225572,239465;223178,241214;223551,241183;226178,239262;228704,237241;231837,235017;234768,231984;234667,231580;237496,228447;239214,227031;240326,225616;241336,224201;244267,220764;246995,217226;251139,210959;254878,204591;257808,199840;260537,194988;261547,193169;262356,191450;263669,188216;266499,182050;267610,177905;270339,169616;271552,163147;273169,155364;273533,153996;273270,153949;273371,151421;275594,149097;274417,154001;274417,154001;275594,149097;276503,148086;275897,149400;275758,152154;275695,154757;274684,157868;274684,158223;275897,154757;276099,149400;276570,148379;272158,143739;271496,145305;271248,147580;270930,146517;270813,146667;271147,147783;270945,149400;271350,150714;271663,150696;271451,150006;271653,148389;272158,143739;280647,141010;280849,141111;280748,145356;280849,148288;280546,153645;280242,156678;279333,161125;279030,164865;277514,171739;276099,177703;273573,178815;273775,178208;274179,173963;275695,169515;276908,168808;276908,168808;278221,161125;278929,157486;279535,153746;280040,150208;280242,146873;280343,144042;280546,142526;280647,141010;14232,94141;14282,94166;14287,94152;20329,79653;18106,83797;16287,85313;16283,85410;16107,89280;16112,89271;16287,85414;18106,83898;20329,79754;20405,79804;20443,79728;21542,70858;20127,71869;18005,76317;18490,76705;18506,76637;18106,76317;20228,71869;21481,70974;29323,65097;29195,65199;28653,67283;28312,68331;19015,85313;17702,89458;16489,93703;13861,102598;12144,108663;11335,113212;10931,115537;10628,117862;9718,124129;9415,127970;9920,132014;10157,129810;10122,129082;10527,124837;11436,118570;12157,117704;13205,110692;13154,109472;14152,106609;14747,104206;14569,104620;13963,104418;12447,108765;12548,111191;11840,115840;11739,116649;10729,117862;11032,115537;11436,113212;12245,108663;13963,102598;16590,93703;17803,89458;19116,85313;28413,68331;29323,65097;31142,54989;31142,54989;31647,55393;31647,55393;49351,40597;49332,40613;49273,40679;48448,41544;48239,41848;48103,42002;47513,42859;41349,50137;39631,52158;37913,54281;30316,62679;38014,54180;39732,52057;41450,50035;47614,42757;48239,41848;49273,40679;51917,33627;51044,33931;50396,34172;50241,34368;49130,35378;46300,37198;44380,39321;42561,41443;41349,42555;41307,42504;40161,43882;38216,46295;35083,49732;35588,50339;35598,50330;35184,49833;38317,46396;41450,42555;42662,41443;44481,39321;46401,37198;49231,35378;50342,34368;51555,33913;51938,33794;198287,15364;203441,17689;205664,19508;200712,17082;198287,15364;181512,7985;185554,8895;191213,11725;181512,7985;120677,7315;118555,7581;114007,8187;109561,9198;107641,9804;105417,10411;100553,11367;99657,11725;93493,13848;87430,16274;83185,18194;80356,19306;73383,22541;70048,24664;66814,26786;61661,30628;56810,34469;52168,38520;52566,39017;53551,38341;54390,37716;57416,35075;62267,31234;67421,27393;70654,25270;73989,23147;80962,19913;83690,18498;87935,16577;93998,14151;100162,12028;102752,11520;104003,11092;121028,7418;156816,5142;158976,5357;161907,6368;159684,6064;155035,5155;156816,5142;168577,4346;172720,4649;177773,6671;171507,5559;168577,4346;134774,4321;123102,4953;115018,6064;111177,7075;107843,8288;103194,8895;85610,15667;79244,18498;77324,19205;75606,20115;72372,21833;67320,24461;63480,27494;52363,36187;50040,38208;47768,40283;47816,40331;30333,60851;26797,65703;25180,68635;23563,71364;20531,77024;17233,82223;17196,82382;16085,85414;15276,86830;15074,87032;14177,90014;13963,91783;13760,94310;12346,98454;11032,102598;9617,108663;8809,114223;8304,119783;9011,115941;9076,115624;9213,114122;10021,108562;10275,108647;10296,108553;10021,108461;11436,102396;12750,98252;14158,94127;14064,94108;14266,91580;15377,86830;16186,85414;16213,85341;17297,82382;20632,77126;23664,71465;25281,68736;26898,65804;30435,60952;47917,40433;52566,36187;63682,27494;67522,24462;72574,21833;75808,20115;77526,19205;79446,18498;85813,15667;103396,8895;108045,8288;111380,7075;115220,6064;123304,4953;134976,4359;144357,4674;148972,0;153722,303;158572,808;161806,1617;163928,2628;166556,2122;170497,3032;172922,3740;172821,3841;172720,4548;168577,4245;167162,3841;165747,3537;163019,2931;160290,2324;157461,1920;154328,1920;151802,1920;147860,1920;147675,1861;145940,2729;146547,3740;152610,4953;149912,5000;149957,5003;152812,4953;155237,5256;159886,6165;162109,6469;165848,7277;169688,8086;173427,8996;177166,10108;178985,10613;180804,11220;180828,11241;182132,11466;185293,12641;185735,13310;185857,13342;188687,14454;191112,15465;193537,16577;195356,17588;196569,18194;197883,18902;202329,21429;207988,25068;210919,27090;211004,27150;212501,28060;269531,135349;269488,136195;270642,136360;271754,137169;272259,139898;274179,143133;274988,143206;274988,142425;275809,140142;275796,139696;276604,136967;277716,136967;279434,135855;279636,140302;279131,142425;278524,144447;278221,147783;278120,149501;277918,151219;277487,151507;277514,151624;277927,151348;278120,149703;278221,147985;278524,144649;279131,142627;279636,140505;280444,141111;280343,142627;280141,144144;280040,146974;279838,150310;279333,153847;278727,157587;278019,161226;276705,168909;275493,169616;273977,174064;273573,178310;273371,178916;271653,183566;271147,183970;269025,188923;271248,183970;271754,183566;268520,192764;266802,193674;266446,194387;266499,194483;266903,193674;268621,192764;267408,196201;265185,200244;264074,202266;262861,204288;261951,205804;260638,208735;259223,211566;257000,214598;254777,217428;254869,217238;252351,220663;246894,226627;245820,228280;246894,226728;252351,220764;248208,227031;246073,229268;244359,230528;244267,230670;243195,231495;243155,231782;238406,236634;233353,241284;233119,241454;231433,243609;227391,246641;223613,249476;223599,249492;227391,246742;231433,243710;228098,247046;225382,248815;223503,249608;223449,249674;221428,250988;220667,251341;218750,252896;216881,254223;214051,256042;213142,256143;212131,256593;211974,256712;213243,256244;214152,256143;210514,258872;208190,260086;205866,261197;204224,261444;203946,261602;196266,264937;195874,265026;193537,266555;194851,266959;190000,269082;190405,267667;188788,268273;187272,268779;184139,269789;183721,269287;182219,269587;180400,269992;176661,270901;176538,270959;180097,270093;181916,269688;183432,269385;184038,269890;187171,268880;188687,268374;190303,267768;189899,269183;185655,271205;185447,271146;182522,272316;180097,273024;176459,273934;174956,273807;171812,274419;171709,274641;163322,276259;161402,275753;159785,275753;156955,276663;154429,276865;151903,276966;151628,276849;149326,277257;146547,276764;146648,276663;147153,275955;144829,275652;145940,275046;149275,274945;152509,274844;157157,274945;160391,274641;166454,273327;170497,272418;173528,272316;173739,272218;170800,272316;166758,273226;160694,274540;157461,274844;152812,274742;149578,274844;146243,274945;146345,274540;147052,273529;178177,268374;199297,260389;204855,257457;207988,255840;211222,254122;217285,250483;222136,246742;231231,239667;233757,237645;236182,235522;239820,232187;241336,229660;243514,227663;243531,227538;241437,229457;239921,231984;236283,235320;233858,237443;231332,239465;222237,246540;217386,250280;211323,253919;208089,255638;204956,257255;199398,260187;178278,268172;147153,273327;144829,273327;144526,272519;142100,272418;139877,273327;133410,273428;128660,273226;126336,273024;124011,272620;125412,271126;125123,271205;119907,270238;119666,270295;109662,268475;105720,267667;102285,267060;98141,265140;92988,263219;87632,261096;88541,260389;92280,261096;93897,262511;99455,264129;110470,266959;113199,267465;116129,267970;119363,268678;122927,269448;123203,269385;126538,269891;126639,269688;131489,269891;132298,269992;139776,269992;145233,270194;151700,269688;152509,269688;152812,270497;159178,269688;163423,268678;165848,268273;167364,268071;170699,267262;173427,266656;176156,265948;181161,265082;181815,264836;176560,265746;173831,266454;171103,267060;167768,267869;166252,268071;163827,268475;157258,269082;152812,269486;152004,269486;145536,269992;140079,269789;132601,269789;131793,269688;128660,268374;126942,269486;126938,269495;128357,268576;131490,269890;126639,269688;126677,269664;123506,269183;119767,268374;116533,267667;113603,267161;110874,266656;99859,263826;94301,262208;92684,260793;88945,260085;83387,257255;81771,257356;76010,254425;75000,252605;75202,252504;78739,254425;82276,256345;83286,255739;79143,253010;75707,251493;70958,248764;66915,246136;60549,243407;58124,241385;58629,241183;61054,241891;56001,236634;53172,234309;50544,231984;47210,229255;42359,223898;42026,222857;41045,221876;37711,218237;37306,216418;35993,214598;35836,214353;34275,213284;31243,208938;29525,204894;29323,204894;26999,200447;24776,195999;22451,190844;20329,185587;22451,189125;24573,193573;25281,195999;25573,196428;25213,194556;24275,192853;22747,189417;20935,186396;18712,180331;16807,174114;16182,172301;13458,161425;12253,153529;12245,153746;12346,155364;12851,159104;13457,162945;12447,159609;11739,155364;10931,155364;10426,151523;9718,149097;9112,146772;7394,144952;6889,144952;6383,142425;6181,139190;6586,134642;6788,133024;7132,131915;6964,129385;7192,125645;7596,124887;7596,124432;6788,125949;6080,124938;4767,123118;4527,121678;4463,121804;4059,125847;3756,129891;3453,133024;3453,139494;3554,142829;3756,146165;2847,149299;2644,149299;2038,143234;2038,136967;2543,132115;3452,133024;2644,132014;2442,128375;2644,122815;2745,121299;3049,118772;4261,114223;4866,111201;4666,110483;3958,114526;2745,119075;2442,121602;2341,123118;2139,128678;2341,132317;1836,137169;1836,143436;2442,149501;2644,149501;3958,155263;4666,160013;6181,164865;8569,175299;8777,177299;9213,177299;11436,182656;12245,185385;10729,183060;9112,179421;9011,180432;8132,177706;7495,177804;6788,175479;4362,169920;2847,164967;2745,160822;2038,155970;1533,151118;421,147580;1129,128779;1836,123927;1230,121299;2442,114021;2745,112302;3554,106440;5676,102194;5171,107956;5676,106968;5979,104607;6080,101992;6990,98656;8405,93602;10122,88447;10251,88302;11032,84201;12144,81270;13457,78844;16085,73790;18207,69241;21239,63378;23462,60851;25281,57313;26797,55090;28413,54281;28818,53674;30435,50440;33567,46801;33653,48322;33424,48961;36700,45588;38317,43465;40439,41443;40622,41647;40540,41544;43168,38916;45795,36490;48624,33458;52566,30526;56810,27393;59348,25622;61054,24057;64086,22238;67320,20519;67748,20299;68848,19218;70654,17891;72638,16880;74041,16557;74292,16375;101779,5256;102799,5034;105619,4043;107565,3651;108579,3642;108954,3537;131995,505;138538,480;145536,606;145666,704;149073,303;152206,808;155338,1415;156955,1782;155237,1314;152105,707;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14417f" focussize="0,0"/>
                      <v:stroke on="f" joinstyle="miter"/>
                      <v:imagedata o:title=""/>
                      <o:lock v:ext="edit" aspectratio="f"/>
                    </v:shape>
                  </v:group>
                </v:group>
                <v:shape id="Freeform: Shape 8" o:spid="_x0000_s1026" o:spt="100" style="position:absolute;left:0;top:495300;flip:x;height:3818890;width:3166110;rotation:11796480f;v-text-anchor:middle;" fillcolor="#FFFFFF [3212]" filled="t" stroked="f" coordsize="3166534,3818891" o:gfxdata="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Kwle8AAAA&#10;2gAAAA8AAAAAAAAAAQAgAAAAIgAAAGRycy9kb3ducmV2LnhtbFBLAQIUABQAAAAIAIdO4kAzLwWe&#10;OwAAADkAAAAQAAAAAAAAAAEAIAAAAAsBAABkcnMvc2hhcGV4bWwueG1sUEsFBgAAAAAGAAYAWwEA&#10;ALUDAAAAAA==&#10;" path="m1445084,87714c1440697,82145,1423152,76576,1402682,73791c1392448,72399,1381482,71354,1371431,70832c1361378,70311,1352240,70311,1345661,71006c1377827,77969,1398296,82145,1412918,83538c1427539,84929,1436311,86322,1445084,87714xm1674634,91890c1649779,82145,1626385,71006,1601529,64044c1581059,62653,1562053,61260,1541583,59868c1544507,65437,1560590,71006,1583983,76576c1607377,80752,1639544,87714,1674634,91890xm1869095,161505c1839853,146190,1812072,132267,1787217,122520c1763824,114167,1741891,109991,1728733,109991c1737506,122520,1790142,137836,1869095,161505xm2078176,268712c2073791,260358,2063555,252004,2046010,243651c2028464,233905,2005071,224158,1971443,211629c1975829,217198,1987525,225551,2006534,235297c2025540,245044,2050397,254789,2078176,268712xm3028548,2075906c3027086,2068946,3025624,2061983,3022700,2057807c3024161,2049453,3024161,2042491,3025624,2035531l3020786,2020171,3022473,2018104,3027086,2032746,3030664,2001402,3040244,1979837c3037320,2002114,3035858,2024391,3032934,2043883c3031471,2050845,3031471,2057806,3030010,2066159l3033081,2075667xm3072931,2121183l3089955,2053630,3089957,2053631,3072932,2121183xm3076797,2179333l3076797,2174440,3091418,2131598c3092151,2116979,3092151,2106537,3092333,2095746l3094343,2057807c3097267,2049453,3100191,2045276,3103115,2039707l3104084,2043742,3097267,2057806c3094343,2089829,3095805,2102359,3094343,2131598xm3088494,2262473c3084107,2258297,3079721,2252728,3075334,2248550l3071075,2243681,3071600,2241218,3076797,2247157c3081184,2251335,3085570,2256904,3091418,2259689l3097488,2255836,3097267,2256904c3094343,2256904,3091418,2259689,3088494,2262473xm3060715,2462963c3081184,2439294,3079721,2464355,3097267,2447647c3104578,2421195,3110427,2393349,3117736,2365503c3127972,2326519,3129433,2301457,3139669,2270827c3142593,2254120,3142593,2236019,3144054,2219312c3148441,2198428,3152827,2176151,3157214,2158051c3160138,2138559,3163062,2124636,3161600,2116282c3165987,2084260,3167448,2066159,3165987,2042491c3165987,2029960,3164524,2017430,3164524,2002114c3164524,1986800,3165987,1967308,3165987,1943638c3164524,1943638,3164524,1943638,3163062,1942246c3163062,1949207,3161600,1956169,3161600,1963130c3160138,1970092,3160138,1977053,3158675,1984015c3157214,1997938,3155751,2011861,3157214,2022999c3157214,2038314,3155751,2053630,3154290,2068944c3151366,2084260,3149903,2100967,3146978,2117675c3144054,2134382,3141130,2152482,3138206,2169189c3135282,2185897,3130896,2202604,3127972,2219312c3117736,2256904,3122123,2269434,3108964,2325126l3108964,2325127,3091418,2334872c3085570,2355758,3076797,2376641,3069487,2396133c3059252,2428157,3065100,2432333,3063639,2454610c3062176,2456001,3060715,2461570,3060715,2462963xm2842208,2642606l2842860,2641177,2878350,2581699,2877951,2582700xm2856020,2911281c2864792,2902927,2875026,2890398,2886723,2873690c2896959,2856983,2908656,2836097,2920352,2813821c2934974,2792937,2945208,2773445,2953980,2755345c2962753,2735852,2968601,2719145,2972988,2701046c2962753,2720538,2951056,2738637,2940822,2756738c2934974,2766483,2930586,2774837,2924738,2784583c2918890,2794329,2913041,2802682,2907193,2812429c2902807,2819390,2899883,2824959,2894034,2833313c2888186,2847236,2880875,2859767,2876489,2872297xm2820301,2931373l2836270,2894876,2837011,2894574xm2619686,3002684l2622081,2999306,2625007,2997603c2636703,2982287,2648400,2966973,2660097,2951657c2674718,2932165,2686415,2914066,2699573,2894574c2715657,2876473,2730278,2856981,2744899,2837489c2750748,2827744,2756596,2817997,2763906,2806859c2769754,2795720,2775603,2784582,2782914,2773444l2786864,2768010,2801739,2745425,2815801,2728208,2821661,2720148,2820929,2721930,2815801,2728208,2786864,2768010,2781451,2776230c2775603,2787368,2768293,2798506,2762445,2809645c2756596,2820783,2749285,2830528,2743437,2840275c2728815,2859767,2714194,2879259,2698112,2897358c2684952,2916850,2671794,2934951,2658634,2954443c2646937,2969757,2635241,2985073,2623544,3000388xm2408613,3239862c2423234,3225939,2430545,3217585,2436394,3210625c2443704,3203662,2448091,3196702,2459787,3185563l2460755,3179255,2460885,3179211c2461890,3179994,2461616,3182431,2459787,3186955c2448091,3198093,2442242,3205055,2436394,3212016l2410288,3239495xm2347204,3256569l2348730,3255060,2357363,3249380,2353123,3252962xm2327598,3271205l2325274,3270890,2325274,3270492,2325775,3270164,2328198,3270492xm2331586,3322434l2366213,3298338,2402764,3270492c2417386,3259354,2433470,3249609,2448091,3239862c2461249,3228724,2472946,3216194,2490491,3198093l2489317,3193616,2529969,3150755c2537280,3145186,2546053,3138225,2554825,3131263c2560674,3124303,2565059,3118733,2570908,3111771c2575295,3104810,2581143,3099241,2585529,3092279c2600150,3075572,2613310,3060257,2627931,3044941c2641089,3029627,2654249,3012919,2667407,2996212c2683491,2969757,2705422,2939127,2727354,2909890c2749285,2880651,2769754,2848629,2781451,2822175c2796072,2798506,2813618,2781799,2823853,2756738c2837011,2735852,2850171,2712184,2863329,2689908c2869178,2681554,2873565,2673200,2877951,2664846c2882338,2656493,2886723,2649530,2889647,2641177c2896959,2625862,2902807,2610546,2908656,2596623c2918890,2567386,2929125,2539540,2949595,2511694c2956174,2500556,2958733,2491158,2960378,2482107l2963717,2464785,2971525,2453216c2986147,2415625,2997843,2378033,3011003,2339049c3005155,2329303,3025624,2283357,3028548,2249942c3037321,2213742,3044631,2178936,3051942,2142736c3040245,2160835,3028548,2177543,3016852,2195643c3013927,2212351,3012464,2226274,3008079,2241588l2999306,2256904c2993458,2280572,2990534,2301457,2984685,2323734c2978837,2341833,2974450,2358541,2968601,2376641c2962753,2393349,2956904,2411448,2951056,2428155c2948132,2442078,2945208,2454610,2943746,2469924l2935529,2499270,2926201,2513086c2932049,2499163,2934974,2485240,2937898,2471317c2942283,2457394,2945208,2444864,2948132,2430941c2955443,2414234,2959829,2397526,2965677,2379426c2971525,2361327,2975913,2344619,2981761,2326519c2987609,2302850,2991995,2281965,2996382,2259689l3005155,2244374c3009540,2229058,3011003,2215135,3013927,2198428c3025624,2181720,3037321,2163621,3049018,2145521c3051942,2137167,3053404,2131598,3054866,2124637c3056328,2112106,3056328,2102360,3056328,2089829l3055697,2083210,3057547,2083113,3058567,2083058,3057789,2085653c3057789,2099576,3057789,2109321,3056328,2120460l3060141,2121120,3054866,2139952c3047555,2176151,3040245,2212351,3031473,2247159c3028548,2280574,3008079,2325127,3013927,2336265c3000768,2375250,2990534,2412841,2974450,2450433c2968601,2468532,2971525,2485240,2958367,2507517c2939359,2535362,2929125,2563208,2917428,2592447c2911580,2606370,2905731,2621685,2898420,2637000c2894034,2643961,2891110,2652315,2886723,2660669c2882338,2669022,2877951,2677376,2872102,2685730c2858944,2706615,2845784,2731676,2832626,2752560c2822390,2777621,2804845,2794329,2790224,2817998c2778527,2844451,2758058,2875082,2736127,2905712c2714194,2934951,2692264,2965581,2676180,2992034c2663021,3008742,2649862,3025449,2636703,3040765c2622082,3056079,2608923,3072787,2594301,3088103c2589916,3093672,2584067,3100633,2579680,3107595c2573832,3114556,2567984,3121518,2563598,3127087c2554825,3134048,2546053,3141010,2538741,3146579c2525583,3161894,2512423,3175817,2497802,3189739c2499265,3192524,2499265,3193917,2499265,3195309c2481720,3213409,2468560,3225939,2456863,3237077c2442242,3248215,2426160,3257962,2411539,3267708l2374985,3295553,2336970,3322008xm185665,3423245l180727,3417553,180713,3417157,186208,3420860xm126262,3528067c130648,3526674,111641,3512751,105793,3505790c79475,3490474,54618,3472375,6370,3452883c13679,3461237,25376,3470982,44384,3483514c54618,3490474,66315,3497436,79475,3504397c92633,3512751,108717,3519713,126262,3528067xm373360,3592112c377745,3589328,380669,3587935,383594,3586543c354351,3574012,330958,3561482,303178,3547559c294406,3548950,288557,3548950,279785,3548950c310488,3562873,342654,3578190,373360,3592112xm1552858,3599197l1687258,3566290c1753186,3546764,1817550,3523859,1880129,3497790l1962338,3458305,1999223,3444529c2013844,3437567,2027003,3430606,2038700,3423644l2050314,3416048,2062283,3410299,2100892,3386419,2107419,3383269c2126427,3372130,2145433,3360992,2164442,3349854c2183448,3338715,2202456,3326184,2221463,3313654l2227979,3307816,2232382,3305093,2262873,3281423,2274099,3274670c2298956,3257962,2322349,3241255,2345743,3223154l2365241,3201955,2389086,3183445,2391445,3181171,2396916,3177210c2415924,3161894,2434931,3146579,2453939,3131263c2515348,3072787,2584066,3001781,2626468,2946089c2633778,2930773,2644013,2914066,2655710,2898751c2667407,2883435,2680565,2869512,2690801,2856983c2696649,2840275,2708346,2820783,2721504,2802682c2734664,2784583,2746361,2766483,2752209,2752560l2752294,2752396,2765430,2732618c2798539,2676218,2828524,2617931,2855159,2557965l2897814,2446988,2892206,2467139c2885992,2484892,2877220,2506125,2875026,2518655c2853094,2564600,2834087,2604977,2816542,2645353c2797534,2685730,2779988,2724714,2756595,2763698c2749285,2777621,2739049,2795720,2725891,2813821l2720975,2822517,2705422,2843058c2701036,2848627,2698112,2854196,2693725,2859766c2682028,2879258,2667407,2898750,2655710,2915457l2654597,2918790,2630853,2957226c2588453,3012918,2519733,3083925,2458325,3142402c2439318,3157716,2420310,3173032,2401303,3188346c2386682,3198093,2358901,3214801,2350129,3234293c2326735,3252392,2301880,3269099,2278486,3285807c2271175,3288591,2260941,3295553,2250705,3302514c2240471,3309476,2230236,3316437,2225850,3324791c2206842,3337322,2187835,3349852,2168827,3360990l2152330,3370658,2107419,3391622c2094260,3398583,2079639,3406937,2067942,3413899l2050001,3430206,2043086,3434783,2016766,3448707,1997761,3454275,1976816,3465672,1929041,3483512c1904186,3491866,1879330,3500220,1854475,3508573c1839853,3516927,1806224,3525281,1788679,3540597c1776982,3544773,1762361,3548950,1747740,3553127c1730195,3555911,1698028,3562873,1681946,3575403c1674634,3576797,1668786,3578188,1661476,3579581xm1433387,3625526l1407350,3624819,1483226,3613791,1470854,3618913c1461533,3622045,1449471,3624830,1433387,3625526xm1218457,3650587l1167588,3644639,1322081,3637211,1344421,3633964,1337184,3635295c1330949,3636404,1325557,3637361,1322267,3638057c1291562,3640842,1262320,3643627,1231616,3647802c1225768,3649195,1221381,3649195,1218457,3650587xm1522224,3670920l1760201,3610571,1642652,3645367xm1625925,3685752l1629677,3684743,1627849,3685395xm1306185,3706280l1304746,3705579,1360282,3692357c1361743,3690964,1361743,3689573,1363206,3688180c1374903,3682611,1402682,3674257,1478712,3670081c1510878,3664511,1537196,3657549,1560590,3650588c1583984,3643627,1605916,3639450,1626386,3632488c1645392,3625527,1665862,3619958,1686331,3614389c1706801,3608820,1728733,3601858,1752127,3594897c1768209,3592112,1785755,3590719,1803300,3586543c1810611,3583758,1816460,3582366,1823770,3579581c1828157,3575405,1834005,3569836,1836929,3567051c1853012,3561482,1869096,3557304,1885178,3550343c1901262,3544774,1917344,3537812,1931966,3532243c1933428,3526674,1948050,3521105,1964132,3514144c1980216,3507182,1997761,3500221,2006534,3493259c2018231,3487690,2029928,3483514,2041624,3479336c2053321,3475160,2063555,3469591,2075252,3465413c2097185,3452883,2117654,3441745,2136661,3430606c2160054,3420860,2192221,3405545,2222926,3386053c2253629,3366561,2285796,3345676,2310652,3326184l2315962,3325763,2231699,3383269c2199532,3402761,2168829,3419468,2145435,3427822c2126427,3438960,2104496,3450099,2084026,3462628l2071536,3470768,2047473,3480729c2035776,3486298,2024079,3490474,2012382,3494652c2003610,3501613,1986064,3508575,1969982,3515536c1953898,3522498,1939277,3528067,1937816,3533636c1923194,3539205,1907110,3544774,1891028,3551735c1874944,3557304,1858862,3562873,1842778,3568443l1833907,3577830,1832544,3578190c1825232,3580974,1819384,3582366,1812074,3585150c1801839,3590719,1787218,3599073,1775521,3606035l1774508,3606336,1809150,3586543c1793066,3590719,1775521,3592112,1757975,3594897c1733120,3601858,1712651,3608820,1692181,3614389c1671712,3621350,1652704,3626919,1632234,3632488c1611765,3639450,1589834,3643627,1566440,3650588c1541583,3657549,1515265,3664511,1484562,3670081c1409994,3674257,1380751,3681219,1369055,3688180l1367859,3691597xm583902,3721595c586826,3718810,589750,3716025,592674,3714632c580977,3709063,567819,3703494,553198,3697925c537114,3693749,522493,3689571,507872,3684002c493251,3678433,478630,3674257,462547,3668688c442078,3663118,421608,3657549,402600,3650587c361661,3632488,311949,3608818,234458,3582366c240307,3587935,247617,3593504,257852,3600465c268086,3606034,279783,3612996,294404,3618565c309025,3625526,325109,3631095,341192,3638057c358737,3643627,376282,3650587,395290,3656156c408449,3661725,423070,3667295,436229,3672864l477168,3688180c504948,3697925,532729,3709063,560508,3717417c567819,3718810,576592,3720202,583902,3721595xm1316419,3724379c1360282,3720202,1386600,3716025,1408532,3713241c1430463,3710456,1446547,3704887,1469941,3699318c1429002,3703494,1399760,3704887,1376366,3707672c1351509,3710456,1332503,3713241,1312033,3713241c1313494,3717417,1316419,3720202,1316419,3724379xm1157048,3795387c1170208,3795387,1178981,3795387,1192139,3795387c1199450,3792602,1206760,3789818,1211147,3787033c1214071,3782856,1215532,3781464,1216995,3780071c1219919,3775895,1224305,3770326,1227229,3766148l1194515,3766148,1190677,3756401c1187753,3755010,1182635,3754662,1176422,3754662c1170208,3754662,1162898,3755010,1155587,3755010c1149008,3757099,1141331,3759187,1135117,3761275l1126019,3766148,1121958,3766148c1085406,3768933,1054701,3767541,1028383,3767541c1002065,3766148,980134,3764756,959664,3764756c949429,3764756,937732,3763363,926035,3761972c914338,3759187,902641,3757794,892407,3756403c869014,3752225,844157,3748049,822226,3745264l821317,3746131,760817,3732733c750582,3729949,740348,3728557,730112,3725772c719878,3722988,709643,3720203,699409,3717419l691368,3725076,689173,3724379c677477,3721595,664318,3718810,654083,3717419c627765,3706280,602910,3693749,576592,3681218c567819,3681218,557584,3681218,548811,3679826c518107,3671472,497273,3665903,483748,3663814c470224,3661727,464010,3663118,462547,3668688c478630,3674257,493251,3678435,509335,3684003c523956,3689573,538577,3693749,554659,3697926c569281,3703496,582440,3709063,594137,3714634l638880,3727949,638000,3728557c655546,3738302,683325,3745264,714030,3752225c744734,3757794,779824,3760579,811991,3766148c833923,3770326,854392,3773110,876323,3775895c898256,3778680,920187,3782856,940656,3784248c965513,3787033,990368,3788425,1013761,3789818c1045928,3791209,1078094,3791209,1111724,3792602c1126345,3793994,1142427,3793994,1157048,3795387xm1294162,3808382l1293025,3807917,1312018,3798179xm1263052,3818881l1296364,3813258,1300335,3814877c1313494,3814877,1325191,3813486,1336888,3813486c1348585,3813486,1360282,3812093,1373440,3810701c1388061,3806524,1402682,3802348,1414379,3798170c1423152,3798170,1430463,3798170,1437773,3798170c1453857,3800955,1452394,3803739,1465554,3805132c1506493,3798170,1548893,3791209,1586908,3782856l1588391,3779798,1633880,3771369c1647222,3769629,1656360,3769629,1655628,3773109c1670249,3768933,1686333,3766148,1708264,3760579c1718499,3757794,1730196,3755010,1743354,3750832l1785669,3734715,1788679,3735518c1809148,3725771,1829618,3717417,1850087,3707672c1851550,3700710,1854475,3693749,1855936,3688180c1847163,3690964,1839853,3693749,1832542,3696533c1825232,3699318,1817921,3700710,1810611,3703494c1795990,3709063,1781369,3713241,1765285,3717417c1760900,3716025,1757975,3713241,1756513,3710456c1750664,3710456,1743354,3713241,1734582,3714632c1725809,3716025,1717036,3717417,1708264,3720202l1656768,3732131,1658552,3731342c1676097,3728557,1695104,3722988,1712649,3718810c1721422,3717419,1730195,3714634,1738967,3713241l1760692,3709104,1766748,3716025c1781369,3710456,1797453,3706280,1812074,3702103c1819384,3699318,1826695,3697926,1834005,3695142c1842778,3692357,1850089,3689573,1857399,3686788c1855937,3693749,1853013,3700711,1851550,3706280c1860323,3703496,1895414,3699318,1921732,3677041c1915883,3674257,1911498,3672865,1902725,3671472l1936535,3650422,1942201,3649195c1980216,3633881,2016768,3619958,2053321,3603251l2057349,3601074,2081102,3597681c2091336,3592112,2103033,3587935,2114730,3582367c2126427,3576797,2136662,3571227,2148359,3565658c2170290,3554520,2190760,3541990,2200995,3528067c2202456,3523889,2196608,3526674,2187835,3529459l2169475,3535902,2171748,3534257,2186374,3528067c2195147,3525282,2202456,3522498,2199532,3526674c2214153,3519713,2225850,3512751,2240471,3501613c2248513,3496741,2257286,3490824,2267521,3483340l2295247,3461922,2306265,3457059c2316501,3451490,2325274,3445921,2335508,3438960l2336289,3438057,2363471,3427125c2373889,3423296,2385951,3417379,2402764,3402759c2423234,3388836,2439318,3376307,2451015,3356814c2432007,3370737,2411537,3384660,2392530,3398583l2337673,3436455,2337870,3436228,2392530,3397190c2413000,3383267,2433470,3370737,2451015,3355421l2475414,3325735,2478794,3323399c2505112,3303907,2528506,3281630,2551900,3259354c2576756,3238470,2598687,3214801,2620619,3192524l2621200,3188566,2636702,3177210,2638042,3175248,2662837,3157891c2672159,3150060,2682028,3140313,2693725,3127086c2706883,3107594,2749285,3070002,2753671,3040764c2744898,3033803,2696649,3099240,2674717,3122909l2659173,3144292,2674717,3121518c2696649,3096457,2744898,3031018,2753671,3039372l2790103,2992190,2788763,2994819c2798997,2982287,2810694,2968364,2820929,2955834c2832626,2943303,2842860,2927989,2853095,2914066l2873565,2875082c2880875,2861159,2886723,2848627,2892572,2834704c2898420,2826351,2901344,2819390,2905731,2813821c2911580,2804074,2917428,2795720,2923277,2785975c2929125,2776228,2933511,2767874,2939359,2758129c2949595,2740029,2961291,2721930,2971525,2702437c2978837,2689906,2990534,2670414,2989071,2655100c2980298,2660669,2971525,2664845,2964216,2667629c2961291,2671807,2959829,2675983,2958367,2678768l2957598,2677449,2962753,2667631c2970063,2664846,2978835,2660669,2987608,2655100c3003692,2625862,3022698,2588270,3034395,2528402c3031471,2531186,3030010,2531186,3027086,2533971c3016850,2556248,3006616,2579916,2994919,2602192c3005153,2579916,3015389,2556248,3025623,2533971c3028547,2532578,3030010,2531186,3032934,2528402c3040244,2508910,3049016,2486633,3057789,2464356c3057789,2462963,3059252,2458787,3060713,2456003c3063638,2433726,3056328,2429548,3066562,2397526c3073873,2378034,3082646,2355758,3088494,2336265c3094343,2332088,3100191,2329303,3106039,2326519c3117736,2270827,3114812,2258297,3125046,2220705c3127970,2203997,3132357,2187290,3135282,2170582c3139667,2152483,3141130,2135775,3144054,2119068c3146978,2102360,3148440,2085653,3151364,2070337c3152827,2053630,3152827,2038315,3154288,2024392c3152827,2011861,3154288,1999331,3155751,1985408c3157212,1978446,3157212,1971485,3158675,1964523c3160137,1957562,3160137,1950600,3160137,1943639c3155751,1940855,3152827,1938070,3148440,1935286c3146978,1945031,3144054,1954778,3141130,1964523c3138206,1974270,3135282,1984015,3132357,1992369c3130895,2007685,3129433,2022999,3127970,2038315l3126509,2061983,3123709,2084644,3117736,2088436,3117351,2086827,3123585,2082868c3125046,2074515,3125046,2067553,3126509,2059199l3127970,2035531c3129433,2020215,3130895,2004900,3132357,1989584c3135282,1981230,3138206,1971485,3141130,1961738c3144054,1951993,3145516,1942246,3148440,1932501c3146978,1910224,3146978,1892124,3145516,1871240c3136743,1874025,3129433,1880985,3120661,1886555c3116273,1885163,3110425,1885163,3104577,1886555c3100191,1883770,3097267,1882378,3092880,1924147l3093070,1930298,3081184,1961738,3081184,1972497,3069486,1971484c3060713,1957561,3050479,1943638,3041707,1926930c3038782,1908831,3035858,1904654,3034395,1889339c3028547,1885162,3024161,1882377,3018313,1878201l3001613,1875929,3002231,1864278c3002230,1249125,2674927,706767,2177104,386505l2155435,373969,2154207,373134c2139586,363388,2124965,353642,2111805,345289c2084026,327188,2056245,311874,2029927,295166c2018230,285419,1991913,272889,1965595,260358c1959746,256182,1952436,253397,1946588,250613c1940739,247828,1934891,245044,1929043,242259c1917346,236690,1908573,232512,1902725,228336c1891028,222767,1879331,218589,1867634,213020c1855937,207451,1844240,203275,1832543,199097c1819384,194921,1804763,189352,1791604,183783l1789836,183340,1783447,174122c1773350,167683,1754022,161592,1737711,157938l1718838,154839,1718499,154544,1692181,146190,1665863,139229,1611764,123913c1594219,119737,1575212,115560,1557667,111384c1538659,108599,1521114,103030,1502107,100245c1484562,97461,1465553,93283,1448008,89107c1439236,87714,1430463,87714,1415842,84929c1401221,82145,1380751,79360,1348585,72399c1336888,71006,1325191,69615,1313494,68222c1302530,70311,1287908,69963,1272190,68919l1271531,68871,1310570,68222c1284252,62653,1253547,57083,1222843,51514c1238926,44552,1200911,41768,1214071,37591l1239173,25639,1241852,26453c1259397,26453,1276942,26453,1298873,26453c1309109,26453,1322267,26453,1335427,26453l1380751,26453c1395372,27846,1408530,30631,1421690,32022c1434848,34807,1448008,37591,1461166,40376c1474326,43161,1487484,45945,1500644,48730c1507954,50123,1513802,51514,1521114,52907c1528423,55692,1534272,57083,1541583,58476c1562053,59868,1581059,61261,1601529,62653c1602992,59868,1604453,57083,1602992,52907c1604453,52907,1604453,51514,1604453,51514c1592756,48730,1581059,44554,1569362,41769c1550356,37591,1531348,32022,1512341,29238c1486023,25061,1494796,36200,1474326,36200c1461166,33415,1453857,27846,1443621,22277c1433387,16708,1420227,12530,1396834,11139c1374903,8354,1351509,5569,1326652,4176c1304722,2785,1279865,1392,1257934,0c1257934,1392,1257934,2785,1257934,2785c1274016,5569,1288638,6961,1303259,9746c1317880,12530,1333964,15315,1348585,18099l1373432,24553,1350048,19491c1333964,15315,1319343,13922,1304722,11137c1290100,8353,1275479,6961,1259397,4176l1210107,9699,1208222,8353c1175325,6264,1140600,6264,1106971,6613c1073343,6961,1040811,7657,1012300,6961c898255,11137,787135,25060,678939,48730l673511,50177,658835,50295c650062,51165,640194,52906,630689,55690l589885,69343,575129,72398c437690,108598,303176,160113,177435,225550l173794,228063,153495,232512c145270,234601,136498,238081,124801,246435c117491,252004,107621,258269,98665,264710l82744,279602,76550,282635c60466,290988,44384,297949,29763,306303l0,323308,0,392694,20990,378702c39997,363388,53157,349465,76550,336933c97020,329973,120414,316050,149656,300734c164277,293773,180359,285419,196443,277066c203753,272888,212526,268712,221298,264534c230071,261750,240306,257573,249079,254789c278321,242258,310488,226943,341191,215805c421608,180997,506410,148975,595598,122520c618992,119736,639461,116951,662855,114167c677476,108598,693560,103028,711105,97459c728651,91890,747657,86321,766666,83536c806142,76576,845619,69613,883634,68222c939925,62653,996217,59868,1052508,59520l1191168,64379,1055432,60042c999142,60564,942851,63348,886558,68222c850007,69615,809067,76576,769590,83538c750583,86322,731575,91891,714030,97461c696484,103030,680402,108599,665781,114168c642387,116953,621918,119737,598524,122522c509334,148975,423071,180998,344117,215805c313412,226943,281246,240866,252003,254789c241769,257573,232997,260358,224224,264536c215451,268712,208140,272889,199367,277066c183285,285419,167201,293773,152580,300735c123338,316050,99944,329973,79475,336935c56081,349465,42923,364781,23914,378704l0,394645,0,418551,34698,396977c48040,387405,60468,377311,69241,368957c83862,359211,99944,349465,116028,339719c132110,329973,148194,318834,164277,310481c197906,295166,230073,278459,265163,265927c278321,260358,292942,253397,306102,250613c325109,242259,345578,233905,367511,224158c396753,211629,425995,201882,455237,190743c484479,179605,515183,171251,544425,161506l557379,156573,627766,143406c639463,140621,649697,137836,659932,135052c670166,132267,678939,129483,687712,126698c708181,122522,731575,116953,752044,112775c773977,109991,797371,107206,817840,104421c833924,100941,842697,100245,848545,100767l853632,102181,607298,152785,589200,158675,551735,165682c522493,175428,491789,183781,462547,194920c433305,206058,404063,215805,374820,228335c354351,238081,332419,246435,313412,254789c301715,261750,287094,268712,273934,274281c240306,286811,206677,303518,173050,318834c155504,328580,140883,338326,124799,348072c108717,357818,94096,367564,78012,377311c59005,394018,28300,417686,3445,430218l0,432815,0,3365026,11077,3371434c34242,3381615,35612,3371433,70702,3390229c89710,3402761,108717,3413899,129187,3426429c143808,3436176,156967,3436176,197906,3464022c218376,3466806,232997,3473767,247618,3484905c262239,3496043,279785,3509966,307564,3522498c303178,3525282,298791,3528067,292943,3530851c275397,3521105,259315,3512751,241770,3504397c224224,3496043,206679,3487690,190595,3477945c189134,3479336,187671,3479336,187671,3479336c192058,3487690,197906,3496043,202292,3504397c230073,3518320,256391,3530851,285633,3544774c294406,3544774,300254,3543381,309027,3543381c336806,3557304,361663,3569836,389442,3582366c408450,3586543,425995,3589328,443541,3592112c450850,3599073,458162,3606035,466934,3611604c487404,3617174,509335,3625527,547350,3633881c605834,3654765,654084,3664511,706720,3672865c719878,3675650,733038,3677041,746196,3679826c759356,3682611,773977,3684003,788598,3686788c803219,3689573,819302,3692357,835386,3696533c852931,3700711,870476,3703496,889483,3707672l935362,3714292,934809,3714632c956740,3716025,981597,3717417,1004990,3717417c990369,3711848,977210,3706279,959664,3699318l939132,3711969,939195,3711849c946506,3706280,956740,3702103,964051,3696533c981597,3703496,993294,3709065,1009376,3714634c1013763,3714634,1018149,3716025,1021073,3716025c1059088,3717419,1094178,3716025,1129269,3716025c1157050,3717419,1183368,3717419,1208223,3718810c1240389,3718810,1272555,3714634,1301798,3711849c1306185,3711849,1310570,3711849,1313494,3711849c1335427,3711849,1354433,3709065,1377827,3706280c1402684,3703496,1431926,3702103,1472865,3697926c1484562,3695142,1496259,3693749,1507956,3692357c1515265,3690964,1522577,3690964,1529886,3689573c1547432,3685395,1560592,3682611,1578137,3678435c1591295,3675650,1604455,3672865,1617613,3670081c1630773,3667296,1643931,3663118,1657091,3660334c1681946,3656158,1708264,3651980,1733120,3647804l1723652,3651185,1651241,3663118c1638083,3665903,1624923,3670081,1611765,3672865c1598605,3675650,1585447,3678435,1572287,3681219c1556204,3685395,1541583,3688180,1524038,3692357c1516727,3693749,1509417,3693749,1502106,3695142c1490409,3697926,1478712,3699318,1467015,3700711c1443621,3707672,1427539,3711849,1405607,3714634c1383676,3718810,1357358,3722988,1313494,3725772c1313494,3721595,1310570,3718810,1309107,3714634c1307646,3714634,1301798,3714634,1297410,3714634c1268168,3716025,1236002,3720203,1203836,3721595c1178981,3720203,1152663,3720203,1124882,3718810c1089791,3718810,1054701,3720203,1016686,3718810c1015224,3718810,1009376,3717419,1004989,3717419c983058,3716025,958201,3716025,934808,3714634c934808,3716025,934808,3716025,933346,3717419c915801,3714634,901180,3713241,885096,3710456l881097,3711328,829537,3700711c813453,3696533,797371,3693749,782750,3690964c768129,3688180,753508,3685395,740348,3684003c727190,3681219,714030,3679826,700872,3677041c648236,3668688,599986,3658942,541501,3638057c503486,3628312,481556,3619958,461086,3615780c453775,3608820,446465,3603251,437692,3596288c420147,3593504,402602,3590719,383594,3586543c380669,3587935,377745,3589328,370435,3596288c395290,3606035,421608,3615780,447926,3625527c480093,3636666,502025,3645019,522495,3651980c542964,3661727,563434,3670081,582440,3678435c598524,3679826,614607,3682611,632152,3686788c649697,3689573,668705,3693749,689175,3697926c730114,3706280,776901,3714634,833923,3722988l837403,3722209,912877,3735518,917052,3734434,896794,3755010c907028,3757794,918725,3759187,930422,3760579c942119,3760579,952354,3761972,964051,3763363c984521,3763363,1006452,3764756,1032770,3766148c1060550,3766148,1089793,3766148,1126345,3764756c1127807,3760579,1145353,3756403,1158511,3752225c1173132,3752225,1187753,3750833,1193602,3753618c1193602,3757794,1196526,3760579,1197989,3764756c1206761,3764756,1219919,3764756,1231616,3764756c1374903,3759187,1537198,3732733,1681946,3693749c1788680,3663118,1889565,3628312,1987527,3583758c2010921,3571227,2038700,3557304,2067942,3543381c2082564,3536421,2098647,3529459,2113269,3521105c2129351,3512751,2143972,3505790,2160056,3497436c2190760,3482120,2220002,3464022,2247783,3447314l2279952,3425411,2290456,3417701,2317964,3395798c2363288,3365168,2405690,3333146,2449553,3298338c2462712,3288593,2474409,3280239,2486105,3270492c2497802,3260747,2509499,3251000,2521196,3241255c2540204,3225939,2556287,3212016,2573832,3195309c2581143,3182779,2589916,3171640,2595764,3160502l2626058,3134060,2625805,3135787,2594301,3163287c2588453,3174425,2579680,3185563,2572369,3198093c2554824,3214801,2538741,3228724,2519733,3244039c2508036,3253785,2496339,3263532,2484643,3273277c2472946,3283024,2459787,3291377,2448091,3301123c2404227,3337322,2360364,3367953,2316501,3398583l2290456,3417701,2285614,3421556,2279952,3425411,2246320,3450099c2218539,3466806,2189297,3483514,2158593,3500221c2142509,3508575,2126427,3515536,2111806,3523889c2097185,3532243,2081101,3539205,2066480,3546166c2037237,3560089,2009458,3574012,1986064,3586543c1888102,3632488,1787218,3667296,1680483,3696533c1535735,3735518,1373440,3761972,1230153,3767541c1227229,3773110,1222844,3777286,1219919,3781464c1218457,3782856,1216995,3784248,1218457,3787033c1234541,3787033,1250623,3787033,1266707,3785640c1282789,3785640,1298873,3784248,1313494,3784248c1336888,3785640,1360282,3785640,1380751,3785640c1398297,3784248,1412918,3782856,1427539,3781464c1458242,3775895,1487485,3768933,1515265,3763363l1527943,3760647,1543411,3756924,1555747,3754691,1573750,3750833,1616278,3749483,1613226,3750832c1600068,3750832,1585447,3750832,1569363,3752225l1555747,3754691,1527943,3760647,1510878,3764755c1483099,3770324,1453857,3777286,1423152,3782856l1376364,3787032,1309109,3785640c1293025,3785640,1278404,3785640,1262321,3787032c1246237,3788425,1230155,3788425,1214071,3788425c1209686,3791209,1202374,3793994,1197989,3796778c1208223,3798170,1219919,3799563,1231616,3800955c1228692,3805132,1227231,3807917,1224307,3810701c1224307,3810701,1222844,3812093,1222844,3812093c1238928,3816966,1250990,3819055,1263052,3818881xe">
                  <v:path o:connectlocs="1444890,87713;1402494,73790;1371247,70831;1345480,71005;1412728,83537;1444890,87713;1674409,91889;1601314,64043;1541376,59867;1583770,76575;1674409,91889;1868844,161504;1786977,122519;1728501,109990;1868844,161504;2077897,268711;2045736,243650;1971179,211628;2006265,235296;2077897,268711;3028142,2075905;3022295,2057806;3025218,2035530;3020381,2020170;3022068,2018103;3026680,2032745;3030258,2001401;3039836,1979836;3032527,2043882;3029604,2066158;3032674,2075666;3072519,2121182;3089541,2053629;3089543,2053630;3072520,2121182;3076385,2179332;3076385,2174439;3091004,2131597;3091918,2095745;3093928,2057806;3102699,2039706;3103668,2043741;3096852,2057805;3093928,2131597;3088080,2262472;3074922,2248549;3070663,2243680;3071188,2241217;3076385,2247156;3091004,2259688;3097073,2255835;3096852,2256903;3088080,2262472;3060305,2462962;3096852,2447646;3117318,2365502;3139248,2270826;3143633,2219311;3156791,2158050;3161176,2116281;3165563,2042490;3164100,2002113;3165563,1943637;3162638,1942245;3161176,1963129;3158252,1984014;3156791,2022998;3153867,2068943;3146556,2117674;3137785,2169188;3127553,2219311;3108547,2325125;3108547,2325126;3091004,2334871;3069075,2396132;3063228,2454609;3060305,2462962;2841827,2642605;2842479,2641176;2877964,2581698;2877565,2582699;2855637,2911280;2886336,2873689;2919960,2813820;2953584,2755344;2972589,2701045;2940428,2756737;2924346,2784582;2906803,2812428;2893646,2833312;2876103,2872296;2819923,2931372;2835890,2894875;2836631,2894573;2619335,3002683;2621729,2999305;2624655,2997602;2659740,2951656;2699211,2894573;2744531,2837488;2763535,2806858;2782541,2773443;2786490,2768009;2801363,2745424;2815423,2728207;2821283,2720147;2820551,2721929;2815423,2728207;2786490,2768009;2781078,2776229;2762075,2809644;2743069,2840274;2697750,2897357;2658278,2954442;2623192,3000387;2408290,3239861;2436067,3210624;2459457,3185562;2460425,3179254;2460555,3179210;2459457,3186954;2436067,3212015;2409965,3239494;2346889,3256568;2348415,3255059;2357047,3249379;2352807,3252961;2327286,3271204;2324962,3270889;2324962,3270491;2325463,3270163;2327886,3270491;2331273,3322433;2365896,3298337;2402442,3270491;2447763,3239861;2490157,3198092;2488983,3193615;2529630,3150754;2554482,3131262;2570563,3111770;2585182,3092278;2627579,3044940;2667049,2996211;2726988,2909889;2781078,2822174;2823474,2756737;2862945,2689907;2877565,2664845;2889260,2641176;2908266,2596622;2949200,2511693;2959981,2482106;2963320,2464784;2971127,2453215;3010599,2339048;3028142,2249941;3051533,2142735;3016448,2195642;3007676,2241587;2998904,2256903;2984285,2323733;2968203,2376640;2950660,2428154;2943351,2469923;2935135,2499269;2925809,2513085;2937504,2471316;2947737,2430940;2965279,2379425;2981361,2326518;2995980,2259688;3004752,2244373;3013523,2198427;3048609,2145520;3054456,2124636;3055918,2089828;3055287,2083209;3057137,2083112;3058157,2083057;3057379,2085652;3055918,2120459;3059731,2121119;3054456,2139951;3031067,2247158;3013523,2336264;2974051,2450432;2957970,2507516;2917037,2592446;2898031,2636999;2886336,2660668;2871717,2685729;2832246,2752559;2789850,2817997;2735760,2905711;2675821,2992033;2636349,3040764;2593953,3088102;2579334,3107594;2563254,3127086;2538401,3146578;2497467,3189738;2498930,3195308;2456534,3237076;2411216,3267707;2374666,3295552;2336657,3322007;185640,3423244;180702,3417552;180688,3417156;186183,3420859;126245,3528066;105778,3505789;6369,3452882;44378,3483513;79464,3504396;126245,3528066;373310,3592111;383542,3586542;303137,3547558;279747,3548949;373310,3592111;1552650,3599196;1687032,3566289;1879877,3497789;1962075,3458304;1998955,3444528;2038427,3423643;2050039,3416047;2062006,3410298;2100610,3386418;2107136,3383268;2164152,3349853;2221165,3313653;2227680,3307815;2232083,3305092;2262570,3281422;2273794,3274669;2345428,3223153;2364924,3201954;2388766,3183444;2391124,3181170;2396595,3177209;2453610,3131262;2626116,2946088;2655354,2898750;2690440,2856982;2721139,2802681;2751840,2752559;2751925,2752395;2765059,2732617;2854776,2557964;2897425,2446987;2891818,2467138;2874641,2518654;2816164,2645352;2756225,2763697;2725526,2813820;2720610,2822516;2705059,2843057;2693364,2859765;2655354,2915456;2654241,2918789;2630500,2957225;2457995,3142401;2400981,3188345;2349814,3234292;2278180,3285806;2250403,3302513;2225551,3324790;2168536,3360989;2152041,3370657;2107136,3391621;2067665,3413898;2049726,3430205;2042812,3434782;2016495,3448706;1997493,3454274;1976551,3465671;1928782,3483511;1854226,3508572;1788439,3540596;1747505,3553126;1681720,3575402;1661253,3579580;1433195,3625525;1407161,3624818;1483027,3613790;1470657,3618912;1433195,3625525;1218293,3650586;1167431,3644638;1321903,3637210;1344240,3633963;1337004,3635294;1322089,3638056;1231451,3647801;1218293,3650586;1522020,3670919;1759965,3610570;1642432,3645366;1625707,3685751;1629458,3684742;1627631,3685394;1306010,3706279;1304571,3705578;1360099,3692356;1363023,3688179;1478513,3670080;1560381,3650587;1626168,3632487;1686105,3614388;1751892,3594896;1803058,3586542;1823525,3579580;1836683,3567050;1884925,3550342;1931707,3532242;1963869,3514143;2006265,3493258;2041350,3479335;2074974,3465412;2136374,3430605;2222628,3386052;2310342,3326183;2315651,3325762;2231400,3383268;2145147,3427821;2083746,3462627;2071258,3470767;2047198,3480728;2012112,3494651;1969718,3515535;1937556,3533635;1890774,3551734;1842531,3568442;1833661,3577829;1832298,3578189;1811831,3585149;1775283,3606034;1774270,3606335;1808907,3586542;1757739,3594896;1691954,3614388;1632015,3632487;1566230,3650587;1484363,3670080;1368871,3688179;1367675,3691596;583823,3721594;592594,3714631;553123,3697924;507803,3684001;462485,3668687;402546,3650586;234426,3582365;257817,3600464;294364,3618564;341146,3638056;395237,3656155;436170,3672863;477104,3688179;560432,3717416;583823,3721594;1316242,3724378;1408343,3713240;1469744,3699317;1376181,3707671;1311857,3713240;1316242,3724378;1156893,3795386;1191979,3795386;1210984,3787032;1216832,3780070;1227064,3766147;1194355,3766147;1190517,3756400;1176264,3754661;1155432,3755009;1134965,3761274;1125868,3766147;1121807,3766147;1028245,3767540;959535,3764755;925911,3761971;892287,3756402;822115,3745263;821207,3746130;760715,3732732;730014,3725771;699315,3717418;691275,3725075;689080,3724378;653995,3717418;576514,3681217;548737,3679825;483683,3663813;462485,3668687;509266,3684002;554584,3697925;594057,3714633;638794,3727948;637914,3728556;713934,3752224;811882,3766147;876205,3775894;940530,3784247;1013625,3789817;1111575,3792601;1156893,3795386;1293988,3808381;1292851,3807916;1311842,3798178;1262882,3818880;1296190,3813257;1300160,3814876;1336708,3813485;1373256,3810700;1414189,3798169;1437580,3798169;1465357,3805131;1586695,3782855;1588178,3779797;1633661,3771368;1655406,3773108;1708035,3760578;1743120,3750831;1785429,3734714;1788439,3735517;1849839,3707671;1855687,3688179;1832296,3696532;1810368,3703493;1765048,3717416;1756277,3710455;1734349,3714631;1708035,3720201;1656546,3732130;1658329,3731341;1712419,3718809;1738734,3713240;1760456,3709103;1766511,3716024;1811831,3702102;1833759,3695141;1857150,3686787;1851302,3706279;1921474,3677040;1902470,3671471;1936275,3650421;1941940,3649194;2053046,3603250;2057073,3601073;2080823,3597680;2114446,3582366;2148071,3565657;2200700,3528066;2187542,3529458;2169184,3535901;2171457,3534256;2186081,3528066;2199237,3526673;2240171,3501612;2267217,3483339;2294939,3461921;2305956,3457058;2335195,3438959;2335976,3438056;2363154,3427124;2402442,3402758;2450686,3356813;2392209,3398582;2337359,3436454;2337556,3436227;2392209,3397189;2450686,3355420;2475082,3325734;2478462,3323398;2551558,3259353;2620268,3192523;2620849,3188565;2636348,3177209;2637688,3175247;2662480,3157890;2693364,3127085;2753302,3040763;2674358,3122908;2658816,3144291;2674358,3121517;2753302,3039371;2789729,2992189;2788389,2994818;2820551,2955833;2852712,2914065;2873180,2875081;2892184,2834703;2905341,2813820;2922885,2785974;2938965,2758128;2971127,2702436;2988670,2655099;2963819,2667628;2957970,2678767;2957201,2677448;2962356,2667630;2987207,2655099;3033988,2528401;3026680,2533970;2994517,2602191;3025217,2533970;3032527,2528401;3057379,2464355;3060303,2456002;3066151,2397525;3088080,2336264;3105623,2326518;3124627,2220704;3134862,2170581;3143633,2119067;3150942,2070336;3153865,2024391;3155328,1985407;3158252,1964522;3159713,1943638;3148018,1935285;3140709,1964522;3131937,1992368;3127551,2038314;3126090,2061982;3123290,2084643;3117318,2088435;3116933,2086826;3123166,2082867;3126090,2059198;3127551,2035530;3131937,1989583;3140709,1961737;3148018,1932500;3145094,1871239;3120243,1886554;3104161,1886554;3092465,1924146;3092655,1930297;3080771,1961737;3080771,1972496;3069074,1971483;3041299,1926929;3033988,1889338;3017908,1878200;3001211,1875928;3001829,1864277;2176812,386504;2155146,373968;2153918,373133;2111522,345288;2029655,295165;1965331,260357;1946327,250612;1928784,242258;1902470,228335;1867383,213019;1832297,199096;1791364,183782;1789596,183339;1783208,174121;1737478,157937;1718607,154838;1718268,154543;1691954,146189;1665639,139228;1611548,123912;1557458,111383;1501905,100244;1447814,89106;1415652,84928;1348404,72398;1313318,68221;1272019,68918;1271360,68870;1310394,68221;1222679,51513;1213908,37590;1239007,25638;1241685,26452;1298699,26452;1335248,26452;1380566,26452;1421499,32021;1460970,40375;1500443,48729;1520910,52906;1541376,58475;1601314,62652;1602777,52906;1604238,51513;1569151,41768;1512138,29237;1474128,36199;1443427,22276;1396646,11138;1326474,4175;1257765,0;1257765,2784;1303084,9745;1348404,18098;1373248,24552;1349867,19490;1304547,11136;1259228,4175;1209944,9698;1208060,8352;1106822,6612;1012164,6960;678848,48729;673420,50176;658746,50294;630604,55689;589806,69342;575051,72397;177411,225549;173770,228062;153474,232511;124784,246434;98651,264709;82732,279601;76539,282634;29759,306302;0,323307;0,392693;20987,378701;76539,336932;149635,300733;196416,277065;221268,264533;249045,254788;341145,215804;595518,122519;662766,114166;711009,97458;766563,83535;883515,68221;1052367,59519;1191008,64378;1055290,60041;886439,68221;769486,83537;713934,97460;665691,114167;598443,122521;344070,215804;251969,254788;224193,264535;199340,277065;152559,300734;79464,336934;23910,378703;0,394644;0,418550;34693,396976;69231,368956;116012,339718;164255,310480;265127,265926;306061,250612;367461,224157;455176,190742;544352,161505;557304,156572;627681,143405;659843,135051;687619,126697;751943,112774;817730,104420;848431,100766;853517,102180;607216,152784;589121,158674;551661,165681;462485,194919;374769,228334;313370,254788;273897,274280;173026,318833;124782,348071;78001,377310;3444,430217;0,432814;0,3365025;11075,3371433;70692,3390228;129169,3426428;197879,3464021;247584,3484904;307522,3522497;292903,3530850;241737,3504396;190569,3477944;187645,3479335;202264,3504396;285594,3544773;308985,3543380;389389,3582365;443481,3592111;466871,3611603;547276,3633880;706625,3672864;746096,3679825;788492,3686787;835274,3696532;889363,3707671;935236,3714291;934683,3714631;1004855,3717416;959535,3699317;939006,3711968;939069,3711848;963921,3696532;1009240,3714633;1020936,3716024;1129117,3716024;1208061,3718809;1301623,3711848;1313318,3711848;1377642,3706279;1472667,3697925;1507754,3692356;1529681,3689572;1577925,3678434;1617396,3670080;1656869,3660333;1732887,3647803;1723421,3651184;1651019,3663117;1611549,3672864;1572076,3681218;1523833,3692356;1501904,3695141;1466818,3700710;1405418,3714633;1313318,3725771;1308931,3714633;1297236,3714633;1203674,3721594;1124731,3718809;1016549,3718809;1004854,3717418;934682,3714633;933221,3717418;884977,3710455;880979,3711327;829425,3700710;782645,3690963;740248,3684002;700778,3677040;541428,3638056;461024,3615779;437633,3596287;383542,3586542;370385,3596287;447866,3625526;522425,3651979;582362,3678434;632067,3686787;689082,3697925;833811,3722987;837290,3722208;912754,3735517;916929,3734433;896673,3755009;930297,3760578;963921,3763362;1032631,3766147;1126194,3764755;1158355,3752224;1193442,3753617;1197828,3764755;1231451,3764755;1681720,3693748;1987260,3583757;2067665,3543380;2112986,3521104;2159766,3497435;2247482,3447313;2279646,3425410;2290149,3417700;2317653,3395797;2449225,3298337;2485772,3270491;2520858,3241254;2573487,3195308;2595416,3160501;2625706,3134059;2625453,3135786;2593953,3163286;2572024,3198092;2519395,3244038;2484310,3273276;2447763,3301122;2316190,3398582;2290149,3417700;2285307,3421555;2279646,3425410;2246019,3450098;2158303,3500220;2111523,3523888;2066203,3546165;1985798,3586542;1680257,3696532;1229988,3767540;1219755,3781463;1218293,3787032;1266537,3785639;1313318,3784247;1380566,3785639;1427347,3781463;1515062,3763362;1527738,3760646;1543204,3756923;1555538,3754690;1573539,3750832;1616061,3749482;1613009,3750831;1569152,3752224;1555538,3754690;1527738,3760646;1510675,3764754;1422961,3782855;1376179,3787031;1308933,3785639;1262151,3787031;1213908,3788424;1197828,3796777;1231451,3800954;1224143,3810700;1222680,3812092;1262882,38188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type="gradientRadial" on="t" color2="#0072C7 [3205]" o:opacity2="24248f" focus="100%" focussize="0f,0f" focusposition="65536f,0f" rotate="t">
                    <o:fill type="gradientRadial" v:ext="backwardCompatible"/>
                  </v:fill>
                  <v:stroke on="f" joinstyle="miter"/>
                  <v:imagedata o:title=""/>
                  <o:lock v:ext="edit" aspectratio="f"/>
                </v:shape>
                <v:shape id="Freeform: Shape 10" o:spid="_x0000_s1026" o:spt="100" style="position:absolute;left:0;top:914400;height:3032125;width:2619375;v-text-anchor:middle;" fillcolor="#2C567A [3204]" filled="t" stroked="f" coordsize="2619799,3032125" o:gfxdata="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cp3ugAAANsA&#10;AAAPAAAAAAAAAAEAIAAAACIAAABkcnMvZG93bnJldi54bWxQSwECFAAUAAAACACHTuJAMy8FnjsA&#10;AAA5AAAAEAAAAAAAAAABACAAAAAJAQAAZHJzL3NoYXBleG1sLnhtbFBLBQYAAAAABgAGAFsBAACz&#10;AwAAAAA=&#10;" path="m1147778,3015681l1132702,3023413,1133605,3023782xm1273129,2937187c1254560,2941609,1241794,2946031,1224386,2948242c1206977,2950453,1186087,2953769,1151271,2957085c1151271,2953769,1148950,2951558,1147790,2948242c1164037,2948242,1179124,2946031,1198854,2943820c1217423,2941609,1240634,2940503,1273129,2937187xm1399918,2925615l1396943,2926416,1398468,2926133xm478334,2908653c481054,2908031,484971,2908169,490338,2908998c501074,2910656,517611,2915078,541982,2921711c548945,2922816,557070,2922816,564033,2922816c584923,2932766,604652,2942715,625542,2951559c633666,2952664,644110,2954875,653395,2957085l655137,2957639,661519,2951559c669643,2953770,677767,2955981,685890,2958192c694015,2960402,702138,2961507,710262,2963718l758283,2974356,759005,2973668c776413,2975879,796143,2979195,814712,2982511c822835,2983616,832119,2984722,841404,2986933c850688,2988038,859973,2989144,868097,2989144c884345,2989144,901752,2990249,922642,2991355c943532,2991355,967904,2992460,996917,2990249l1000141,2990249,1007363,2986380c1012295,2984722,1018388,2983064,1023610,2981405c1029414,2981405,1035216,2981129,1040148,2981129c1045080,2981129,1049143,2981405,1051464,2982510l1054510,2990249,1080477,2990249c1078156,2993566,1074675,2997988,1072354,3001304c1071192,3002410,1070032,3003515,1067711,3006831c1064229,3009042,1058427,3011253,1052624,3013464c1042179,3013464,1035216,3013464,1024770,3013464c1013165,3012358,1000400,3012358,988794,3011253c962101,3010147,936569,3010147,911037,3009042c892468,3007936,872739,3006831,853009,3004621c836762,3003515,819354,3000199,801945,2997988c784537,2995777,768290,2993566,750881,2990249c725349,2985827,697496,2983616,673125,2979195c648753,2973668,626703,2968140,612776,2960402l613474,2959920,577960,2949348c568675,2944925,558230,2940504,546624,2936082c533859,2932766,522253,2929450,510648,2925028c497881,2920606,486276,2917289,473510,2912867c474091,2910656,475614,2909275,478334,2908653xm1173496,2885298l1155766,2887875,1033136,2893774,1073513,2898496c1075835,2897391,1079317,2897391,1083959,2896285c1108330,2892969,1131541,2890758,1155913,2888547c1158524,2887995,1162803,2887235,1167754,2886354xm1283674,2869281l1223448,2878036,1244115,2878598c1256881,2878045,1266456,2875834,1273854,2873347xm1503523,2866724l1314627,2914640,1410219,2894351xm292465,2844329c353973,2865332,393432,2884126,425927,2898496c441015,2904024,457263,2908446,473510,2912867c486276,2917289,497881,2920605,509487,2925027c521092,2929449,532698,2932766,545464,2936081c557070,2940503,567514,2944925,576799,2949347c574478,2950453,572156,2952664,569835,2954875c564033,2953769,557070,2952664,551267,2951558c529217,2944925,507166,2936081,485116,2928344l452621,2916183c442175,2911761,430570,2907340,420125,2902918c405037,2898496,391111,2892969,377184,2888547c364419,2883020,351652,2878598,340047,2873071c328441,2868649,319157,2863121,311034,2858700c302909,2853173,297107,2848751,292465,2844329xm347011,2816694c369061,2827748,387630,2837697,410841,2847646c408520,2848751,406199,2849857,402718,2852068c378345,2841014,352813,2828853,328443,2817798c335406,2817798,340048,2817798,347011,2816694xm111419,2741523c149717,2756999,169447,2771369,190337,2783530c194979,2789057,210065,2800111,206584,2801217c192658,2794585,179891,2789057,169447,2782424c159001,2776897,149717,2771369,141594,2765843c126506,2755893,117221,2748156,111419,2741523xm249804,2713157l249815,2713472,253735,2717990,254166,2716097xm1944658,2640592l1940444,2640926c1920714,2656402,1895182,2672985,1870811,2688461c1846439,2703937,1820907,2716097,1802338,2723836c1787251,2732679,1771004,2741523,1753595,2751471c1744310,2754788,1736187,2759210,1726903,2762526c1717618,2765843,1708334,2769159,1699050,2773580c1692086,2779108,1678160,2784635,1665393,2790163c1652628,2795689,1641022,2800111,1639861,2804533c1628256,2808955,1615490,2814483,1602724,2818904c1589958,2824431,1577191,2827748,1564426,2832170c1562105,2834381,1557463,2838803,1553981,2842118c1548178,2844329,1543536,2845435,1537733,2847646c1523806,2850962,1509880,2852068,1497114,2854279c1478546,2859806,1461137,2865333,1444889,2869755c1428641,2874177,1412394,2878599,1397307,2884126c1381059,2889653,1363651,2892969,1345082,2898497c1326513,2904024,1305623,2909552,1280091,2913973c1219743,2917289,1197693,2923922,1188408,2928344c1187247,2929450,1187247,2930555,1186087,2931661l1142005,2942158,1143148,2942715,1192101,2931057,1193051,2928344c1202335,2922817,1225546,2917289,1284735,2913973c1309105,2909552,1329995,2904024,1349725,2898497c1368294,2892969,1385702,2889653,1401949,2884126c1418197,2879704,1433285,2875282,1449532,2869755c1465780,2865333,1482028,2859806,1501756,2854279c1515683,2852068,1529610,2850962,1542376,2847646l1514879,2863362,1515683,2863123c1524967,2857595,1536573,2850962,1544697,2846540c1550499,2844329,1555142,2843224,1560945,2841014l1562027,2840728,1569068,2833275c1581835,2828853,1594600,2824431,1607367,2820009c1620132,2814483,1632899,2810061,1644505,2805639c1645664,2801217,1657270,2796795,1670037,2791268c1682802,2785741,1696729,2780213,1703692,2774686c1712976,2771369,1722261,2768054,1731545,2763632l1750645,2755722,1760559,2749260c1776807,2739312,1794215,2730468,1809302,2721625c1827871,2714992,1852242,2701726,1877774,2686250xm0,2634229l104456,2712780c97493,2714991,91691,2717202,82406,2719413c85887,2721623,87048,2722730,90529,2724940c78924,2724940,69640,2726045,58034,2726045c51071,2721623,44107,2717202,37144,2712780c30181,2708358,24379,2702831,17415,2698410l0,2684586xm1952447,2596447l1952049,2596708,1952049,2597024,1953894,2597274,1954370,2596708xm1977519,2579946l1970668,2584455,1969457,2585653,1974155,2582789xm2059691,2524232l2059587,2524267,2058820,2529276c2049535,2538119,2046053,2543646,2040251,2549174c2035609,2554701,2029805,2561333,2018200,2572388l2019529,2572095,2040251,2550279c2044893,2544752,2049535,2539224,2058820,2530381c2060271,2526789,2060488,2524854,2059691,2524232xm2358241,2298236l2357653,2298476,2344976,2327453xm2346057,2159745l2341406,2166144,2330244,2179815,2318437,2197746,2315302,2202061c2309498,2210904,2304856,2219748,2300214,2228592c2294412,2237435,2289770,2245174,2285127,2252912c2273522,2268388,2261916,2283864,2249150,2298236c2238705,2313712,2229421,2328082,2217816,2343559c2208531,2355719,2199247,2367879,2189962,2380039l2187639,2381391,2185738,2384073,2188801,2382250c2198086,2370091,2207370,2357930,2216654,2345771c2227100,2330294,2237544,2315923,2247990,2300447c2260755,2286076,2272361,2270600,2283966,2255124c2288608,2247385,2294412,2239647,2299054,2230804c2303696,2221960,2309498,2213116,2314140,2204273l2318437,2197746,2341406,2166144,2345476,2161160xm2466173,2144578c2462691,2158949,2458048,2172214,2451085,2187690c2444122,2202062,2435999,2217538,2424393,2234119c2415109,2251807,2405824,2268389,2397700,2281654c2388416,2294920,2380292,2304868,2373329,2311501l2389577,2280548c2393058,2270600,2398861,2260650,2403503,2249596c2408146,2242963,2410467,2238541,2413948,2233015c2418590,2225276,2423232,2218643,2427874,2210906c2432516,2203167,2435999,2196534,2440641,2188796c2448764,2174425,2458048,2160055,2466173,2144578xm2391053,2049819l2362884,2097043,2362366,2098178,2390737,2050614xm2406503,1942861l2372646,2030975c2351503,2078587,2327704,2124866,2301424,2169646l2290995,2185350,2290929,2185480c2286287,2196534,2277003,2210906,2266557,2225276c2256113,2239647,2246829,2255124,2242186,2268389c2234062,2278338,2223618,2289392,2214333,2301553c2205049,2313712,2196924,2326977,2191122,2339138c2157466,2383356,2102921,2439734,2054178,2486163c2039090,2498323,2024003,2510483,2008916,2522643l2004573,2525787,2002699,2527594,1983773,2542291,1968297,2559123c1949728,2573494,1931159,2586759,1911429,2600025l1902519,2605386,1878316,2624180,1874821,2626342,1869650,2630978c1854563,2640926,1839475,2650876,1824389,2659719c1809301,2668563,1794215,2677407,1779127,2686250l1773947,2688751,1743300,2707712,1733799,2712276,1724582,2718308c1715297,2723836,1704852,2729362,1693246,2734890l1663970,2745826,1598715,2777178c1549043,2797877,1497954,2816062,1445625,2831565l1338945,2857693,1425160,2842118c1430962,2841012,1435605,2839908,1441408,2838801c1454173,2828853,1479705,2823325,1493632,2821114c1505237,2817798,1516843,2814482,1526127,2811166c1540054,2799005,1566747,2792372,1578353,2785740c1598081,2779107,1617811,2772474,1637540,2765842l1675461,2751677,1692086,2742628,1707172,2738207,1728063,2727151,1733552,2723518,1747793,2710570c1757077,2705042,1768683,2698410,1779127,2692883l1814776,2676238,1827870,2668562c1842958,2659718,1858044,2649770,1873132,2639820c1876613,2633187,1884737,2627661,1892861,2622133c1900985,2616606,1909108,2611078,1914912,2608867c1933481,2595602,1953209,2582336,1971778,2567966c1978741,2552490,2000792,2539224,2012398,2531486c2027484,2519326,2042572,2507166,2057659,2495006c2106402,2448577,2160948,2392199,2194603,2347980l2213450,2317463,2214333,2314817c2223618,2301551,2235223,2286075,2244508,2270599c2247990,2266177,2250311,2261755,2253792,2257333l2266137,2241024,2270040,2234119c2280484,2219748,2288608,2205378,2294411,2194323c2312979,2163370,2326906,2132418,2341994,2100359c2355920,2068302,2371007,2036243,2388416,1999764c2390157,1989815,2397120,1972956,2402052,1958861xm2544446,1779484l2544029,1781440,2547410,1785306c2550892,1788623,2554373,1793044,2557856,1796360c2560177,1794149,2562498,1791938,2564819,1791938l2564994,1791090,2560177,1794149c2555535,1791938,2552054,1787517,2548571,1784200xm2534101,1653908l2533291,1653951,2531823,1654029,2532324,1659284c2532324,1669234,2532324,1676971,2531164,1686921c2530003,1692448,2528843,1696869,2526521,1703502c2517237,1717874,2507953,1732244,2498668,1745509c2496347,1758775,2495186,1769829,2491705,1781990l2484742,1794149c2481259,1811837,2477778,1828419,2473136,1847211c2468494,1861583,2465012,1874848,2460370,1889218c2455727,1903590,2452246,1916855,2446443,1930121c2444122,1941175,2441801,1951124,2438320,1962178c2435999,1973233,2433678,1984287,2429035,1995342l2436440,1984371,2442962,1961072c2444122,1948913,2446443,1938963,2448764,1927909c2453406,1914643,2458048,1900273,2462691,1887007c2467333,1872636,2470815,1859370,2475457,1845000c2480100,1827313,2482421,1810731,2487063,1791938l2494026,1779778c2497507,1767618,2498668,1756564,2500989,1743298c2510274,1728927,2519558,1715662,2528843,1701291c2523039,1730033,2517237,1757669,2510274,1786411c2507953,1812941,2491705,1849422,2496347,1857160c2485902,1888112,2476617,1917960,2465012,1947807l2458812,1956991,2456162,1970746c2454857,1977932,2452826,1985393,2447604,1994237c2431356,2016346,2423232,2038455,2415109,2061669c2410467,2072723,2405824,2084884,2400021,2097043c2397700,2103676,2394219,2109204,2390737,2115837c2387256,2122469,2383773,2129102,2379131,2135735c2368687,2153422,2358241,2172214,2347797,2188796c2339673,2208695,2325746,2221960,2314140,2240752c2304856,2261756,2288608,2287181,2271201,2310396c2253792,2333610,2236384,2357930,2223618,2378934c2213173,2392200,2202728,2405465,2192283,2417625c2180678,2429785,2170232,2441945,2158627,2455210c2155146,2460738,2150504,2465160,2147021,2470686c2142379,2476214,2138898,2480636,2134256,2486163c2127293,2491690,2120329,2497217,2114526,2501639l2082259,2535670,2083191,2539224c2069264,2553596,2059980,2563544,2049535,2572388c2037930,2580127,2025163,2587864,2013558,2596708l1984545,2618817,1957059,2637949,1961334,2637610,1991508,2616606,2020522,2594497c2032128,2586759,2044893,2579021,2056499,2570177c2065783,2561333,2076229,2551385,2090155,2537013c2090155,2535909,2090155,2534803,2088994,2532592c2100600,2521537,2111045,2510483,2121489,2498323c2127293,2493901,2134256,2488374,2141219,2482847c2144700,2478425,2149343,2472897,2153985,2467371c2157467,2461843,2162109,2456316,2165590,2451894c2177196,2439734,2187641,2426468,2199247,2414309c2209691,2402148,2220137,2388883,2230581,2375617c2243348,2354614,2260755,2330294,2278164,2307079c2295572,2282759,2311819,2258439,2321104,2237436c2332709,2218643,2346636,2205378,2354760,2185480c2365205,2168898,2375650,2149000,2386094,2132418c2390737,2125785,2394219,2119152,2397700,2112520c2401182,2105887,2403503,2099254,2406984,2093728c2412788,2081567,2417430,2069408,2422072,2058353c2431356,2035138,2439480,2013029,2454567,1990920c2465012,1973233,2462691,1959967,2467333,1945597c2480100,1915749,2488223,1885902,2498668,1854950c2494026,1846106,2510274,1810732,2512595,1784201c2519558,1756564,2525360,1727822,2531164,1699080l2535350,1684129,2532324,1683604c2533484,1674760,2533484,1667023,2533484,1655968xm2559016,1630542l2545501,1684179,2545502,1684179,2559017,1630543xm2569461,1619488c2567140,1623910,2564819,1627227,2562498,1633859l2560902,1663982c2560758,1672550,2560758,1680841,2560177,1692448l2548571,1726463,2548571,1730349,2562498,1692448c2563659,1669233,2562498,1659284,2564819,1633858l2570230,1622692xm2519557,1571953l2511952,1589076,2509113,1613961,2505451,1602336,2504112,1603977,2507953,1616172c2506792,1621699,2506792,1627227,2505632,1633859c2507953,1637175,2509113,1642703,2510274,1648230l2513872,1648039,2511434,1640491c2512594,1633858,2512594,1628331,2513755,1622804c2516076,1607327,2517236,1589640,2519557,1571953xm2617044,1542106c2618204,1543211,2618204,1543211,2619365,1543211c2619365,1562004,2618204,1577481,2618204,1589640c2618204,1601801,2619365,1611749,2619365,1621699c2620525,1640491,2619365,1654862,2615883,1680287c2617044,1686920,2614723,1697974,2612402,1713451c2608920,1727822,2605439,1745509,2601957,1762091c2600797,1775356,2600797,1789728,2598475,1802993c2590351,1827313,2589191,1847211,2581067,1878164c2575265,1900273,2570622,1922382,2564819,1943385c2550892,1956650,2552054,1936752,2535806,1955545c2535806,1954439,2536966,1950018,2538127,1948913c2539287,1931225,2534645,1927910,2542769,1902484c2548571,1887007,2555535,1870426,2560177,1853844l2574103,1846106,2574103,1846105c2584549,1801887,2581067,1791938,2589191,1762091c2591512,1748825,2594993,1735560,2597314,1722294c2599635,1709029,2601957,1694659,2604278,1681393c2606599,1668128,2607760,1654862,2610081,1642702c2611241,1630542,2612402,1618382,2612402,1606222c2611241,1597379,2612402,1586324,2613562,1575270c2614723,1569742,2614723,1564215,2615883,1558687c2615883,1553161,2617044,1547633,2617044,1542106xm1671197,168029c1697889,177977,1716457,185716,1730384,193454c1744310,200086,1752435,206719,1755916,213352c1733866,202297,1714136,194560,1699050,186821c1683962,179083,1674678,172451,1671197,168029xm1478546,87330c1488990,87330,1506399,90646,1524967,97279c1544696,105018,1566747,116072,1589958,128232c1527289,109439,1485509,97279,1478546,87330xm1194935,56240c1202915,56654,1211619,57484,1219743,58589c1235990,60799,1249917,65221,1253399,69643c1246436,68538,1239473,67432,1227867,66327c1216262,65221,1200014,61906,1174482,56378c1179704,55825,1186957,55825,1194935,56240xm1329995,47534c1346243,48639,1361330,49745,1377577,50850c1397307,56378,1415876,65221,1435605,72959c1407751,69643,1382219,64115,1363651,60799c1345082,56378,1332316,51956,1329995,47534xm1104849,0c1122257,1105,1141986,2211,1159394,3316c1179124,4422,1197693,6633,1215100,8844c1233669,9949,1244115,13266,1252238,17687c1260362,22109,1266165,26531,1276610,28742c1292858,28742,1285894,19898,1306784,23214c1321871,25425,1336959,29847,1352045,33164c1361330,35375,1370614,38690,1379898,40901c1379898,40901,1379898,42007,1378738,42007c1379898,45323,1378738,47534,1377577,49745c1361330,48640,1346243,47534,1329995,46429c1324192,45323,1319550,44218,1313748,42007c1307944,40901,1303302,39796,1297500,38690c1287054,36480,1276610,34269,1266165,32058c1255720,29847,1245275,27636,1234830,25425c1224385,24320,1213940,22109,1202335,21003l1166359,21003c1155913,21003,1145469,21003,1137344,21003c1119937,21003,1106010,21003,1092083,21003l1089957,20357,1070032,29847c1059587,33162,1089761,35374,1076996,40901c1101367,45323,1125739,49745,1146629,54167l1115642,54682,1116164,54720c1128641,55549,1140247,55825,1148950,54167c1158234,55273,1167519,56378,1176803,57484c1202335,63010,1218583,65221,1230188,67432c1241794,69643,1248757,69643,1255720,70749c1269647,74065,1284735,77382,1298661,79593c1313748,81804,1327674,86225,1342762,88436c1356689,91752,1371775,95069,1385702,98385l1428643,110545,1449532,116072,1470422,122705,1470692,122939,1485672,125400c1498619,128301,1513960,133137,1521975,138250l1527046,145568,1528450,145920c1538894,150342,1550499,154764,1560945,158079c1570229,161396,1579514,164712,1588798,169134c1598083,173556,1607367,176873,1616651,181294c1621294,184610,1628257,187927,1637541,192349c1642183,194560,1646826,196771,1651468,198982c1656110,201193,1661912,203403,1666554,206719c1687444,216669,1708334,226617,1717618,234356c1738508,247622,1760559,259781,1782609,274152c1793055,280785,1804660,288523,1816266,296261l1817239,296924,1834440,306877c2229586,561159,2489384,991781,2489384,1480201l2488893,1489452,2502149,1491255c2506792,1494571,2510273,1496782,2514915,1500099c2516076,1512258,2518397,1515575,2520718,1529946c2527681,1543211,2535805,1554266,2542768,1565320l2552054,1566124,2552054,1557582,2561488,1532620,2561337,1527736c2564819,1494572,2567140,1495677,2570621,1497888c2575263,1496783,2579905,1496783,2583388,1497888c2590351,1493466,2596153,1487940,2603116,1485729c2604278,1502310,2604278,1516681,2605438,1534369c2603116,1542106,2601957,1549845,2599635,1557582c2597314,1565321,2594993,1573059,2592672,1579691c2591511,1591852,2590351,1604011,2589190,1616172l2588030,1634964c2586869,1641597,2586869,1647125,2585709,1653757l2580760,1656900,2581067,1658178,2585808,1655168,2588030,1637175,2589190,1618383c2590351,1606222,2591511,1594063,2592672,1581902c2594993,1575270,2597314,1567532,2599635,1559793c2601957,1552056,2604278,1544317,2605438,1536579c2608920,1538790,2611241,1541001,2614722,1543212c2614722,1548739,2614722,1554267,2613562,1559793c2612401,1565321,2612401,1570848,2611241,1576376c2610080,1587430,2608920,1597379,2610080,1607328c2608920,1618383,2608920,1630542,2607759,1643808c2605438,1655968,2604278,1669234,2601957,1682499c2599635,1695765,2598474,1709030,2594993,1723400c2592672,1736666,2589190,1749931,2586869,1763197c2578746,1793044,2581067,1802993,2571782,1847211c2567140,1849422,2562498,1851633,2557856,1854950c2553213,1870426,2546250,1888113,2540447,1903590c2532324,1929015,2538126,1932331,2535805,1950019c2534645,1952230,2533484,1955545,2533484,1956651c2526520,1974339,2519557,1992026,2513755,2007502c2511434,2009713,2510273,2010818,2507951,2011924c2499828,2029611,2491704,2048403,2483581,2066091c2492865,2048403,2500988,2029611,2509113,2011924c2511434,2009713,2512594,2009713,2514915,2007502c2505630,2055036,2490544,2084884,2477777,2108098l2458048,2118047,2453957,2125843,2454567,2126890c2455727,2124679,2456889,2121363,2459210,2118046c2465012,2115835,2471975,2112520,2478938,2108098c2480100,2120257,2470815,2135734,2465012,2145683c2456889,2161160,2447604,2175530,2439480,2189901c2434838,2197639,2431356,2204272,2426714,2212010c2422072,2219748,2417430,2226381,2412788,2234119c2409305,2238541,2406984,2244068,2402342,2250701c2397700,2261755,2393058,2271705,2387256,2282759l2371008,2313712c2362884,2324767,2354760,2336926,2345476,2346876c2337351,2356824,2328067,2367879,2319944,2377828l2321008,2375742,2292089,2413203c2285126,2406570,2246829,2458527,2229420,2478425l2217081,2496507,2229420,2479530c2246829,2460737,2285126,2408781,2292089,2414308c2288608,2437523,2254952,2467369,2244508,2482846c2235223,2493348,2227389,2501087,2219990,2507304l2200308,2521086,2199246,2522643,2186941,2531660,2186480,2534803c2169071,2552490,2151664,2571283,2131934,2587864c2113365,2605552,2094796,2623239,2073906,2638715l2071222,2640570,2051856,2664140c2037930,2676301,2021682,2686249,2005435,2697304l1962046,2728299,1961892,2728479,2005435,2698410c2020521,2687355,2036769,2676301,2051856,2665246c2042572,2680722,2029805,2690671,2013558,2701725c2000212,2713333,1990638,2718031,1982369,2721071l1960793,2729751,1960173,2730468c1952049,2735995,1945086,2740417,1936962,2744839l1928214,2748700,1906209,2765705c1898084,2771647,1891121,2776345,1884737,2780213c1873132,2789057,1863848,2794585,1852242,2800111c1854563,2796795,1848761,2799006,1841798,2801217l1830187,2806132,1828383,2807437,1842958,2802322c1849921,2800111,1854563,2797900,1853403,2801217c1845279,2812272,1829031,2822220,1811624,2831064c1802339,2835486,1794215,2839908,1784930,2844330c1775646,2848751,1766362,2852068,1758238,2856490l1739384,2859184,1736187,2860912c1707173,2874177,1678160,2885232,1647986,2897391l1643488,2898365,1616651,2915078c1623615,2916184,1627096,2917289,1631738,2919500c1610848,2937187,1582995,2940504,1576032,2942715c1577193,2938293,1579514,2932766,1580674,2927239c1574872,2929450,1569068,2931661,1562105,2933872c1556303,2936082,1550499,2937187,1544697,2939398c1533092,2942715,1520325,2946031,1508720,2950453l1503913,2944957,1486669,2948242c1479705,2949348,1472742,2951559,1465779,2952664c1451852,2955981,1436766,2960402,1422839,2962613l1421423,2963240,1462298,2953769c1469261,2951558,1476224,2950453,1483188,2949347c1490151,2948242,1495953,2946031,1500595,2946031c1501756,2948242,1504078,2950453,1507559,2951558c1520325,2948242,1531931,2944925,1543536,2940503c1549338,2938292,1555142,2937187,1560944,2934976c1566747,2932766,1572549,2930555,1579513,2928344c1578353,2932766,1576032,2938292,1574870,2943820c1558623,2951558,1542375,2958190,1526127,2965929l1523738,2965292,1490151,2978089c1479707,2981405,1470422,2983616,1462298,2985827c1444890,2990249,1432124,2992460,1420518,2995776c1421099,2993012,1413846,2993012,1403255,2994395l1367149,3001087,1365972,3003515c1335797,3010147,1302142,3015674,1269647,3021202c1259201,3020096,1260362,3017885,1247596,3015674c1241794,3015674,1235990,3015674,1229027,3015674c1219743,3018991,1208137,3022307,1196532,3025624c1186087,3026728,1176803,3027834,1167519,3027834c1158234,3027834,1148950,3028939,1138504,3028939l1135352,3027653,1108911,3032118c1099337,3032256,1089762,3030598,1076996,3026728c1076996,3026728,1078157,3025624,1078157,3025624c1080478,3023413,1081638,3021202,1083959,3017885c1074675,3016780,1065390,3015674,1057267,3014569c1060748,3012358,1066551,3010147,1070032,3007936c1082799,3007936,1095564,3007936,1108331,3006830c1121097,3005725,1132702,3005725,1145469,3005725l1198853,3006830,1235990,3003515c1260362,2999093,1283573,2993565,1305623,2989143l1319169,2985882,1341240,2981152,1352045,2979195c1364812,2978089,1376417,2978089,1386862,2978089l1389284,2977017,1355527,2978090,1341240,2981152,1331446,2982925,1319169,2985882,1309105,2988038c1287054,2992460,1263843,2997988,1239473,3002410c1227867,3003515,1216262,3004621,1202335,3005725c1186087,3005725,1167519,3005725,1148950,3004621c1137344,3004621,1124578,3005725,1111812,3005725c1099046,3006831,1086280,3006831,1073513,3006831c1072354,3004621,1073513,3003515,1074675,3002410c1076996,2999093,1080477,2995777,1082798,2991355c1196532,2986933,1325353,2965929,1440247,2934976c1524967,2911763,1605045,2884126,1682802,2847646c1701371,2837697,1723421,2826642,1746632,2815588c1758237,2810061,1771004,2804533,1782609,2797900c1794215,2791268,1806980,2785741,1819747,2779108c1844118,2765843,1867329,2752577,1889380,2739312c1911429,2724940,1929998,2711675,1945086,2698410c1979902,2674090,2014719,2649770,2049535,2621028c2058820,2613290,2069264,2606658,2078548,2598919c2087833,2591181,2097117,2583442,2106402,2575705c2121489,2563544,2134255,2552490,2148181,2539224c2153985,2529276,2160948,2520432,2165590,2511589l2190596,2489755,2190797,2488383,2166751,2509378c2162109,2518221,2155146,2527065,2149343,2537013c2135416,2550279,2122651,2561333,2107563,2573494c2098278,2581232,2088994,2588970,2079710,2596708c2070425,2604447,2061141,2611079,2050697,2618817c2015880,2646454,1982224,2671879,1946247,2696199c1931159,2709464,1911431,2723836,1890541,2737101c1868490,2750366,1845279,2764737,1820908,2776897c1808141,2783530,1796536,2789057,1783770,2795689c1772165,2802322,1759398,2807850,1747793,2813377c1724582,2824431,1702532,2835486,1683963,2845435c1606206,2880810,1526129,2908446,1441408,2932766c1326514,2963718,1197693,2984722,1083959,2989144c1074675,2989144,1064230,2989144,1057267,2989144c1056106,2985827,1053785,2983616,1053785,2980301c1049143,2978090,1037537,2979195,1025932,2979195c1015487,2982511,1001561,2985827,1000400,2989144c971386,2990249,948175,2990249,926124,2990249c905235,2989144,887827,2988038,871579,2988038c862295,2986933,854170,2985827,844886,2985827c835602,2984722,826317,2983616,818194,2981405l834272,2965069,830959,2965929,771052,2955362,768290,2955981c723029,2949348,685891,2942715,653396,2936082c637148,2932766,622061,2929450,608134,2927239c594207,2923922,581442,2921711,568675,2920606c553589,2913973,537341,2907341,521094,2899602c504846,2894075,487437,2887443,461905,2878599c441015,2870860,420125,2863123,400397,2855384c406199,2849857,408520,2848751,410841,2847646c425929,2850962,439855,2853173,453782,2855384c460745,2860912,466547,2865333,472350,2870860c488598,2874177,506006,2880810,536180,2888547c582602,2905130,620901,2912867,662680,2919500c673125,2921711,683570,2922817,694015,2925028c704460,2926133,716066,2928344,727671,2930555c739277,2932766,752042,2934976,764809,2938293l805734,2946723,808908,2946031c821675,2948242,833281,2949348,847207,2951559c848367,2950453,848367,2950453,848367,2949348c866936,2950453,886666,2950453,904073,2951559c907556,2951559,912198,2952664,913358,2952664c943532,2953770,971385,2952664,999238,2952664c1021289,2953770,1042179,2953770,1061908,2954875c1087440,2953770,1112972,2950453,1136183,2949348c1139665,2949348,1144308,2949348,1145467,2949348c1146629,2952664,1148950,2954875,1148950,2958192c1183766,2955981,1204656,2952664,1222064,2949348c1239473,2947137,1252238,2943820,1270807,2938293c1280091,2937187,1289376,2936082,1298660,2933872c1304463,2932766,1310265,2932766,1316069,2931661c1329995,2928344,1341601,2926133,1354366,2922817c1364812,2920606,1375256,2918395,1385702,2916184c1396146,2913973,1406592,2910656,1417036,2908446l1474513,2898971,1482028,2896286c1462298,2899602,1441408,2902919,1421679,2906235c1411234,2908446,1400789,2911763,1390344,2913973c1379900,2916184,1369454,2918395,1359010,2920606c1345083,2923922,1334638,2926133,1320711,2929450c1314909,2930555,1309105,2930555,1303303,2931661c1294019,2932766,1284735,2933872,1275450,2936082c1242955,2939398,1219744,2940504,1200014,2942715c1181445,2944926,1166359,2947137,1148950,2947137c1146629,2947137,1143148,2947137,1139665,2947137c1116454,2949348,1090922,2952664,1065390,2952664c1045662,2951559,1024772,2951559,1002721,2950453c974867,2950453,947014,2951559,916840,2950453c914519,2950453,911038,2949348,907556,2949348c894790,2944926,885506,2940504,871579,2934976c865776,2939398,857653,2942715,851849,2947137l851799,2947232,868097,2937187c882024,2942714,892469,2947136,904075,2951558c885506,2951558,865776,2950453,848368,2949347l848807,2949076,812391,2943820c797304,2940504,783378,2938293,769451,2934976c756684,2931661,743919,2929450,732313,2927239c720708,2925028,709102,2923922,698657,2921711c688213,2919500,677767,2918395,667323,2916184c625543,2909552,587244,2901813,540822,2885232c510648,2878599,493240,2871966,476993,2867544c470029,2863123,464226,2857595,458424,2852068c444497,2849857,430571,2847646,415483,2844329c393433,2834381,373703,2824431,351653,2813377c344690,2813377,340048,2814483,333085,2814483c309874,2803428,288984,2793478,266933,2782424c263452,2775791,258810,2769159,255327,2762526c255327,2762526,256488,2762526,257648,2761421c270415,2769159,284342,2775791,298268,2782424c312195,2789057,324960,2795689,338887,2803428c343529,2801217,347011,2799006,350492,2796795c328443,2786846,314516,2775791,302910,2766948c291305,2758104,279699,2752577,263452,2750366c230956,2728257,220511,2728257,208905,2720519c192658,2710570,177571,2701726,162483,2691777c125346,2671879,135791,2692883,89369,2661930c80085,2655297,71961,2648665,61516,2639821c63837,2639821,66159,2638715,67318,2637610c77764,2640926,85887,2643137,95172,2645348c75443,2624345,71961,2615501,37144,2587864c25539,2579021,15094,2570177,4649,2562439l0,2558522,0,425193,9001,419312,18631,412474,53392,383592c71961,369220,90529,355955,109098,341584c128827,331635,153199,312843,168286,299577c181052,291838,192658,284101,205423,276362c218190,268625,229795,260886,243722,253148c270414,240988,297107,227722,323799,217774c334245,213352,345850,207824,355135,202297c370221,195665,387630,189032,403878,181293c427089,171345,450299,163606,473510,154762c496721,145919,521092,139286,544303,131548l574041,125985,588407,121309,783934,81129,779896,80007c775254,79593,768291,80145,755524,82909c739277,85119,720708,87330,703299,89541c687051,92858,668483,97280,652235,100596c645272,102807,638308,105018,630185,107229c622061,109439,613937,111650,604653,113861l548783,124316,538501,128233c515290,135970,490919,142603,467708,151447c444497,160290,421286,168029,398075,177977c380667,185716,364419,192349,349332,198982c338887,201193,327281,206719,316837,211141c288984,221091,263452,234356,236759,246516c223993,253148,211226,261992,198461,269731c185694,277468,172929,285207,161324,292945c147397,306210,121865,325003,102135,334952c83566,348217,64997,362589,46429,376959l0,415539,0,393791,52812,349047c74572,332189,99234,315054,125346,300683c140434,289629,150878,277468,169447,267520c185694,261992,204263,250937,227474,238778c239080,233250,251846,226617,264612,219985c271575,216669,277378,213352,284342,210036c291305,206719,298268,204508,306391,202297c329602,191243,355135,180188,379507,171345l402651,162004,556830,105454,581442,97280c600011,95069,616259,92858,634827,90647c646433,86225,659198,81804,673125,77382c687051,72960,702139,68538,717226,66327c748561,60799,781056,55273,810070,54167c854752,50297,899432,48087,944113,47672l1051854,51116,941792,47258c897110,47534,852429,49745,807748,54167c777574,55272,746239,60799,714905,66326c699817,68537,684730,72959,670804,77381c656877,81802,644110,86224,632505,90646c613936,92857,597689,95068,579120,97279l556830,105454,477428,131825,402651,162004,377184,171345c352813,180188,327281,192348,304070,202297c297107,204508,288983,207824,282019,210035c275056,213352,268093,216668,262291,219985c249524,226617,236759,233250,225153,238777c201942,250937,183373,261992,167126,267519c148557,277468,138111,288523,123025,300682c96912,315053,72250,332188,50490,349046l0,391823,0,332219,46429,299577,75572,280211,95172,263097c106777,256464,118383,249831,129988,243199c141594,236566,154359,231039,167126,224406l172042,221998,184679,210174c191788,205061,199622,200086,205424,195665c214709,189032,221672,186269,228200,184610l244313,181077,247203,179082c347010,127127,453781,86224,562872,57483l574584,55057,606973,44217c614517,42006,622351,40624,629314,39933l640963,39839,645272,38690c731152,19897,819354,8843,909877,5527c932508,6079,958330,5527,985022,5251c1011715,4973,1039278,4973,1065390,6632l1066886,7701,1106010,3316c1118775,5527,1130381,6632,1141986,8843c1153592,11053,1165197,12160,1177964,15475l1196526,19494,1176803,14370c1165197,12160,1152431,9949,1140825,7738c1129220,5527,1117614,4422,1104849,2211c1104849,2211,1104849,1105,1104849,0xe">
                  <v:path o:connectlocs="1147592,3015681;1132518,3023413;1133421,3023782;1272922,2937187;1224187,2948242;1151084,2957085;1147604,2948242;1198659,2943820;1272922,2937187;1399691,2925615;1396716,2926416;1398241,2926133;478256,2908653;490258,2908998;541894,2921711;563941,2922816;625440,2951559;653289,2957085;655030,2957639;661411,2951559;685778,2958192;710147,2963718;758160,2974356;758882,2973668;814580,2982511;841267,2986933;867956,2989144;922492,2991355;996755,2990249;999979,2990249;1007199,2986380;1023444,2981405;1039979,2981129;1051293,2982510;1054339,2990249;1080302,2990249;1072180,3001304;1067538,3006831;1052453,3013464;1024604,3013464;988633,3011253;910889,3009042;852870,3004621;801815,2997988;750759,2990249;673016,2979195;612676,2960402;613374,2959920;577866,2949348;546535,2936082;510565,2925028;473433,2912867;478256,2908653;1173306,2885298;1155578,2887875;1032968,2893774;1073339,2898496;1083783,2896285;1155725,2888547;1167565,2886354;1283466,2869281;1223249,2878036;1243913,2878598;1273647,2873347;1503279,2866724;1314414,2914640;1409990,2894351;292417,2844329;425858,2898496;473433,2912867;509404,2925027;545375,2936081;576705,2949347;569742,2954875;551177,2951558;485037,2928344;452547,2916183;420057,2902918;377122,2888547;339991,2873071;310983,2858700;292417,2844329;346954,2816694;410774,2847646;402652,2852068;328389,2817798;346954,2816694;111400,2741523;190306,2783530;206550,2801217;169419,2782424;141571,2765843;111400,2741523;249763,2713157;249774,2713472;253693,2717990;254124,2716097;1944343,2640592;1940129,2640926;1870508,2688461;1802046,2723836;1753311,2751471;1726623,2762526;1698775,2773580;1665123,2790163;1639595,2804533;1602464,2818904;1564172,2832170;1553729,2842118;1537484,2847646;1496871,2854279;1444655,2869755;1397080,2884126;1344864,2898497;1279883,2913973;1188215,2928344;1185895,2931661;1141820,2942158;1142962,2942715;1191908,2931057;1192857,2928344;1284527,2913973;1349506,2898497;1401722,2884126;1449297,2869755;1501512,2854279;1542126,2847646;1514633,2863362;1515437,2863123;1544446,2846540;1560692,2841014;1561774,2840728;1568814,2833275;1607106,2820009;1644238,2805639;1669766,2791268;1703416,2774686;1731264,2763632;1750361,2755722;1760274,2749260;1809009,2721625;1877470,2686250;0,2634229;104439,2712780;82392,2719413;90514,2724940;58024,2726045;37137,2712780;17412,2698410;0,2684586;1952131,2596447;1951733,2596708;1951733,2597024;1953577,2597274;1954053,2596708;1977198,2579946;1970349,2584455;1969138,2585653;1973835,2582789;2059357,2524232;2059253,2524267;2058486,2529276;2039920,2549174;2017873,2572388;2019202,2572095;2039920,2550279;2058486,2530381;2059357,2524232;2357859,2298236;2357271,2298476;2344596,2327453;2345677,2159745;2341027,2166144;2329866,2179815;2318061,2197746;2314927,2202061;2299841,2228592;2284757,2252912;2248785,2298236;2217457,2343559;2189607,2380039;2187284,2381391;2185384,2384073;2188446,2382250;2216295,2345771;2247626,2300447;2283596,2255124;2298681,2230804;2313765,2204273;2318061,2197746;2341027,2166144;2345096,2161160;2465773,2144578;2450688,2187690;2424000,2234119;2397311,2281654;2372944,2311501;2389190,2280548;2403114,2249596;2413557,2233015;2427481,2210906;2440245,2188796;2465773,2144578;2390666,2049819;2362501,2097043;2361983,2098178;2390350,2050614;2406113,1942861;2372262,2030975;2301051,2169646;2290624,2185350;2290558,2185480;2266190,2225276;2241823,2268389;2213974,2301553;2190767,2339138;2053845,2486163;2008590,2522643;2004248,2525787;2002374,2527594;1983451,2542291;1967978,2559123;1911119,2600025;1902211,2605386;1878012,2624180;1874517,2626342;1869347,2630978;1824093,2659719;1778839,2686250;1773659,2688751;1743017,2707712;1733518,2712276;1724302,2718308;1692971,2734890;1663700,2745826;1598456,2777178;1445391,2831565;1338728,2857693;1424929,2842118;1441174,2838801;1493390,2821114;1525880,2811166;1578097,2785740;1637274,2765842;1675189,2751677;1691812,2742628;1706895,2738207;1727783,2727151;1733271,2723518;1747510,2710570;1778839,2692883;1814482,2676238;1827574,2668562;1872828,2639820;1892554,2622133;1914602,2608867;1971458,2567966;2012072,2531486;2057325,2495006;2194247,2347980;2213091,2317463;2213974,2314817;2244144,2270599;2253427,2257333;2265770,2241024;2269672,2234119;2294039,2194323;2341614,2100359;2388029,1999764;2401663,1958861;2544034,1779484;2543617,1781440;2546997,1785306;2557442,1796360;2564403,1791938;2564578,1791090;2559762,1794149;2548158,1784200;2533690,1653908;2532881,1653951;2531413,1654029;2531914,1659284;2530754,1686921;2526112,1703502;2498263,1745509;2491301,1781990;2484339,1794149;2472735,1847211;2459971,1889218;2446047,1930121;2437925,1962178;2428641,1995342;2436045,1984371;2442566,1961072;2448367,1927909;2462292,1887007;2475056,1845000;2486660,1791938;2493622,1779778;2500584,1743298;2528433,1701291;2509867,1786411;2495942,1857160;2464613,1947807;2458414,1956991;2455764,1970746;2447207,1994237;2414718,2061669;2399632,2097043;2390350,2115837;2378745,2135735;2347417,2188796;2313765,2240752;2270833,2310396;2223258,2378934;2191928,2417625;2158277,2455210;2146673,2470686;2133910,2486163;2114183,2501639;2081921,2535670;2082853,2539224;2049203,2572388;2013232,2596708;1984223,2618817;1956742,2637949;1961016,2637610;1991185,2616606;2020194,2594497;2056166,2570177;2089816,2537013;2088655,2532592;2121145,2498323;2140872,2482847;2153636,2467371;2165239,2451894;2198891,2414309;2230219,2375617;2277795,2307079;2320728,2237436;2354378,2185480;2385707,2132418;2397311,2112520;2406594,2093728;2421680,2058353;2454169,1990920;2466933,1945597;2498263,1854950;2512188,1784201;2530754,1699080;2534939,1684129;2531914,1683604;2533073,1655968;2558601,1630542;2545089,1684179;2545090,1684179;2558602,1630543;2569045,1619488;2562083,1633859;2560487,1663982;2559762,1692448;2548158,1726463;2548158,1730349;2562083,1692448;2564403,1633858;2569814,1622692;2519149,1571953;2511545,1589076;2508706,1613961;2505045,1602336;2503706,1603977;2507547,1616172;2505226,1633859;2509867,1648230;2513465,1648039;2511027,1640491;2513348,1622804;2519149,1571953;2616620,1542106;2618941,1543211;2617780,1589640;2618941,1621699;2615459,1680287;2611979,1713451;2601535,1762091;2598054,1802993;2580649,1878164;2564403,1943385;2535395,1955545;2537716,1948913;2542357,1902484;2559762,1853844;2573686,1846106;2573686,1846105;2588771,1762091;2596893,1722294;2603856,1681393;2609658,1642702;2611979,1606222;2613139,1575270;2615459,1558687;2616620,1542106;1670926,168029;1730103,193454;1755631,213352;1698775,186821;1670926,168029;1478306,87330;1524720,97279;1589700,128232;1478306,87330;1194741,56240;1219545,58589;1253196,69643;1227668,66327;1174291,56378;1194741,56240;1329779,47534;1377354,50850;1435372,72959;1363430,60799;1329779,47534;1104670,0;1159206,3316;1214903,8844;1252035,17687;1276403,28742;1306572,23214;1351826,33164;1379674,40901;1378514,42007;1377354,49745;1329779,46429;1313535,42007;1297290,38690;1265960,32058;1234630,25425;1202140,21003;1166170,21003;1137159,21003;1091906,21003;1089780,20357;1069858,29847;1076821,40901;1146443,54167;1115461,54682;1115983,54720;1148764,54167;1176612,57484;1229988,67432;1255516,70749;1298450,79593;1342544,88436;1385477,98385;1428411,110545;1449297,116072;1470184,122705;1470453,122939;1485431,125400;1521728,138250;1526798,145568;1528202,145920;1560692,158079;1588540,169134;1616389,181294;1637275,192349;1651200,198982;1666284,206719;1717340,234356;1782320,274152;1815972,296261;1816944,296924;1834143,306877;2488981,1480201;2488490,1489452;2501744,1491255;2514507,1500099;2520310,1529946;2542356,1565320;2551640,1566124;2551640,1557582;2561073,1532620;2560922,1527736;2570204,1497888;2582969,1497888;2602694,1485729;2605016,1534369;2599214,1557582;2592252,1579691;2588770,1616172;2587611,1634964;2585290,1653757;2580342,1656900;2580649,1658178;2585389,1655168;2587611,1637175;2588770,1618383;2592252,1581902;2599214,1559793;2605016,1536579;2614298,1543212;2613139,1559793;2610818,1576376;2609657,1607328;2607336,1643808;2601535,1682499;2594573,1723400;2586450,1763197;2571365,1847211;2557442,1854950;2540035,1903590;2535394,1950019;2533073,1956651;2513348,2007502;2507545,2011924;2483179,2066091;2508706,2011924;2514507,2007502;2477375,2108098;2457650,2118047;2453559,2125843;2454169,2126890;2458811,2118046;2478536,2108098;2464613,2145683;2439085,2189901;2426321,2212010;2412397,2234119;2401953,2250701;2386869,2282759;2370624,2313712;2345096,2346876;2319568,2377828;2320632,2375742;2291718,2413203;2229059,2478425;2216722,2496507;2229059,2479530;2291718,2414308;2244144,2482846;2219630,2507304;2199951,2521086;2198890,2522643;2186587,2531660;2186126,2534803;2131588,2587864;2073570,2638715;2070886,2640570;2051523,2664140;2005110,2697304;1961728,2728299;1961574,2728479;2005110,2698410;2051523,2665246;2013232,2701725;1982048,2721071;1960475,2729751;1959855,2730468;1936648,2744839;1927901,2748700;1905900,2765705;1884431,2780213;1851942,2800111;1841499,2801217;1829890,2806132;1828087,2807437;1842659,2802322;1853103,2801217;1811330,2831064;1784641,2844330;1757953,2856490;1739102,2859184;1735906,2860912;1647719,2897391;1643222,2898365;1616389,2915078;1631473,2919500;1575776,2942715;1580418,2927239;1561852,2933872;1544446,2939398;1508475,2950453;1503669,2944957;1486428,2948242;1465541,2952664;1422608,2962613;1421192,2963240;1462061,2953769;1482947,2949347;1500352,2946031;1507315,2951558;1543286,2940503;1560691,2934976;1579257,2928344;1574615,2943820;1525880,2965929;1523491,2965292;1489909,2978089;1462061,2985827;1420288,2995776;1403027,2994395;1366927,3001087;1365750,3003515;1269441,3021202;1247394,3015674;1228828,3015674;1196338,3025624;1167330,3027834;1138319,3028939;1135168,3027653;1108731,3032118;1076821,3026728;1077982,3025624;1083783,3017885;1057095,3014569;1069858,3007936;1108151,3006830;1145283,3005725;1198658,3006830;1235789,3003515;1305411,2989143;1318955,2985882;1341022,2981152;1351826,2979195;1386637,2978089;1389059,2977017;1355307,2978090;1341022,2981152;1331230,2982925;1318955,2985882;1308893,2988038;1239272,3002410;1202140,3005725;1148764,3004621;1111632,3005725;1073339,3006831;1074501,3002410;1082622,2991355;1440013,2934976;1682529,2847646;1746349,2815588;1782320,2797900;1819452,2779108;1889074,2739312;1944771,2698410;2049203,2621028;2078211,2598919;2106061,2575705;2147833,2539224;2165239,2511589;2190241,2489755;2190442,2488383;2166400,2509378;2148995,2537013;2107221,2573494;2079373,2596708;2050365,2618817;1945932,2696199;1890235,2737101;1820613,2776897;1783481,2795689;1747510,2813377;1683690,2845435;1441174,2932766;1083783,2989144;1057095,2989144;1053614,2980301;1025765,2979195;1000238,2989144;925974,2990249;871437,2988038;844749,2985827;818061,2981405;834136,2965069;830824,2965929;770927,2955362;768165,2955981;653290,2936082;608035,2927239;568582,2920606;521009,2899602;461830,2878599;400332,2855384;410774,2847646;453708,2855384;472273,2870860;536093,2888547;662572,2919500;693902,2925028;727553,2930555;764685,2938293;805603,2946723;808777,2946031;847069,2951559;848229,2949348;903926,2951559;913210,2952664;999076,2952664;1061736,2954875;1135999,2949348;1145281,2949348;1148764,2958192;1221866,2949348;1270601,2938293;1298449,2933872;1315856,2931661;1354146,2922817;1385477,2916184;1416806,2908446;1474274,2898971;1481788,2896286;1421448,2906235;1390118,2913973;1358790,2920606;1320497,2929450;1303092,2931661;1275243,2936082;1199819,2942715;1148764,2947137;1139480,2947137;1065217,2952664;1002558,2950453;916691,2950453;907409,2949348;871437,2934976;851711,2947137;851661,2947232;867956,2937187;903928,2951558;848230,2949347;848669,2949076;812259,2943820;769326,2934976;732194,2927239;698543,2921711;667214,2916184;540734,2885232;476915,2867544;458349,2852068;415415,2844329;351596,2813377;333031,2814483;266889,2782424;255285,2762526;257606,2761421;298219,2782424;338832,2803428;350435,2796795;302860,2766948;263409,2750366;208871,2720519;162456,2691777;89354,2661930;61506,2639821;67307,2637610;95156,2645348;37137,2587864;4648,2562439;0,2558522;0,425193;8999,419312;18627,412474;53383,383592;109080,341584;168258,299577;205389,276362;243682,253148;323746,217774;355077,202297;403812,181293;473433,154762;544214,131548;573948,125985;588311,121309;783807,81129;779769,80007;755401,82909;703185,89541;652129,100596;630083,107229;604555,113861;548694,124316;538413,128233;467632,151447;398010,177977;349275,198982;316785,211141;236720,246516;198428,269731;161297,292945;102118,334952;46421,376959;0,415539;0,393791;52803,349047;125325,300683;169419,267520;227437,238778;264569,219985;284295,210036;306341,202297;379445,171345;402585,162004;556739,105454;581347,97280;634724,90647;673016,77382;717109,66327;809938,54167;943960,47672;1051683,51116;941639,47258;807617,54167;714789,66326;670695,77381;632402,90646;579026,97279;556739,105454;477350,131825;402585,162004;377122,171345;304020,202297;281973,210035;262248,219985;225116,238777;167098,267519;123005,300682;50481,349046;0,391823;0,332219;46421,299577;75559,280211;95156,263097;129966,243199;167098,224406;172014,221998;184649,210174;205390,195665;228163,184610;244273,181077;247162,179082;562780,57483;574491,55057;606874,44217;629212,39933;640859,39839;645167,38690;909729,5527;984862,5251;1065217,6632;1066713,7701;1105830,3316;1141801,8843;1177773,15475;1196332,19494;1176612,14370;1140640,7738;1104670,2211;11046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joinstyle="miter"/>
                  <v:imagedata o:title=""/>
                  <o:lock v:ext="edit" aspectratio="t"/>
                </v:shape>
                <v:shape id="Freeform: Shape 6" o:spid="_x0000_s1026" o:spt="100" style="position:absolute;left:1819275;top:1066800;flip:x y;height:542290;width:549275;rotation:11796480f;v-text-anchor:middle;" fillcolor="#0072C7 [3205]" filled="t" stroked="f" coordsize="2647519,2612594" o:gfxdata="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8d4dvQAA&#10;ANoAAAAPAAAAAAAAAAEAIAAAACIAAABkcnMvZG93bnJldi54bWxQSwECFAAUAAAACACHTuJAMy8F&#10;njsAAAA5AAAAEAAAAAAAAAABACAAAAAMAQAAZHJzL3NoYXBleG1sLnhtbFBLBQYAAAAABgAGAFsB&#10;AAC2Aw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298625,539348;296058,540731;296212,540797;319969,525310;311670,527287;299220,528869;298627,527287;307322,526496;319969,525310;341559,523240;341052,523384;341312,523333;186679,520268;195473,522542;199228,522740;209701,527880;214444,528869;214741,528968;215827,527880;219977,529067;224127,530055;232304,531958;232427,531835;241912,533416;246457,534207;251002,534602;260290,534998;272937,534800;273486,534800;274716,534108;277483,533218;280298,533169;282225,533416;282744,534800;287165,534800;285782,536777;284992,537766;282423,538952;277680,538952;271554,538557;258314,538161;248433,537370;239738,536184;231043,534800;217803,532823;207527,529462;207646,529376;201599,527485;196263,525112;190138,523135;183814,520960;186679,520268;303005,516030;299985,516491;279105,517546;285980,518390;287758,517995;300010,516611;302027,516219;321765,513165;311510,514731;315029,514831;320093,513892;359200,512708;327036,521277;343312,517649;152986,508703;175712,518390;183814,520960;189940,523135;196066,525112;201401,527485;200216,528473;197054,527880;185790,523728;180257,521553;174724,519181;167412,516611;161088,513843;156148,511273;152986,508703;162274,503760;173143,509296;171760,510087;159112,503958;162274,503760;122159,490316;135596,497829;138363,500992;132039,497631;127297,494665;122159,490316;145722,485243;145724,485299;146391,486107;146465,485768;434315,472264;433597,472324;421740,480826;410081,487152;401781,492095;397236,494072;392493,496049;386762,499015;382415,501585;376091,504155;369570,506528;367792,508307;365025,509296;358109,510482;349216,513250;341114,515820;332221,518390;321155,521158;305544,523728;305148,524322;297642,526199;297837,526299;306172,524214;306334,523728;321946,521158;333012,518390;341904,515820;350007,513250;358899,510482;365816,509296;361134,512106;361270,512064;366211,509098;368977,508110;369162,508058;370361,506725;376882,504353;383206,501783;387553,499213;393284,496247;398027,494270;401279,492855;402967,491700;411267,486757;422926,480430;95447,469530;96197,470174;96454,470305;435641,464369;435573,464416;435573,464472;435887,464517;435968,464416;439910,461418;438743,462224;438537,462439;439337,461927;79312,451460;86775,460251;80857,453146;453902,451454;453884,451460;453753,452356;450592,455915;446837,460066;447063,460014;450592,456112;453753,452553;453902,451454;98627,447002;99018,447478;99038,447413;69396,442470;74534,445831;74786,446129;77128,446647;82438,451565;89750,457496;92912,461846;94690,464021;102200,470347;100026,472126;93033,464352;92714,464416;99332,471773;100026,472126;102200,470347;120973,485175;117218,486361;118602,487350;113068,487548;109511,485175;106152,482605;97852,475685;90145,468766;83031,461846;79672,458485;76510,454926;77696,453344;81648,456903;85996,460264;91331,465998;91785,466387;85996,460264;81846,456903;77893,453344;73546,448006;69396,442470;504738,411035;504637,411078;502479,416260;502663,386266;497426,393834;494857,398579;492288,402929;486162,411035;480827,419141;476084,425665;475688,425907;475365,426387;475886,426061;480629,419536;485964,411430;492090,403324;494659,398975;497228,394230;502564,386519;523116,383553;520547,391264;516002,399568;511456,408069;507307,413407;510073,407871;512445,402336;514223,399370;516594,395416;518768,391462;523116,383553;510325,366606;505528,375052;505440,375255;510271,366748;512955,347477;507190,363236;495063,388037;493287,390845;493276,390868;489126,397986;484976,405697;480234,411628;476281,418350;452963,444645;445256,451170;444517,451732;444198,452055;440975,454683;438340,457694;428656,465009;427139,465968;423018,469329;422423,469716;421542,470545;413836,475685;406129,480430;405246,480878;400028,484269;398411,485085;396841,486164;391505,489130;386520,491086;375409,496693;349341,506420;331176,511093;345857,508307;348623,507714;357516,504551;363049,502771;371942,498224;382020,494665;388477,492132;391308,490513;393876,489723;397434,487745;398368,487096;400793,484780;406129,481617;412199,478640;414428,477267;422135,472126;425495,468963;429249,466591;438932,459276;445849,452751;453556,446227;476874,419931;480083,414473;480234,414000;485372,406092;486952,403719;489054,400802;489719,399568;493869,392450;501971,375645;509876,357654;512198,350338;534577,329974;533984,330370;533984,330370;536444,318257;536373,318607;536948,319298;538727,321275;539913,320484;539943,320333;539122,320880;537146,319100;534682,295798;534544,295806;534294,295820;534380,296759;534182,301702;533392,304668;528649,312181;527463,318705;526278,320880;524301,330370;522128,337883;519756,345198;518373,350931;516792,356863;518053,354901;519163,350734;520151,344802;522523,337487;524697,329974;526673,320484;527858,318309;529044,311785;533787,304272;530625,319496;528254,332149;522918,348361;521863,350004;521411,352464;519954,356665;514421,368725;511852,375052;510271,378413;508295,381972;502959,391462;497228,400754;489917,413210;481814,425468;476479,432387;470748,439109;468772,441877;466598,444645;463239,447413;457744,453499;457903,454135;452173,460066;446046,464416;441106,468370;436426,471792;437154,471731;442292,467975;447232,464021;453358,459671;459089,453740;458891,452949;464425,446820;467784,444052;469958,441284;471934,438516;477665,431794;483000,424874;491102,412616;498414,400161;504145,390868;509480,381378;511456,377820;513037,374459;515606,368132;521140,356072;523313,347966;528649,331754;531020,319101;534182,303877;534895,301203;534380,301109;534577,296166;538925,291619;536624,301212;536624,301212;538925,291619;540703,289642;539517,292212;539246,297600;539122,302691;537146,308774;537146,309469;539517,302691;539913,292212;540834,290215;532206,281140;530911,284203;530427,288653;529804,286574;529576,286868;530230,289049;529835,292212;530625,294782;531238,294748;530823,293398;531218,290235;532206,281140;548805,275802;549201,276000;549003,284304;549201,290037;548608,300516;548015,306447;546236,315146;545644,322461;542679,335906;539913,347570;534972,349745;535368,348559;536158,340255;539122,331556;541494,330172;541494,330172;544063,315146;545446,308029;546632,300714;547620,293794;548015,287269;548212,281734;548608,278768;548805,275802;27832,184132;27930,184181;27939,184153;39754,155794;35407,163899;31850,166865;31841,167055;31497,174623;31507,174605;31850,167063;35407,164097;39754,155991;39902,156090;39976,155942;42125,138593;39359,140570;35209,149269;36158,150029;36189,149896;35407,149269;39556,140570;42006,138819;57342,127324;57092,127523;56032,131599;55365,133650;37185,166865;34616,174971;32245,183275;27107,200673;23747,212536;22166,221433;21376,225980;20783,230527;19005,242785;18412,250298;19400,258206;19863,253897;19795,252473;20585,244169;22364,231911;23774,230218;25823,216503;25723,214117;27676,208518;28837,203817;28490,204627;27304,204232;24340,212734;24538,217479;23154,226573;22957,228155;20981,230527;21573,225980;22364,221433;23945,212536;27304,200673;32442,183275;34814,174971;37383,166865;55563,133650;57342,127324;60899,107553;60899,107553;61887,108344;61887,108343;96507,79405;96469,79435;96354,79565;94740,81257;94332,81851;94065,82153;92912,83828;80858,98063;77498,102017;74139,106169;59284,122595;74336,105971;77696,101819;81055,97865;93109,83630;94332,81851;96354,79565;101523,65771;99818,66366;98549,66837;98248,67220;96074,69197;90541,72756;86786,76908;83229,81060;80858,83235;80777,83134;78536,85830;74731,90550;68606,97272;69594,98458;69612,98441;68803,97470;74929,90747;81055,83235;83426,81060;86983,76908;90738,72756;96271,69197;98445,67220;100816,66331;101565,66098;387751,30051;397829,34598;402176,38157;392493,33412;387751,30051;354947,15618;362851,17398;373918,22933;354947,15618;235984,14309;231834,14828;222941,16014;214246,17991;210492,19177;206144,20363;196631,22233;194880,22934;182826,27085;170969,31830;162669,35587;157136,37762;143501,44088;136980,48240;130656,52392;120578,59905;111092,67418;102014,75341;102793,76315;104719,74993;106359,73770;112278,68604;121763,61091;131842,53578;138165,49426;144687,45275;158322,38948;163657,36180;171957,32423;183814,27678;195868,23527;200932,22532;203378,21695;236672,14509;306655,10058;310879,10478;316610,12455;312262,11862;303172,10083;306655,10058;329652,8501;337754,9094;347635,13048;335383,10873;329652,8501;263551,8451;240726,9687;224917,11862;217408,13839;210887,16211;201797,17398;167412,30644;154962,36180;151208,37564;147848,39343;141525,42704;131644,47845;124135,53776;102397,70779;97855,74731;93410,78791;93505,78885;59318,119020;52401,128510;49239,134243;46077,139581;40149,150653;33700,160820;33628,161132;31454,167063;29873,169831;29478,170226;27724,176059;27304,179519;26909,184461;24143,192567;21573,200673;18807,212536;17226,223410;16238,234284;17621,226771;17749,226151;18016,223212;19597,212338;20092,212503;20135,212320;19598,212140;22364,200278;24933,192172;27687,184103;27502,184066;27897,179123;30071,169831;31652,167063;31705,166918;33826,161132;40347,150851;46275,139779;49437,134441;52599,128707;59515,119217;93702,79083;102793,70779;124530,53776;132039,47845;141920,42704;148244,39343;151603,37564;155358,36180;167807,30644;202192,17398;211282,16212;217803,13839;225313,11862;241122,9687;263946,8526;282292,9141;291315,0;300603,593;310089,1581;316412,3163;320562,5140;325700,4151;333407,5931;338150,7315;337952,7512;337754,8896;329652,8303;326886,7512;324119,6919;318784,5733;313448,4547;307915,3756;301789,3756;296849,3756;289142,3756;288780,3640;285387,5338;286573,7315;298430,9687;293153,9779;293242,9786;298825,9687;303567,10280;312658,12060;317005,12653;324317,14234;331826,15816;339138,17595;346450,19770;350007,20759;353564,21945;353610,21987;356160,22427;362342,24725;363205,26034;363444,26097;368977,28272;373720,30249;378463,32424;382020,34401;384391,35587;386960,36971;395655,41914;406721,49031;412452,52985;412618,53104;415547,54884;527068,264731;526985,266385;529242,266708;531415,268289;532403,273627;536158,279954;537739,280098;537739,278570;539346,274106;539320,273232;540901,267894;543075,267894;546434,265719;546829,274418;545841,278570;544655,282524;544062,289049;543865,292410;543470,295771;542627,296333;542679,296562;543487,296023;543865,292805;544062,289444;544655,282920;545841,278966;546829,274814;548410,276000;548212,278966;547817,281931;547620,287467;547224,293991;546236,300911;545051,308226;543667,315344;541098,330370;538727,331754;535763,340453;534972,348757;534577,349943;531218,359038;530230,359828;526080,369516;530427,359828;531415,359038;525092,377029;521732,378808;521036,380203;521140,380390;521930,378808;525289,377029;522918,383751;518571,391659;516397,395613;514026,399568;512247,402533;509678,408267;506911,413803;502564,419734;498216,425270;498398,424897;493474,431596;482802,443261;480702,446495;482802,443459;493474,431794;485372,444052;481197,448426;477846,450891;477664,451170;475569,452782;475491,453344;466203,462834;456322,471929;455865,472261;452568,476476;444663,482407;437275,487951;437249,487983;444663,482605;452568,476674;446046,483198;440736,486658;437062,488210;436956,488339;433004,490909;431515,491599;427767,494641;424111,497235;418578,500794;416800,500992;414823,501871;414516,502105;416997,501190;418776,500992;411662,506330;407117,508703;402572,510877;399361,511359;398817,511668;383798,518193;383033,518367;378463,521356;381032,522147;371546,526299;372337,523531;369175,524717;366211,525705;360085,527683;359266,526700;356330,527287;352773,528078;345461,529857;345220,529970;352180,528276;355737,527485;358701,526892;359887,527880;366013,525903;368977,524915;372139,523728;371349,526496;363049,530450;362642,530337;356923,532625;352180,534009;345066,535788;342127,535541;335979,536738;335778,537173;319377,540336;315622,539347;312460,539347;306927,541127;301987,541522;297046,541720;296509,541490;292007,542288;286573,541324;286770,541127;287758,539743;283213,539150;285387,537963;291908,537766;298232,537568;307322,537766;313646,537173;325502,534602;333407,532823;339335,532625;339748,532434;334000,532625;326095,534405;314239,536975;307915,537568;298825,537370;292501,537568;285980,537766;286178,536975;287561,534998;348426,524915;389727,509296;400595,503562;406721,500399;413045,497038;424902,489920;434387,482605;452173,468766;457113,464811;461855,460660;468970,454135;471934,449193;476192,445288;476226,445042;472132,448797;469167,453740;462053,460264;457310,464416;452370,468370;434585,482210;425100,489525;413243,496642;406919,500003;400793,503167;389924,508900;348623,524519;287758,534602;283213,534602;282620,533021;277878,532823;273530,534602;260883,534800;251595,534405;247050,534009;242505,533218;245243,530297;244679,530450;234478,528561;234008,528671;214444,525112;206737,523531;200018,522345;191916,518588;181838,514832;171364,510680;173143,509296;180455,510680;183616,513448;194485,516611;216025,522147;221360,523135;227091,524124;233415,525508;240384,527015;240924,526892;247445,527880;247643,527485;257128,527880;258709,528078;273333,528078;284004,528473;296651,527485;298232,527485;298825,529067;311274,527485;319574,525508;324317,524717;327281,524322;333802,522740;339138,521554;344473,520170;354260,518475;355540,517995;345264,519774;339928,521158;334593,522345;328071,523926;325107,524322;320365,525112;307520,526299;298825,527090;297244,527090;284597,528078;273925,527683;259302,527683;257721,527485;251595,524915;248236,527090;248227,527107;251002,525310;257128,527880;247643,527485;247718,527436;241517,526496;234205,524915;227882,523531;222151,522542;216815,521554;195275,516018;184407,512855;181245,510087;173933,508703;163065,503167;159903,503365;148639,497631;146663,494072;147058,493875;153974,497631;160891,501387;162867,500201;154765,494863;148046,491897;138758,486559;130854,481419;118404,476081;113661,472127;114649,471731;119392,473115;109511,462834;103978,458287;98840,453740;92319,448402;82834,437923;82183,435888;80265,433969;73744,426851;72953,423293;70384,419734;70078,419254;67024,417164;61096,408662;57737,400754;57342,400754;52797,392055;48449,383356;43904,373273;39754,362992;43904,369911;48054,378611;49437,383356;50009,384194;49305,380534;47470,377202;44483,370482;40940,364573;36592,352711;32867,340550;31644,337006;26317,315732;23962,300289;23945,300714;24143,303877;25130,311192;26316,318705;24340,312181;22957,303877;21376,303877;20388,296364;19005,291619;17819,287072;14459,283513;13471,283513;12483,278570;12088,272244;12878,263347;13274,260183;13947,258014;13620,253066;14064,245751;14855,244268;14855,243378;13274,246344;11891,244367;9321,240808;8852,237991;8729,238238;7938,246146;7345,254054;6753,260183;6753,272837;6950,279361;7345,285885;5567,292014;5172,292014;3986,280152;3986,267894;4974,258404;6752,260182;5172,258206;4776,251089;5172,240215;5369,237249;5962,232307;8333,223410;9515,217499;9124,216094;7741,224003;5369,232900;4776,237842;4579,240808;4184,251682;4579,258799;3591,268289;3591,280547;4776,292410;5172,292410;7741,303679;9124,312971;12088,322461;16757,342869;17164,346780;18017,346780;22364,357258;23945,362596;20981,358049;17819,350931;17621,352909;15902,347577;14657,347768;13274,343221;8531,332347;5567,322659;5369,314553;3986,305063;2998,295573;824,288653;2207,251880;3591,242390;2405,237249;4776,223014;5369,219653;6950,208186;11100,199882;10112,211152;11100,209220;11693,204603;11891,199487;13669,192962;16436,183077;19795,172994;20047,172711;21574,164690;23747,158957;26316,154212;31454,144326;35604,135430;41532,123962;45880,119020;49437,112100;52401,107750;55563,106169;56354,104982;59515,98656;65641,91538;65808,94513;65361,95764;71767,89166;74929,85014;79079,81060;79437,81457;79277,81257;84415,76117;89553,71372;95086,65441;102793,59707;111092,53578;116055,50115;119392,47054;125320,43495;131644,40134;132481,39703;134633,37589;138165,34994;142044,33017;144787,32385;145279,32028;199030,10280;201024,9846;206539,7908;210343,7141;212327,7125;213061,6919;258116,988;270912,939;284597,1186;284851,1377;291513,593;297639,1581;303765,2767;306926,3486;303567,2570;297441,1383;291315,395;29131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3592f" focussize="0,0"/>
                  <v:stroke on="f" joinstyle="miter"/>
                  <v:imagedata o:title=""/>
                  <o:lock v:ext="edit" aspectratio="f"/>
                </v:shape>
              </v:group>
            </w:pict>
          </mc:Fallback>
        </mc:AlternateContent>
      </w:r>
    </w:p>
    <w:tbl>
      <w:tblPr>
        <w:tblStyle w:val="5"/>
        <w:tblW w:w="5000" w:type="pct"/>
        <w:tblInd w:w="0" w:type="dxa"/>
        <w:tblLayout w:type="fixed"/>
        <w:tblCellMar>
          <w:top w:w="0" w:type="dxa"/>
          <w:left w:w="115" w:type="dxa"/>
          <w:bottom w:w="0" w:type="dxa"/>
          <w:right w:w="115" w:type="dxa"/>
        </w:tblCellMar>
      </w:tblPr>
      <w:tblGrid>
        <w:gridCol w:w="744"/>
        <w:gridCol w:w="652"/>
        <w:gridCol w:w="2390"/>
        <w:gridCol w:w="437"/>
        <w:gridCol w:w="6829"/>
      </w:tblGrid>
      <w:tr>
        <w:tblPrEx>
          <w:tblCellMar>
            <w:top w:w="0" w:type="dxa"/>
            <w:left w:w="115" w:type="dxa"/>
            <w:bottom w:w="0" w:type="dxa"/>
            <w:right w:w="115" w:type="dxa"/>
          </w:tblCellMar>
        </w:tblPrEx>
        <w:tc>
          <w:tcPr>
            <w:tcW w:w="3662" w:type="dxa"/>
            <w:gridSpan w:val="3"/>
            <w:vMerge w:val="restart"/>
            <w:tcBorders>
              <w:bottom w:val="nil"/>
            </w:tcBorders>
          </w:tcPr>
          <w:p>
            <w:pPr>
              <w:pStyle w:val="6"/>
              <w:kinsoku w:val="0"/>
              <w:overflowPunct w:val="0"/>
              <w:ind w:left="-120"/>
              <w:rPr>
                <w:rFonts w:ascii="Times New Roman" w:hAnsi="Times New Roman"/>
              </w:rPr>
            </w:pPr>
            <w:r>
              <mc:AlternateContent>
                <mc:Choice Requires="wps">
                  <w:drawing>
                    <wp:inline distT="0" distB="0" distL="0" distR="0">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o:spt="3" alt="woman's headshot" type="#_x0000_t3" style="height:142.55pt;width:142.55pt;v-text-anchor:middle;" filled="t" stroked="f" coordsize="21600,21600" o:gfxdata="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">
                      <v:fill type="frame" on="t" o:title="woman's headshot" focussize="0,0" recolor="t" rotate="t" r:id="rId5"/>
                      <v:stroke on="f" weight="1pt" miterlimit="8" joinstyle="miter"/>
                      <v:imagedata o:title=""/>
                      <o:lock v:ext="edit" aspectratio="f"/>
                      <v:textbox>
                        <w:txbxContent>
                          <w:p>
                            <w:pPr>
                              <w:jc w:val="center"/>
                            </w:pPr>
                          </w:p>
                        </w:txbxContent>
                      </v:textbox>
                      <w10:wrap type="none"/>
                      <w10:anchorlock/>
                    </v:shape>
                  </w:pict>
                </mc:Fallback>
              </mc:AlternateContent>
            </w:r>
          </w:p>
        </w:tc>
        <w:tc>
          <w:tcPr>
            <w:tcW w:w="423" w:type="dxa"/>
            <w:vMerge w:val="restart"/>
            <w:tcBorders>
              <w:bottom w:val="nil"/>
            </w:tcBorders>
          </w:tcPr>
          <w:p>
            <w:pPr>
              <w:pStyle w:val="6"/>
              <w:kinsoku w:val="0"/>
              <w:overflowPunct w:val="0"/>
              <w:rPr>
                <w:rFonts w:ascii="Times New Roman" w:hAnsi="Times New Roman"/>
                <w:color w:val="0072C7" w:themeColor="accent2"/>
                <w14:textFill>
                  <w14:solidFill>
                    <w14:schemeClr w14:val="accent2"/>
                  </w14:solidFill>
                </w14:textFill>
              </w:rPr>
            </w:pPr>
          </w:p>
        </w:tc>
        <w:tc>
          <w:tcPr>
            <w:tcW w:w="6607" w:type="dxa"/>
            <w:tcBorders>
              <w:bottom w:val="single" w:color="2C567A" w:themeColor="accent1" w:sz="24" w:space="0"/>
            </w:tcBorders>
            <w:tcMar>
              <w:left w:w="0" w:type="dxa"/>
            </w:tcMar>
          </w:tcPr>
          <w:p>
            <w:pPr>
              <w:pStyle w:val="13"/>
            </w:pPr>
            <w:sdt>
              <w:sdtPr>
                <w:id w:val="-1625693074"/>
                <w:placeholder>
                  <w:docPart w:val="CD5E39AFA0F64CC9936AD8F4380C9D01"/>
                </w:placeholder>
                <w:temporary/>
                <w:showingPlcHdr/>
                <w15:appearance w15:val="hidden"/>
              </w:sdtPr>
              <w:sdtContent>
                <w:r>
                  <w:t>[First Name]</w:t>
                </w:r>
              </w:sdtContent>
            </w:sdt>
            <w:r>
              <w:br w:type="textWrapping"/>
            </w:r>
            <w:sdt>
              <w:sdtPr>
                <w:id w:val="1980958706"/>
                <w:placeholder>
                  <w:docPart w:val="B2D95A4B3AAC462492A66A05AFC980A8"/>
                </w:placeholder>
                <w:temporary/>
                <w:showingPlcHdr/>
                <w15:appearance w15:val="hidden"/>
              </w:sdtPr>
              <w:sdtContent>
                <w:r>
                  <w:t>[Surname]</w:t>
                </w:r>
              </w:sdtContent>
            </w:sdt>
          </w:p>
        </w:tc>
      </w:tr>
      <w:tr>
        <w:tblPrEx>
          <w:tblCellMar>
            <w:top w:w="0" w:type="dxa"/>
            <w:left w:w="115" w:type="dxa"/>
            <w:bottom w:w="0" w:type="dxa"/>
            <w:right w:w="115" w:type="dxa"/>
          </w:tblCellMar>
        </w:tblPrEx>
        <w:trPr>
          <w:trHeight w:val="1589" w:hRule="atLeast"/>
        </w:trPr>
        <w:tc>
          <w:tcPr>
            <w:tcW w:w="3662" w:type="dxa"/>
            <w:gridSpan w:val="3"/>
            <w:vMerge w:val="continue"/>
            <w:tcBorders>
              <w:bottom w:val="nil"/>
            </w:tcBorders>
          </w:tcPr>
          <w:p>
            <w:pPr>
              <w:pStyle w:val="6"/>
              <w:kinsoku w:val="0"/>
              <w:overflowPunct w:val="0"/>
              <w:rPr>
                <w:rFonts w:ascii="Times New Roman" w:hAnsi="Times New Roman"/>
              </w:rPr>
            </w:pPr>
          </w:p>
        </w:tc>
        <w:tc>
          <w:tcPr>
            <w:tcW w:w="423" w:type="dxa"/>
            <w:vMerge w:val="continue"/>
            <w:tcBorders>
              <w:bottom w:val="nil"/>
            </w:tcBorders>
          </w:tcPr>
          <w:p>
            <w:pPr>
              <w:pStyle w:val="6"/>
              <w:kinsoku w:val="0"/>
              <w:overflowPunct w:val="0"/>
              <w:rPr>
                <w:rFonts w:ascii="Times New Roman" w:hAnsi="Times New Roman"/>
              </w:rPr>
            </w:pPr>
          </w:p>
        </w:tc>
        <w:tc>
          <w:tcPr>
            <w:tcW w:w="6607" w:type="dxa"/>
            <w:vMerge w:val="restart"/>
            <w:tcBorders>
              <w:top w:val="single" w:color="2C567A" w:themeColor="accent1" w:sz="24" w:space="0"/>
              <w:bottom w:val="nil"/>
            </w:tcBorders>
            <w:tcMar>
              <w:top w:w="454" w:type="dxa"/>
              <w:left w:w="0" w:type="dxa"/>
            </w:tcMar>
            <w:vAlign w:val="bottom"/>
          </w:tcPr>
          <w:sdt>
            <w:sdtPr>
              <w:rPr>
                <w:rFonts w:ascii="Calibri" w:hAnsi="Calibri" w:cs="Calibri"/>
                <w:color w:val="0072C7"/>
              </w:rPr>
              <w:id w:val="1196195576"/>
              <w:placeholder>
                <w:docPart w:val="289E1FD5B55A4C0BAC72172D7524D580"/>
              </w:placeholder>
              <w:temporary/>
              <w:showingPlcHdr/>
              <w15:appearance w15:val="hidden"/>
            </w:sdtPr>
            <w:sdtEndPr>
              <w:rPr>
                <w:rFonts w:ascii="Calibri" w:hAnsi="Calibri" w:cs="Calibri"/>
                <w:color w:val="0072C7"/>
              </w:rPr>
            </w:sdtEndPr>
            <w:sdtContent>
              <w:p>
                <w:pPr>
                  <w:pStyle w:val="3"/>
                  <w:rPr>
                    <w:rFonts w:ascii="Calibri" w:hAnsi="Calibri" w:cs="Calibri"/>
                    <w:color w:val="0072C7"/>
                  </w:rPr>
                </w:pPr>
                <w:r>
                  <w:t>Experience</w:t>
                </w:r>
              </w:p>
            </w:sdtContent>
          </w:sdt>
          <w:p>
            <w:pPr>
              <w:pStyle w:val="22"/>
              <w:rPr>
                <w:rFonts w:ascii="Calibri" w:hAnsi="Calibri" w:cs="Calibri"/>
              </w:rPr>
            </w:pPr>
            <w:sdt>
              <w:sdtPr>
                <w:rPr>
                  <w:rFonts w:ascii="Calibri" w:hAnsi="Calibri" w:cs="Calibri"/>
                </w:rPr>
                <w:id w:val="201059472"/>
                <w:placeholder>
                  <w:docPart w:val="B78381A03ED34691AAC8386462CD6724"/>
                </w:placeholder>
                <w:temporary/>
                <w:showingPlcHdr/>
                <w15:appearance w15:val="hidden"/>
              </w:sdtPr>
              <w:sdtEndPr>
                <w:rPr>
                  <w:rFonts w:ascii="Calibri" w:hAnsi="Calibri" w:cs="Calibri"/>
                </w:rPr>
              </w:sdtEndPr>
              <w:sdtContent>
                <w:r>
                  <w:rPr>
                    <w:rFonts w:ascii="Calibri" w:hAnsi="Calibri" w:cs="Calibri"/>
                  </w:rPr>
                  <w:t>[Dates From]</w:t>
                </w:r>
              </w:sdtContent>
            </w:sdt>
            <w:r>
              <w:rPr>
                <w:rFonts w:ascii="Calibri" w:hAnsi="Calibri" w:cs="Calibri"/>
              </w:rPr>
              <w:t>–</w:t>
            </w:r>
            <w:sdt>
              <w:sdtPr>
                <w:rPr>
                  <w:rFonts w:ascii="Calibri" w:hAnsi="Calibri" w:cs="Calibri"/>
                </w:rPr>
                <w:id w:val="-1419934752"/>
                <w:placeholder>
                  <w:docPart w:val="0553B999374E4B0B9FD6BBF90AAF3ABF"/>
                </w:placeholder>
                <w:temporary/>
                <w:showingPlcHdr/>
                <w15:appearance w15:val="hidden"/>
              </w:sdtPr>
              <w:sdtEndPr>
                <w:rPr>
                  <w:rFonts w:ascii="Calibri" w:hAnsi="Calibri" w:cs="Calibri"/>
                </w:rPr>
              </w:sdtEndPr>
              <w:sdtContent>
                <w:r>
                  <w:rPr>
                    <w:rFonts w:ascii="Calibri" w:hAnsi="Calibri" w:cs="Calibri"/>
                  </w:rPr>
                  <w:t>[To]</w:t>
                </w:r>
              </w:sdtContent>
            </w:sdt>
          </w:p>
          <w:p>
            <w:pPr>
              <w:pStyle w:val="27"/>
              <w:rPr>
                <w:rFonts w:ascii="Calibri" w:hAnsi="Calibri" w:cs="Calibri"/>
              </w:rPr>
            </w:pPr>
            <w:sdt>
              <w:sdtPr>
                <w:rPr>
                  <w:rFonts w:ascii="Calibri" w:hAnsi="Calibri" w:cs="Calibri"/>
                </w:rPr>
                <w:id w:val="-1167319978"/>
                <w:placeholder>
                  <w:docPart w:val="C2C975C4C4724579B14892684653723B"/>
                </w:placeholder>
                <w:temporary/>
                <w:showingPlcHdr/>
                <w15:appearance w15:val="hidden"/>
              </w:sdtPr>
              <w:sdtEndPr>
                <w:rPr>
                  <w:rStyle w:val="11"/>
                  <w:rFonts w:ascii="Calibri" w:hAnsi="Calibri" w:cs="Calibri"/>
                  <w:b/>
                  <w:bCs/>
                  <w:color w:val="666666" w:themeColor="accent4"/>
                  <w14:textFill>
                    <w14:solidFill>
                      <w14:schemeClr w14:val="accent4"/>
                    </w14:solidFill>
                  </w14:textFill>
                </w:rPr>
              </w:sdtEndPr>
              <w:sdtContent>
                <w:r>
                  <w:rPr>
                    <w:rFonts w:ascii="Calibri" w:hAnsi="Calibri" w:cs="Calibri"/>
                  </w:rPr>
                  <w:t>[Job Title]</w:t>
                </w:r>
              </w:sdtContent>
            </w:sdt>
            <w:r>
              <w:rPr>
                <w:rStyle w:val="11"/>
                <w:rFonts w:ascii="Calibri" w:hAnsi="Calibri" w:cs="Calibri"/>
              </w:rPr>
              <w:t>•</w:t>
            </w:r>
            <w:r>
              <w:rPr>
                <w:rFonts w:ascii="Calibri" w:hAnsi="Calibri" w:cs="Calibri"/>
              </w:rPr>
              <w:t xml:space="preserve"> </w:t>
            </w:r>
            <w:sdt>
              <w:sdtPr>
                <w:rPr>
                  <w:rFonts w:ascii="Calibri" w:hAnsi="Calibri" w:cs="Calibri"/>
                </w:rPr>
                <w:id w:val="2029511879"/>
                <w:placeholder>
                  <w:docPart w:val="CA36193B6FF54B3E8AC5037B17974592"/>
                </w:placeholder>
                <w:temporary/>
                <w:showingPlcHdr/>
                <w15:appearance w15:val="hidden"/>
              </w:sdtPr>
              <w:sdtEndPr>
                <w:rPr>
                  <w:rFonts w:ascii="Calibri" w:hAnsi="Calibri" w:cs="Calibri"/>
                </w:rPr>
              </w:sdtEndPr>
              <w:sdtContent>
                <w:r>
                  <w:rPr>
                    <w:rFonts w:ascii="Calibri" w:hAnsi="Calibri" w:cs="Calibri"/>
                  </w:rPr>
                  <w:t>[Job Position]</w:t>
                </w:r>
              </w:sdtContent>
            </w:sdt>
            <w:r>
              <w:rPr>
                <w:rFonts w:ascii="Calibri" w:hAnsi="Calibri" w:cs="Calibri"/>
              </w:rPr>
              <w:t xml:space="preserve"> </w:t>
            </w:r>
            <w:r>
              <w:rPr>
                <w:rStyle w:val="11"/>
                <w:rFonts w:ascii="Calibri" w:hAnsi="Calibri" w:cs="Calibri"/>
              </w:rPr>
              <w:t>•</w:t>
            </w:r>
            <w:r>
              <w:rPr>
                <w:rFonts w:ascii="Calibri" w:hAnsi="Calibri" w:cs="Calibri"/>
              </w:rPr>
              <w:t xml:space="preserve"> </w:t>
            </w:r>
            <w:sdt>
              <w:sdtPr>
                <w:rPr>
                  <w:rFonts w:ascii="Calibri" w:hAnsi="Calibri" w:cs="Calibri"/>
                </w:rPr>
                <w:id w:val="-1315797015"/>
                <w:placeholder>
                  <w:docPart w:val="041EDB1ED6BA42F7B358D3098AEAED8C"/>
                </w:placeholder>
                <w:temporary/>
                <w:showingPlcHdr/>
                <w15:appearance w15:val="hidden"/>
              </w:sdtPr>
              <w:sdtEndPr>
                <w:rPr>
                  <w:rFonts w:ascii="Calibri" w:hAnsi="Calibri" w:cs="Calibri"/>
                </w:rPr>
              </w:sdtEndPr>
              <w:sdtContent>
                <w:r>
                  <w:rPr>
                    <w:rFonts w:ascii="Calibri" w:hAnsi="Calibri" w:cs="Calibri"/>
                  </w:rPr>
                  <w:t>[Company Name]</w:t>
                </w:r>
              </w:sdtContent>
            </w:sdt>
          </w:p>
          <w:p>
            <w:pPr>
              <w:pStyle w:val="22"/>
              <w:rPr>
                <w:rFonts w:ascii="Calibri" w:hAnsi="Calibri" w:cs="Calibri"/>
              </w:rPr>
            </w:pPr>
            <w:sdt>
              <w:sdtPr>
                <w:rPr>
                  <w:rFonts w:ascii="Calibri" w:hAnsi="Calibri" w:cs="Calibri"/>
                </w:rPr>
                <w:id w:val="1889063361"/>
                <w:placeholder>
                  <w:docPart w:val="D821F798D005484EBD11467ED701DE25"/>
                </w:placeholder>
                <w:temporary/>
                <w:showingPlcHdr/>
                <w15:appearance w15:val="hidden"/>
              </w:sdtPr>
              <w:sdtEndPr>
                <w:rPr>
                  <w:rFonts w:ascii="Calibri" w:hAnsi="Calibri" w:cs="Calibri"/>
                </w:rPr>
              </w:sdtEndPr>
              <w:sdtContent>
                <w:r>
                  <w:rPr>
                    <w:rFonts w:ascii="Calibri" w:hAnsi="Calibri" w:cs="Calibri"/>
                  </w:rPr>
                  <w:t>[Dates From]</w:t>
                </w:r>
              </w:sdtContent>
            </w:sdt>
            <w:r>
              <w:rPr>
                <w:rFonts w:ascii="Calibri" w:hAnsi="Calibri" w:cs="Calibri"/>
              </w:rPr>
              <w:t>–</w:t>
            </w:r>
            <w:sdt>
              <w:sdtPr>
                <w:rPr>
                  <w:rFonts w:ascii="Calibri" w:hAnsi="Calibri" w:cs="Calibri"/>
                </w:rPr>
                <w:id w:val="1060751496"/>
                <w:placeholder>
                  <w:docPart w:val="86F83B356AD241CBB9D77D4C7807FF55"/>
                </w:placeholder>
                <w:temporary/>
                <w:showingPlcHdr/>
                <w15:appearance w15:val="hidden"/>
              </w:sdtPr>
              <w:sdtEndPr>
                <w:rPr>
                  <w:rFonts w:ascii="Calibri" w:hAnsi="Calibri" w:cs="Calibri"/>
                </w:rPr>
              </w:sdtEndPr>
              <w:sdtContent>
                <w:r>
                  <w:rPr>
                    <w:rFonts w:ascii="Calibri" w:hAnsi="Calibri" w:cs="Calibri"/>
                  </w:rPr>
                  <w:t>[To]</w:t>
                </w:r>
              </w:sdtContent>
            </w:sdt>
          </w:p>
          <w:p>
            <w:pPr>
              <w:pStyle w:val="27"/>
              <w:rPr>
                <w:rFonts w:ascii="Calibri" w:hAnsi="Calibri" w:cs="Calibri"/>
              </w:rPr>
            </w:pPr>
            <w:sdt>
              <w:sdtPr>
                <w:rPr>
                  <w:rFonts w:ascii="Calibri" w:hAnsi="Calibri" w:cs="Calibri"/>
                </w:rPr>
                <w:id w:val="2089416168"/>
                <w:placeholder>
                  <w:docPart w:val="3F5E9F4FBA634F60A57C80D55CF96D40"/>
                </w:placeholder>
                <w:temporary/>
                <w:showingPlcHdr/>
                <w15:appearance w15:val="hidden"/>
              </w:sdtPr>
              <w:sdtEndPr>
                <w:rPr>
                  <w:rStyle w:val="11"/>
                  <w:rFonts w:ascii="Calibri" w:hAnsi="Calibri" w:cs="Calibri"/>
                  <w:b/>
                  <w:bCs/>
                  <w:color w:val="666666" w:themeColor="accent4"/>
                  <w14:textFill>
                    <w14:solidFill>
                      <w14:schemeClr w14:val="accent4"/>
                    </w14:solidFill>
                  </w14:textFill>
                </w:rPr>
              </w:sdtEndPr>
              <w:sdtContent>
                <w:r>
                  <w:rPr>
                    <w:rFonts w:ascii="Calibri" w:hAnsi="Calibri" w:cs="Calibri"/>
                  </w:rPr>
                  <w:t>[Job Title]</w:t>
                </w:r>
              </w:sdtContent>
            </w:sdt>
            <w:r>
              <w:rPr>
                <w:rStyle w:val="11"/>
                <w:rFonts w:ascii="Calibri" w:hAnsi="Calibri" w:cs="Calibri"/>
              </w:rPr>
              <w:t>•</w:t>
            </w:r>
            <w:r>
              <w:rPr>
                <w:rFonts w:ascii="Calibri" w:hAnsi="Calibri" w:cs="Calibri"/>
              </w:rPr>
              <w:t xml:space="preserve"> </w:t>
            </w:r>
            <w:sdt>
              <w:sdtPr>
                <w:rPr>
                  <w:rFonts w:ascii="Calibri" w:hAnsi="Calibri" w:cs="Calibri"/>
                </w:rPr>
                <w:id w:val="578792993"/>
                <w:placeholder>
                  <w:docPart w:val="33F4CFB361A64C6DA9730A48461AD1E1"/>
                </w:placeholder>
                <w:temporary/>
                <w:showingPlcHdr/>
                <w15:appearance w15:val="hidden"/>
              </w:sdtPr>
              <w:sdtEndPr>
                <w:rPr>
                  <w:rFonts w:ascii="Calibri" w:hAnsi="Calibri" w:cs="Calibri"/>
                </w:rPr>
              </w:sdtEndPr>
              <w:sdtContent>
                <w:r>
                  <w:rPr>
                    <w:rFonts w:ascii="Calibri" w:hAnsi="Calibri" w:cs="Calibri"/>
                  </w:rPr>
                  <w:t>[Job Position]</w:t>
                </w:r>
              </w:sdtContent>
            </w:sdt>
            <w:r>
              <w:rPr>
                <w:rFonts w:ascii="Calibri" w:hAnsi="Calibri" w:cs="Calibri"/>
              </w:rPr>
              <w:t xml:space="preserve"> </w:t>
            </w:r>
            <w:r>
              <w:rPr>
                <w:rStyle w:val="11"/>
                <w:rFonts w:ascii="Calibri" w:hAnsi="Calibri" w:cs="Calibri"/>
              </w:rPr>
              <w:t>•</w:t>
            </w:r>
            <w:r>
              <w:rPr>
                <w:rFonts w:ascii="Calibri" w:hAnsi="Calibri" w:cs="Calibri"/>
              </w:rPr>
              <w:t xml:space="preserve"> </w:t>
            </w:r>
            <w:sdt>
              <w:sdtPr>
                <w:rPr>
                  <w:rFonts w:ascii="Calibri" w:hAnsi="Calibri" w:cs="Calibri"/>
                </w:rPr>
                <w:id w:val="-1847401369"/>
                <w:placeholder>
                  <w:docPart w:val="5B4481A1ED4942489348431CF77A1C59"/>
                </w:placeholder>
                <w:temporary/>
                <w:showingPlcHdr/>
                <w15:appearance w15:val="hidden"/>
              </w:sdtPr>
              <w:sdtEndPr>
                <w:rPr>
                  <w:rFonts w:ascii="Calibri" w:hAnsi="Calibri" w:cs="Calibri"/>
                </w:rPr>
              </w:sdtEndPr>
              <w:sdtContent>
                <w:r>
                  <w:rPr>
                    <w:rFonts w:ascii="Calibri" w:hAnsi="Calibri" w:cs="Calibri"/>
                  </w:rPr>
                  <w:t>[Company Name]</w:t>
                </w:r>
              </w:sdtContent>
            </w:sdt>
          </w:p>
          <w:p>
            <w:pPr>
              <w:pStyle w:val="22"/>
              <w:rPr>
                <w:rFonts w:ascii="Calibri" w:hAnsi="Calibri" w:cs="Calibri"/>
              </w:rPr>
            </w:pPr>
            <w:sdt>
              <w:sdtPr>
                <w:rPr>
                  <w:rFonts w:ascii="Calibri" w:hAnsi="Calibri" w:cs="Calibri"/>
                </w:rPr>
                <w:id w:val="-848477920"/>
                <w:placeholder>
                  <w:docPart w:val="87ACF246824F42399780E9C08886CD08"/>
                </w:placeholder>
                <w:temporary/>
                <w:showingPlcHdr/>
                <w15:appearance w15:val="hidden"/>
              </w:sdtPr>
              <w:sdtEndPr>
                <w:rPr>
                  <w:rFonts w:ascii="Calibri" w:hAnsi="Calibri" w:cs="Calibri"/>
                </w:rPr>
              </w:sdtEndPr>
              <w:sdtContent>
                <w:r>
                  <w:rPr>
                    <w:rFonts w:ascii="Calibri" w:hAnsi="Calibri" w:cs="Calibri"/>
                  </w:rPr>
                  <w:t>[Dates From]</w:t>
                </w:r>
              </w:sdtContent>
            </w:sdt>
            <w:r>
              <w:rPr>
                <w:rFonts w:ascii="Calibri" w:hAnsi="Calibri" w:cs="Calibri"/>
              </w:rPr>
              <w:t>–</w:t>
            </w:r>
            <w:sdt>
              <w:sdtPr>
                <w:rPr>
                  <w:rFonts w:ascii="Calibri" w:hAnsi="Calibri" w:cs="Calibri"/>
                </w:rPr>
                <w:id w:val="-1252506306"/>
                <w:placeholder>
                  <w:docPart w:val="461C568BC95A49BFB8F764DF6FB9CF16"/>
                </w:placeholder>
                <w:temporary/>
                <w:showingPlcHdr/>
                <w15:appearance w15:val="hidden"/>
              </w:sdtPr>
              <w:sdtEndPr>
                <w:rPr>
                  <w:rFonts w:ascii="Calibri" w:hAnsi="Calibri" w:cs="Calibri"/>
                </w:rPr>
              </w:sdtEndPr>
              <w:sdtContent>
                <w:r>
                  <w:rPr>
                    <w:rFonts w:ascii="Calibri" w:hAnsi="Calibri" w:cs="Calibri"/>
                  </w:rPr>
                  <w:t>[To]</w:t>
                </w:r>
              </w:sdtContent>
            </w:sdt>
          </w:p>
          <w:p>
            <w:pPr>
              <w:pStyle w:val="27"/>
              <w:rPr>
                <w:rFonts w:ascii="Calibri" w:hAnsi="Calibri" w:cs="Calibri"/>
              </w:rPr>
            </w:pPr>
            <w:sdt>
              <w:sdtPr>
                <w:rPr>
                  <w:rFonts w:ascii="Calibri" w:hAnsi="Calibri" w:cs="Calibri"/>
                </w:rPr>
                <w:id w:val="-1462188416"/>
                <w:placeholder>
                  <w:docPart w:val="79CB148E35D64E74AD23188ECE6580FE"/>
                </w:placeholder>
                <w:temporary/>
                <w:showingPlcHdr/>
                <w15:appearance w15:val="hidden"/>
              </w:sdtPr>
              <w:sdtEndPr>
                <w:rPr>
                  <w:rStyle w:val="11"/>
                  <w:rFonts w:ascii="Calibri" w:hAnsi="Calibri" w:cs="Calibri"/>
                  <w:b/>
                  <w:bCs/>
                  <w:color w:val="666666" w:themeColor="accent4"/>
                  <w14:textFill>
                    <w14:solidFill>
                      <w14:schemeClr w14:val="accent4"/>
                    </w14:solidFill>
                  </w14:textFill>
                </w:rPr>
              </w:sdtEndPr>
              <w:sdtContent>
                <w:r>
                  <w:rPr>
                    <w:rFonts w:ascii="Calibri" w:hAnsi="Calibri" w:cs="Calibri"/>
                  </w:rPr>
                  <w:t>[Job Title]</w:t>
                </w:r>
              </w:sdtContent>
            </w:sdt>
            <w:r>
              <w:rPr>
                <w:rStyle w:val="11"/>
                <w:rFonts w:ascii="Calibri" w:hAnsi="Calibri" w:cs="Calibri"/>
              </w:rPr>
              <w:t>•</w:t>
            </w:r>
            <w:r>
              <w:rPr>
                <w:rFonts w:ascii="Calibri" w:hAnsi="Calibri" w:cs="Calibri"/>
              </w:rPr>
              <w:t xml:space="preserve"> </w:t>
            </w:r>
            <w:sdt>
              <w:sdtPr>
                <w:rPr>
                  <w:rFonts w:ascii="Calibri" w:hAnsi="Calibri" w:cs="Calibri"/>
                </w:rPr>
                <w:id w:val="-1768142880"/>
                <w:placeholder>
                  <w:docPart w:val="9A93F0A15769450C8A8AE886F87141B1"/>
                </w:placeholder>
                <w:temporary/>
                <w:showingPlcHdr/>
                <w15:appearance w15:val="hidden"/>
              </w:sdtPr>
              <w:sdtEndPr>
                <w:rPr>
                  <w:rFonts w:ascii="Calibri" w:hAnsi="Calibri" w:cs="Calibri"/>
                </w:rPr>
              </w:sdtEndPr>
              <w:sdtContent>
                <w:r>
                  <w:rPr>
                    <w:rFonts w:ascii="Calibri" w:hAnsi="Calibri" w:cs="Calibri"/>
                  </w:rPr>
                  <w:t>[Job Position]</w:t>
                </w:r>
              </w:sdtContent>
            </w:sdt>
            <w:r>
              <w:rPr>
                <w:rFonts w:ascii="Calibri" w:hAnsi="Calibri" w:cs="Calibri"/>
              </w:rPr>
              <w:t xml:space="preserve"> </w:t>
            </w:r>
            <w:r>
              <w:rPr>
                <w:rStyle w:val="11"/>
                <w:rFonts w:ascii="Calibri" w:hAnsi="Calibri" w:cs="Calibri"/>
              </w:rPr>
              <w:t>•</w:t>
            </w:r>
            <w:r>
              <w:rPr>
                <w:rFonts w:ascii="Calibri" w:hAnsi="Calibri" w:cs="Calibri"/>
              </w:rPr>
              <w:t xml:space="preserve"> </w:t>
            </w:r>
            <w:sdt>
              <w:sdtPr>
                <w:rPr>
                  <w:rFonts w:ascii="Calibri" w:hAnsi="Calibri" w:cs="Calibri"/>
                </w:rPr>
                <w:id w:val="-1452551456"/>
                <w:placeholder>
                  <w:docPart w:val="515AF9CD8C534028ADAF47D804C0556F"/>
                </w:placeholder>
                <w:temporary/>
                <w:showingPlcHdr/>
                <w15:appearance w15:val="hidden"/>
              </w:sdtPr>
              <w:sdtEndPr>
                <w:rPr>
                  <w:rFonts w:ascii="Calibri" w:hAnsi="Calibri" w:cs="Calibri"/>
                </w:rPr>
              </w:sdtEndPr>
              <w:sdtContent>
                <w:r>
                  <w:rPr>
                    <w:rFonts w:ascii="Calibri" w:hAnsi="Calibri" w:cs="Calibri"/>
                  </w:rPr>
                  <w:t>[Company Name]</w:t>
                </w:r>
              </w:sdtContent>
            </w:sdt>
          </w:p>
          <w:sdt>
            <w:sdtPr>
              <w:rPr>
                <w:rFonts w:ascii="Calibri" w:hAnsi="Calibri" w:cs="Calibri"/>
              </w:rPr>
              <w:id w:val="-770157231"/>
              <w:placeholder>
                <w:docPart w:val="4DE2E3C8A2E24C6988B09DD3FAA63D29"/>
              </w:placeholder>
              <w:temporary/>
              <w:showingPlcHdr/>
              <w15:appearance w15:val="hidden"/>
            </w:sdtPr>
            <w:sdtEndPr>
              <w:rPr>
                <w:rFonts w:ascii="Calibri" w:hAnsi="Calibri" w:cs="Calibri"/>
              </w:rPr>
            </w:sdtEndPr>
            <w:sdtContent>
              <w:p>
                <w:pPr>
                  <w:rPr>
                    <w:rFonts w:ascii="Calibri" w:hAnsi="Calibri" w:cs="Calibri"/>
                  </w:rPr>
                </w:pPr>
                <w:r>
                  <w:rPr>
                    <w:rFonts w:ascii="Calibri" w:hAnsi="Calibri" w:cs="Calibri"/>
                  </w:rPr>
                  <w:t>[This is the place for a brief summary of your key responsibilities and most stellar accomplishments.]</w:t>
                </w:r>
              </w:p>
            </w:sdtContent>
          </w:sdt>
          <w:sdt>
            <w:sdtPr>
              <w:rPr>
                <w:rFonts w:ascii="Calibri" w:hAnsi="Calibri" w:cs="Calibri"/>
                <w:color w:val="0072C7"/>
              </w:rPr>
              <w:id w:val="-1554227259"/>
              <w:placeholder>
                <w:docPart w:val="6A8C5A03B31F4C4F99A652805A403636"/>
              </w:placeholder>
              <w:temporary/>
              <w:showingPlcHdr/>
              <w15:appearance w15:val="hidden"/>
            </w:sdtPr>
            <w:sdtEndPr>
              <w:rPr>
                <w:rFonts w:ascii="Calibri" w:hAnsi="Calibri" w:cs="Calibri"/>
                <w:color w:val="0072C7"/>
              </w:rPr>
            </w:sdtEndPr>
            <w:sdtContent>
              <w:p>
                <w:pPr>
                  <w:pStyle w:val="3"/>
                  <w:rPr>
                    <w:rFonts w:ascii="Calibri" w:hAnsi="Calibri" w:cs="Calibri"/>
                    <w:color w:val="0072C7"/>
                  </w:rPr>
                </w:pPr>
                <w:r>
                  <w:t>Education</w:t>
                </w:r>
              </w:p>
            </w:sdtContent>
          </w:sdt>
          <w:p>
            <w:pPr>
              <w:pStyle w:val="28"/>
            </w:pPr>
            <w:sdt>
              <w:sdtPr>
                <w:id w:val="245614494"/>
                <w:placeholder>
                  <w:docPart w:val="91BD923E9354469EAD5114F3495F71C6"/>
                </w:placeholder>
                <w:temporary/>
                <w:showingPlcHdr/>
                <w15:appearance w15:val="hidden"/>
              </w:sdtPr>
              <w:sdtContent>
                <w:r>
                  <w:t>[School Name]</w:t>
                </w:r>
              </w:sdtContent>
            </w:sdt>
            <w:r>
              <w:t xml:space="preserve">, </w:t>
            </w:r>
            <w:sdt>
              <w:sdtPr>
                <w:id w:val="141007519"/>
                <w:placeholder>
                  <w:docPart w:val="44717F52A9174AE7A0D80AB94E07EBFA"/>
                </w:placeholder>
                <w:temporary/>
                <w:showingPlcHdr/>
                <w15:appearance w15:val="hidden"/>
              </w:sdtPr>
              <w:sdtContent>
                <w:r>
                  <w:t>[City, State]</w:t>
                </w:r>
              </w:sdtContent>
            </w:sdt>
          </w:p>
          <w:sdt>
            <w:sdtPr>
              <w:rPr>
                <w:rFonts w:ascii="Calibri" w:hAnsi="Calibri" w:cs="Calibri"/>
              </w:rPr>
              <w:id w:val="-1240391264"/>
              <w:placeholder>
                <w:docPart w:val="D9547A002CE941ADA6FB5328ACDE3BDF"/>
              </w:placeholder>
              <w:temporary/>
              <w:showingPlcHdr/>
              <w15:appearance w15:val="hidden"/>
            </w:sdtPr>
            <w:sdtEndPr>
              <w:rPr>
                <w:rFonts w:ascii="Calibri" w:hAnsi="Calibri" w:cs="Calibri"/>
              </w:rPr>
            </w:sdtEndPr>
            <w:sdtContent>
              <w:p>
                <w:pPr>
                  <w:pStyle w:val="10"/>
                  <w:rPr>
                    <w:rFonts w:ascii="Calibri" w:hAnsi="Calibri" w:cs="Calibri"/>
                  </w:rPr>
                </w:pPr>
                <w:r>
                  <w:rPr>
                    <w:rFonts w:ascii="Calibri" w:hAnsi="Calibri" w:cs="Calibri"/>
                  </w:rPr>
                  <w:t>[You might want to include your GPA here and a brief summary of relevant coursework, awards, and honors.]</w:t>
                </w:r>
              </w:p>
            </w:sdtContent>
          </w:sdt>
          <w:sdt>
            <w:sdtPr>
              <w:rPr>
                <w:rFonts w:ascii="Calibri" w:hAnsi="Calibri" w:cs="Calibri"/>
                <w:color w:val="0072C7"/>
              </w:rPr>
              <w:id w:val="-1730222568"/>
              <w:placeholder>
                <w:docPart w:val="B3CF6DB47DB643768166D5EE96C9CA20"/>
              </w:placeholder>
              <w:temporary/>
              <w:showingPlcHdr/>
              <w15:appearance w15:val="hidden"/>
            </w:sdtPr>
            <w:sdtEndPr>
              <w:rPr>
                <w:rFonts w:ascii="Calibri" w:hAnsi="Calibri" w:cs="Calibri"/>
                <w:color w:val="0072C7"/>
              </w:rPr>
            </w:sdtEndPr>
            <w:sdtContent>
              <w:p>
                <w:pPr>
                  <w:pStyle w:val="3"/>
                  <w:rPr>
                    <w:rFonts w:ascii="Calibri" w:hAnsi="Calibri" w:cs="Calibri"/>
                    <w:color w:val="0072C7"/>
                  </w:rPr>
                </w:pPr>
                <w:r>
                  <w:t>Communication</w:t>
                </w:r>
              </w:p>
            </w:sdtContent>
          </w:sdt>
          <w:sdt>
            <w:sdtPr>
              <w:rPr>
                <w:rFonts w:ascii="Calibri" w:hAnsi="Calibri" w:cs="Calibri"/>
              </w:rPr>
              <w:id w:val="1048178819"/>
              <w:placeholder>
                <w:docPart w:val="4832F8C4741348149305D618AFBE0A1F"/>
              </w:placeholder>
              <w:temporary/>
              <w:showingPlcHdr/>
              <w15:appearance w15:val="hidden"/>
            </w:sdtPr>
            <w:sdtEndPr>
              <w:rPr>
                <w:rFonts w:ascii="Calibri" w:hAnsi="Calibri" w:cs="Calibri"/>
              </w:rPr>
            </w:sdtEndPr>
            <w:sdtContent>
              <w:p>
                <w:pPr>
                  <w:rPr>
                    <w:rFonts w:ascii="Calibri" w:hAnsi="Calibri" w:cs="Calibri"/>
                  </w:rPr>
                </w:pPr>
                <w:r>
                  <w:rPr>
                    <w:rFonts w:ascii="Calibri" w:hAnsi="Calibri" w:cs="Calibri"/>
                  </w:rPr>
                  <w:t>[Want to put your own image in this document?  It is easy!  Delete the image. Go to Insert &gt; Picture.  Select your image and click OK to insert it.]</w:t>
                </w:r>
              </w:p>
            </w:sdtContent>
          </w:sdt>
          <w:sdt>
            <w:sdtPr>
              <w:rPr>
                <w:rFonts w:ascii="Calibri" w:hAnsi="Calibri" w:cs="Calibri"/>
                <w:color w:val="0072C7"/>
              </w:rPr>
              <w:id w:val="-278101685"/>
              <w:placeholder>
                <w:docPart w:val="22946E28250147CB9FEF16FF3AFA6AC6"/>
              </w:placeholder>
              <w:temporary/>
              <w:showingPlcHdr/>
              <w15:appearance w15:val="hidden"/>
            </w:sdtPr>
            <w:sdtEndPr>
              <w:rPr>
                <w:rFonts w:ascii="Calibri" w:hAnsi="Calibri" w:cs="Calibri"/>
                <w:color w:val="0072C7"/>
              </w:rPr>
            </w:sdtEndPr>
            <w:sdtContent>
              <w:p>
                <w:pPr>
                  <w:pStyle w:val="3"/>
                  <w:rPr>
                    <w:rFonts w:ascii="Calibri" w:hAnsi="Calibri" w:cs="Calibri"/>
                    <w:color w:val="0072C7"/>
                  </w:rPr>
                </w:pPr>
                <w:r>
                  <w:t>Leadership</w:t>
                </w:r>
              </w:p>
            </w:sdtContent>
          </w:sdt>
          <w:sdt>
            <w:sdtPr>
              <w:rPr>
                <w:rFonts w:ascii="Calibri" w:hAnsi="Calibri" w:cs="Calibri"/>
              </w:rPr>
              <w:id w:val="-165710132"/>
              <w:placeholder>
                <w:docPart w:val="D2CCFF2562A942129AD31F93177F7467"/>
              </w:placeholder>
              <w:temporary/>
              <w:showingPlcHdr/>
              <w15:appearance w15:val="hidden"/>
            </w:sdtPr>
            <w:sdtEndPr>
              <w:rPr>
                <w:rFonts w:ascii="Calibri" w:hAnsi="Calibri" w:cs="Calibri"/>
              </w:rPr>
            </w:sdtEndPr>
            <w:sdtContent>
              <w:p>
                <w:pPr>
                  <w:rPr>
                    <w:rFonts w:ascii="Calibri" w:hAnsi="Calibri" w:cs="Calibri"/>
                  </w:rPr>
                </w:pPr>
                <w:r>
                  <w:rPr>
                    <w:rFonts w:ascii="Calibri" w:hAnsi="Calibri" w:cs="Calibri"/>
                  </w:rPr>
                  <w:t>[Once your image has been inserted, select it again. Go to the Picture menu. Click on the down arrow beside “Crop” and drag the handles until you are happy with it.]</w:t>
                </w:r>
              </w:p>
            </w:sdtContent>
          </w:sdt>
          <w:sdt>
            <w:sdtPr>
              <w:rPr>
                <w:rFonts w:ascii="Calibri" w:hAnsi="Calibri" w:cs="Calibri"/>
                <w:color w:val="0072C7"/>
              </w:rPr>
              <w:id w:val="1374043770"/>
              <w:placeholder>
                <w:docPart w:val="673D82ABD3C349B897DDC3D58B1BD2CA"/>
              </w:placeholder>
              <w:temporary/>
              <w:showingPlcHdr/>
              <w15:appearance w15:val="hidden"/>
            </w:sdtPr>
            <w:sdtEndPr>
              <w:rPr>
                <w:rFonts w:ascii="Calibri" w:hAnsi="Calibri" w:cs="Calibri"/>
                <w:color w:val="0072C7"/>
              </w:rPr>
            </w:sdtEndPr>
            <w:sdtContent>
              <w:p>
                <w:pPr>
                  <w:pStyle w:val="3"/>
                  <w:rPr>
                    <w:rFonts w:ascii="Calibri" w:hAnsi="Calibri" w:cs="Calibri"/>
                    <w:color w:val="0072C7"/>
                  </w:rPr>
                </w:pPr>
                <w:r>
                  <w:t>References</w:t>
                </w:r>
              </w:p>
            </w:sdtContent>
          </w:sdt>
          <w:sdt>
            <w:sdtPr>
              <w:rPr>
                <w:rFonts w:ascii="Calibri" w:hAnsi="Calibri" w:cs="Calibri"/>
              </w:rPr>
              <w:id w:val="-494037895"/>
              <w:placeholder>
                <w:docPart w:val="19526A505FFD495ABD8E038ABE02AAC3"/>
              </w:placeholder>
              <w:temporary/>
              <w:showingPlcHdr/>
              <w15:appearance w15:val="hidden"/>
            </w:sdtPr>
            <w:sdtEndPr>
              <w:rPr>
                <w:rFonts w:ascii="Calibri" w:hAnsi="Calibri" w:cs="Calibri"/>
              </w:rPr>
            </w:sdtEndPr>
            <w:sdtContent>
              <w:p>
                <w:pPr>
                  <w:rPr>
                    <w:rFonts w:ascii="Calibri" w:hAnsi="Calibri" w:cs="Calibri"/>
                    <w:sz w:val="24"/>
                    <w:szCs w:val="24"/>
                  </w:rPr>
                </w:pPr>
                <w:r>
                  <w:rPr>
                    <w:rFonts w:ascii="Calibri" w:hAnsi="Calibri" w:cs="Calibri"/>
                  </w:rPr>
                  <w:t>[Available upon request.]</w:t>
                </w:r>
              </w:p>
            </w:sdtContent>
          </w:sdt>
        </w:tc>
      </w:tr>
      <w:tr>
        <w:tblPrEx>
          <w:tblCellMar>
            <w:top w:w="0" w:type="dxa"/>
            <w:left w:w="115" w:type="dxa"/>
            <w:bottom w:w="0" w:type="dxa"/>
            <w:right w:w="115" w:type="dxa"/>
          </w:tblCellMar>
        </w:tblPrEx>
        <w:trPr>
          <w:trHeight w:val="1164" w:hRule="atLeast"/>
        </w:trPr>
        <w:tc>
          <w:tcPr>
            <w:tcW w:w="720" w:type="dxa"/>
          </w:tcPr>
          <w:p>
            <w:pPr>
              <w:pStyle w:val="6"/>
              <w:kinsoku w:val="0"/>
              <w:overflowPunct w:val="0"/>
              <w:rPr>
                <w:rFonts w:ascii="Calibri" w:hAnsi="Calibri" w:cs="Calibri"/>
                <w:color w:val="0072C7" w:themeColor="accent2"/>
                <w14:textFill>
                  <w14:solidFill>
                    <w14:schemeClr w14:val="accent2"/>
                  </w14:solidFill>
                </w14:textFill>
              </w:rPr>
            </w:pPr>
          </w:p>
        </w:tc>
        <w:tc>
          <w:tcPr>
            <w:tcW w:w="2942" w:type="dxa"/>
            <w:gridSpan w:val="2"/>
          </w:tcPr>
          <w:p>
            <w:pPr>
              <w:pStyle w:val="6"/>
              <w:kinsoku w:val="0"/>
              <w:overflowPunct w:val="0"/>
              <w:rPr>
                <w:rFonts w:ascii="Calibri" w:hAnsi="Calibri" w:cs="Calibri"/>
                <w:color w:val="0072C7" w:themeColor="accent2"/>
                <w14:textFill>
                  <w14:solidFill>
                    <w14:schemeClr w14:val="accent2"/>
                  </w14:solidFill>
                </w14:textFill>
              </w:rPr>
            </w:pPr>
          </w:p>
        </w:tc>
        <w:tc>
          <w:tcPr>
            <w:tcW w:w="423" w:type="dxa"/>
            <w:vMerge w:val="continue"/>
          </w:tcPr>
          <w:p>
            <w:pPr>
              <w:pStyle w:val="6"/>
              <w:kinsoku w:val="0"/>
              <w:overflowPunct w:val="0"/>
              <w:rPr>
                <w:rFonts w:ascii="Times New Roman" w:hAnsi="Times New Roman"/>
              </w:rPr>
            </w:pPr>
          </w:p>
        </w:tc>
        <w:tc>
          <w:tcPr>
            <w:tcW w:w="6607" w:type="dxa"/>
            <w:vMerge w:val="continue"/>
          </w:tcPr>
          <w:p/>
        </w:tc>
      </w:tr>
      <w:tr>
        <w:tblPrEx>
          <w:tblCellMar>
            <w:top w:w="0" w:type="dxa"/>
            <w:left w:w="115" w:type="dxa"/>
            <w:bottom w:w="0" w:type="dxa"/>
            <w:right w:w="115" w:type="dxa"/>
          </w:tblCellMar>
        </w:tblPrEx>
        <w:trPr>
          <w:trHeight w:val="543" w:hRule="atLeast"/>
        </w:trPr>
        <w:tc>
          <w:tcPr>
            <w:tcW w:w="720" w:type="dxa"/>
          </w:tcPr>
          <w:p>
            <w:pPr>
              <w:pStyle w:val="21"/>
              <w:jc w:val="center"/>
            </w:pPr>
          </w:p>
        </w:tc>
        <w:tc>
          <w:tcPr>
            <w:tcW w:w="630" w:type="dxa"/>
            <w:tcMar>
              <w:left w:w="0" w:type="dxa"/>
              <w:right w:w="0" w:type="dxa"/>
            </w:tcMar>
            <w:vAlign w:val="center"/>
          </w:tcPr>
          <w:p>
            <w:pPr>
              <w:pStyle w:val="21"/>
              <w:jc w:val="center"/>
              <w:rPr>
                <w:rStyle w:val="11"/>
                <w:rFonts w:ascii="Calibri" w:hAnsi="Calibri" w:cs="Calibri"/>
                <w:b w:val="0"/>
                <w:bCs w:val="0"/>
                <w:color w:val="666666"/>
              </w:rPr>
            </w:pPr>
            <w:r>
              <mc:AlternateContent>
                <mc:Choice Requires="wpg">
                  <w:drawing>
                    <wp:inline distT="0" distB="0" distL="0" distR="0">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6" cstate="screen"/>
                                <a:srcRect/>
                                <a:stretch>
                                  <a:fillRect/>
                                </a:stretch>
                              </pic:blipFill>
                              <pic:spPr>
                                <a:xfrm>
                                  <a:off x="91440" y="68580"/>
                                  <a:ext cx="151765" cy="202565"/>
                                </a:xfrm>
                                <a:prstGeom prst="rect">
                                  <a:avLst/>
                                </a:prstGeom>
                                <a:noFill/>
                                <a:ln>
                                  <a:noFill/>
                                </a:ln>
                              </pic:spPr>
                            </pic:pic>
                          </wpg:wgp>
                        </a:graphicData>
                      </a:graphic>
                    </wp:inline>
                  </w:drawing>
                </mc:Choice>
                <mc:Fallback>
                  <w:pict>
                    <v:group id="_x0000_s1026" o:spid="_x0000_s1026" o:spt="203" alt="gps icon" style="height:26.25pt;width:26.55pt;" coordsize="337185,333375" o:gfxdata="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">
                      <o:lock v:ext="edit" aspectratio="f"/>
                      <v:shape id="Freeform: Shape 142" o:spid="_x0000_s1026" o:spt="100" style="position:absolute;left:0;top:0;height:333375;width:337185;v-text-anchor:middle;" fillcolor="#2C567A [3204]" filled="t" stroked="f" coordsize="2647519,2612594" o:gfxdata="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esfLvQAA&#10;ANwAAAAPAAAAAAAAAAEAIAAAACIAAABkcnMvZG93bnJldi54bWxQSwECFAAUAAAACACHTuJAMy8F&#10;njsAAAA5AAAAEAAAAAAAAAABACAAAAAMAQAAZHJzL3NoYXBleG1sLnhtbFBLBQYAAAAABgAGAFsB&#10;AAC2Aw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3,2520821l1643881,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2,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1,2486082l1445939,2488303,1345293,2493385,1378432,2497454c1380337,2496502,1383195,2496502,1387005,2495549c1407007,2492692,1426057,2490787,1446060,2488882c1448203,2488406,1451715,2487751,1455778,2486992xm1550918,2472281l1501488,2479825,1518450,2480309c1528928,2479833,1536786,2477928,1542858,2475785xm1731355,2470078l1576322,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3,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5,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0,2265793xm2099801,2237197l2099475,2237422,2099475,2237694,2100989,2237910,2101380,2237422xm2120379,2222979l2114756,2226864,2113762,2227897,2117618,2225429xm382287,2175002l418259,2217355,389737,2183129xm2187820,2174974l2187735,2175004,2187105,2179320c2179485,2186940,2176627,2191702,2171865,2196465c2168055,2201227,2163292,2206942,2153767,2216467l2154858,2216215,2171865,2197417c2175675,2192655,2179485,2187892,2187105,2180272c2188296,2177177,2188474,2175510,2187820,2174974xm475386,2153526l477272,2155821,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3,2005422xm2422850,1860918l2397608,1897379c2392845,1904999,2389035,1912619,2385225,1920239c2380463,1927859,2376653,1934527,2372843,1941194c2363318,1954529,2353793,1967864,2343315,1980247c2334743,1993582,2327123,2005964,2317598,2019299c2309978,2029777,2302358,2040254,2294738,2050732l2292831,2051897,2291271,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498930,1857612c2494525,1865709,2490953,1872615,2490953,1875472c2486190,1885949,2480475,1898332,2473808,1909762c2480475,1897379,2486190,1885949,2490953,1875472c2490953,1872615,2494525,1865709,2498930,1857612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0,1790989,2407787,1830865,2386218,1869449l2377659,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4,2141045,2177871,2125512,2190534,2112810,2205037c2097570,2217420,2082330,2228850,2066137,2240280l2058824,2244899,2038960,2261093,2036091,2262956,2031847,2266950c2019465,2275522,2007082,2284095,1994700,2291715c1982317,2299335,1969935,2306955,1957552,2314575l1953301,2316730,1928148,2333067,1920350,2337000,1912785,2342197c1905165,2346960,1896592,2351722,1887067,2356485l1863039,2365908,1809482,2392922c1768715,2410757,1726784,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09,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2,1686218,2513217,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0,1451152,2586541,1451152,2597633,1404938xm2606205,1395412c2604300,1399222,2602395,1402080,2600490,1407795l2600490,1407795,2599180,1433750c2599062,1441132,2599062,1448276,2598585,1458277l2589060,1487586,2589060,1490934,2600490,1458277c2601443,1438274,2600490,1429702,2602395,1407794l2606836,1398173xm2565247,1354454l2559005,1369208,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6,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1,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1,383323,456650,391477,454683,394339,453399,395790c451546,398815,450698,401003,447840,403860c428790,425767,408788,447675,389738,472440c384023,479107,378308,484822,373545,491490c367830,498157,363068,504825,357353,511492l285782,590597,358305,510540c364020,503872,368782,497205,374497,490537c380212,483870,385927,478155,390690,471487c409740,446722,429742,425767,448792,402907l454683,394339,464431,383323xm489348,316869c487763,316669,484470,318175,481127,319733l475013,322003,473558,323849c469748,326707,465938,329564,463080,333374c453555,339089,445935,343852,436410,350519l418313,370522,401168,390524c397358,393382,394500,396239,389738,401002l389349,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3,364272,504752,361295l512656,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7,48458c1484636,48815,1491780,49530,1498447,50482c1511782,52387,1523212,56197,1526070,60007c1520355,59055,1514640,58102,1505115,57150c1495590,56197,1482255,53340,1461300,48577c1465586,48101,1471539,48101,1478087,48458xm1588935,40957c1602270,41909,1614652,42862,1627987,43814c1644180,48577,1659420,56197,1675612,62864c1652752,60007,1631797,55244,1616557,52387c1601317,48577,1590840,44767,1588935,40957xm1270324,40719c1233652,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4,162090,776287c158280,784860,155422,795337,151612,804862c148755,810577,146850,814387,143992,818197l142087,820102,133634,848201c132086,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2,255841,2002949,264417c2327258,483516,2540483,854556,2540483,1275397l2540080,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8,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l2514765,1824990,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5,2151085,2327122,2136457c2341410,2120264,2372842,2075497,2378557,2080259c2375700,2100262,2348077,2125979,2339505,2139314c2331885,2148363,2325455,2155031,2319383,2160388l2303229,2172263,2302357,2173605,2292258,2181374,2291880,2184082c2277592,2199322,2263305,2215515,2247112,2229802c2231872,2245042,2216632,2260282,2199487,2273617l2197284,2275215,2181390,2295524c2169960,2306002,2156625,2314574,2143290,2324099l2107680,2350806,2107553,2350961,2143290,2325052c2155672,2315527,2169007,2306002,2181390,2296477c2173770,2309812,2163292,2318384,2149957,2327909c2139004,2337911,2131146,2341959,2124359,2344578l2106651,2352057,2106142,2352675c2099475,2357437,2093760,2361247,2087092,2365057l2079913,2368384,2061852,2383036c2055184,2388156,2049469,2392204,2044230,2395537c2034705,2403157,2027085,2407920,2017560,2412682c2019465,2409825,2014703,2411730,2008988,2413635l1999459,2417870,1997978,2418994,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79,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5,1850938,237654,1833304,228808,1817251,214410,1784873,197332,1756409c190665,1737359,183045,1718309,176377,1699259l158426,1640679,152529,1623596c142540,1590017,133958,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7,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1,450829,317199,455339l315045,461363,345922,429577c348780,423862,354495,417195,361162,409575c367830,402907,375450,396240,381165,390525l382888,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4,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83318,331566;181742,332417;181836,332457;196420,322936;191325,324152;183683,325124;183319,324152;188657,323666;196420,322936;209673,321664;209362,321752;209522,321721;114597,319837;119995,321235;122300,321356;128730,324516;131641,325124;131823,325185;132490,324516;135038,325246;137585,325853;142605,327023;142680,326947;148503,327920;151293,328406;154083,328649;159785,328892;167549,328770;167886,328770;168640,328345;170339,327798;172067,327768;173250,327919;173569,328770;176283,328770;175434,329986;174949,330594;173371,331323;170460,331323;166700,331080;158572,330837;152506,330350;147169,329621;141831,328770;133703,327555;127395,325489;127468,325436;123756,324273;120481,322815;116720,321599;112838,320262;114597,319837;186006,317231;184153,317515;171334,318163;175555,318682;176647,318439;184168,317588;185406,317347;197523,315470;191227,316433;193388,316495;196496,315917;220503,315189;200758,320457;210750,318227;93914,312727;107864,318682;112838,320262;116599,321599;120359,322815;123635,324273;122907,324881;120966,324516;114051,321964;110655,320627;107258,319168;102769,317588;98888,315887;95855,314307;93914,312727;99616,309688;106287,313091;105438,313578;97675,309810;99616,309688;74990,301423;83239,306042;84937,307987;81055,305920;78144,304097;74990,301423;89455,298305;89456,298339;89866,298836;89911,298628;266614,290326;266173,290363;258895,295589;251737,299479;246642,302517;243852,303733;240941,304948;237423,306771;234754,308351;230872,309931;226869,311390;225777,312484;224079,313091;219833,313821;214374,315522;209400,317102;203941,318682;197148,320384;187565,321964;187322,322329;182714,323483;182834,323544;187951,322262;188050,321964;197633,320384;204427,318682;209886,317102;214859,315522;220318,313821;224564,313091;221690,314819;221774,314793;224807,312970;226505,312362;226618,312331;227354,311511;231357,310053;235239,308473;237908,306893;241426,305070;244337,303854;246334,302985;247370,302274;252465,299236;259622,295346;58592,288646;59053,289041;59210,289122;267428,285473;267386,285501;267386,285536;267579,285564;267629,285501;270049,283658;269332,284154;269206,284286;269697,283971;48687,277536;53268,282941;49636,278573;278638,277533;278627,277537;278547,278087;276606,280275;274301,282827;274440,282795;276606,280397;278547,278209;278638,277533;60544,274796;60784,275089;60796,275049;42600,272010;45754,274076;45909,274259;47346,274578;50606,277601;55095,281247;57036,283921;58128,285258;62737,289148;61403,290241;57110,285462;56915,285501;56915,285501;60977,290024;61403,290241;62737,289148;74262,298263;71957,298992;72806,299600;69409,299722;67226,298263;65164,296683;60069,292429;55338,288175;50970,283921;48908,281855;46967,279667;47695,278695;50121,280883;52790,282949;56065,286474;56344,286713;52790,282949;50243,280883;47816,278695;45148,275413;42600,272010;309845,252685;309783,252711;308458,255897;308571,237458;305356,242111;303779,245028;302202,247702;298441,252685;295166,257668;292255,261679;292012,261828;291813,262123;292133,261922;295045,257911;298320,252928;302081,247945;303658,245271;305235,242354;308510,237614;318260,237036;317244,239315;315061,243691;317244,239315;318260,237036;321126,235791;319549,240531;316759,245636;313969,250862;311422,254144;313120,250740;314576,247337;315667,245514;317123,243083;318458,240652;321126,235791;313274,225372;310330,230564;310276,230689;313241,225460;314889,213613;311350,223300;303906,238547;302815,240274;302809,240288;300261,244663;297714,249404;294802,253050;292376,257182;278061,273347;273330,277358;272876,277704;272681,277903;270702,279518;269085,281369;263140,285866;262209,286455;259679,288522;259314,288760;258773,289269;254042,292429;249311,295346;248770,295621;245566,297706;244573,298208;243610,298871;240334,300694;237274,301897;230453,305344;214451,311323;203300,314196;212312,312484;214010,312119;219469,310174;222866,309081;228325,306285;234511,304097;238475,302540;240213,301545;241790,301059;243973,299843;244547,299444;246036,298020;249311,296076;253037,294246;254406,293402;259137,290241;261199,288297;263504,286838;269448,282341;273694,278330;278425,274320;292740,258154;294710,254799;294802,254508;297956,249646;298927,248188;300217,246395;300625,245636;303172,241260;308146,230929;312999,219869;314424,215372;328162,202853;327798,203096;327798,203096;329308,195650;329264,195865;329618,196290;330710,197505;331438,197019;331456,196926;330952,197262;329739,196168;328227,181843;328142,181848;327989,181856;328041,182434;327920,185472;327434,187296;324523,191914;323795,195925;323067,197262;321854,203096;320520,207715;319064,212212;318215,215736;317244,219383;318018,218176;318700,215615;319307,211968;320762,207471;322097,202853;323310,197019;324038,195682;324766,191671;327677,187052;325736,196411;324280,204190;321005,214156;320357,215166;320080,216678;319185,219261;315789,226675;314212,230564;313241,232631;312028,234818;308753,240652;305235,246365;300746,254022;295773,261558;292497,265812;288979,269944;287766,271646;286432,273347;284370,275049;280997,278790;281094,279181;277576,282827;273816,285501;270783,287932;267910,290036;268357,289999;271511,287689;274544,285258;278304,282584;281822,278938;281701,278452;285097,274684;287160,272983;288494,271281;289707,269579;293225,265447;296500,261193;301474,253657;305963,246000;309481,240288;312756,234454;313969,232266;314939,230200;316517,226311;319913,218896;321248,213913;324523,203947;325979,196168;327920,186809;328357,185165;328041,185108;328162,182069;330831,179274;329418,185171;329418,185171;330831,179274;331923,178058;331195,179638;331195,179638;331028,182950;330952,186080;329739,189820;329739,190247;331195,186080;331438,179638;332003,178411;326706,172832;325911,174715;325615,177451;325232,176173;325092,176353;325493,177694;325251,179638;325736,181218;326112,181198;325857,180368;326100,178423;326706,172832;336897,169550;337139,169672;337018,174777;337139,178301;336775,184743;336411,188389;335319,193737;334956,198234;333136,206499;331438,213670;328405,215007;328648,214278;329133,209173;330952,203825;332408,202975;332408,202974;333985,193737;334834,189362;335562,184865;336169,180611;336411,176600;336533,173197;336775,171373;336897,169550;17085,113196;17145,113226;17151,113209;24404,95775;21735,100758;19551,102581;19546,102697;19335,107350;19341,107339;19551,102702;21735,100879;24404,95896;24495,95957;24540,95866;25859,85200;24161,86416;21614,91764;22196,92231;22215,92149;21735,91764;24282,86416;25786,85340;35200,78272;35047,78395;34397,80901;33987,82162;22827,102581;21250,107564;19794,112669;16640,123364;14578,130657;13607,136126;13122,138922;12758,141717;11666,149253;11302,153872;11909,158733;12193,156084;12151,155208;12637,150104;13728,142568;14594,141527;15852,133096;15791,131629;16989,128187;17702,125297;17489,125795;16761,125552;14941,130779;15063,133696;14214,139287;14092,140259;12879,141717;13243,138922;13728,136126;14699,130657;16761,123364;19915,112669;21371,107564;22948,102581;34108,82162;35200,78272;37384,66118;37384,66118;37990,66604;37990,66604;59243,48814;59220,48833;59149,48913;58158,49953;57907,50318;57744,50504;57036,51533;49636,60284;47574,62715;45512,65267;36396,75361;45633,65146;47695,62594;49757,60163;57157,51412;57907,50318;59149,48913;62322,40433;61275,40798;60497,41088;60311,41324;58977,42539;55580,44727;53275,47279;51092,49832;49636,51169;49587,51107;48211,52764;45875,55666;42115,59798;42721,60527;42733,60517;42236,59920;45997,55787;49757,51169;51213,49832;53397,47279;55701,44727;59098,42539;60433,41324;61888,40777;62348,40634;238029,18474;244216,21269;246885,23457;240941,20540;238029,18474;217892,9601;222744,10695;229538,14098;217892,9601;144864,8796;142316,9115;136857,9844;131520,11060;129215,11789;126546,12518;120706,13668;119631,14098;112232,16651;104953,19568;99858,21877;96461,23214;88091,27103;84088,29656;80206,32208;74019,36827;68196,41445;62624,46316;63101,46915;64284,46102;65291,45350;68924,42174;74747,37556;80934,32937;84816,30385;88819,27833;97189,23943;100465,22242;105560,19932;112838,17015;120238,14463;123346,13851;124848,13337;145286,8919;188247,6183;190840,6441;194358,7657;191689,7292;186109,6198;188247,6183;202364,5226;207338,5590;213404,8021;205882,6684;202364,5226;161787,5195;147775,5955;138071,7292;133461,8507;129457,9966;123877,10695;102769,18838;95127,22242;92822,23092;90760,24186;86878,26252;80813,29413;76203,33059;62859,43511;60070,45941;57342,48437;57400,48495;36413,73168;32167,79002;30226,82526;28286,85808;24646,92614;20688,98864;20643,99056;19309,102702;18338,104404;18096,104647;17019,108233;16761,110360;16519,113398;14820,118381;13243,123364;11545,130657;10574,137342;9968,144027;10817,139408;10896,139027;11060,137220;12030,130536;12334,130637;12360,130524;12030,130414;13729,123121;15305,118138;16996,113178;16883,113155;17125,110116;18460,104404;19430,102702;19463,102614;20764,99056;24768,92736;28407,85930;30348,82648;32289,79123;36535,73289;57521,48616;63101,43512;76445,33059;81055,29413;87121,26253;91002,24186;93065,23092;95370,22242;103012,18838;124120,10695;129700,9966;133703,8507;138313,7292;148018,5955;162029,5241;173291,5620;178830,0;184532,364;190355,972;194237,1944;196784,3160;199938,2552;204669,3646;207581,4496;207459,4618;207338,5469;202364,5104;200666,4618;198968,4253;195692,3524;192417,2795;189020,2309;185260,2309;182227,2309;177496,2309;177274,2238;175191,3281;175919,4496;183198,5955;179959,6012;180013,6016;183440,5955;186352,6320;191932,7413;194601,7778;199089,8751;203699,9723;208187,10817;212676,12154;214859,12761;217043,13491;217071,13516;218637,13787;222432,15200;222962,16004;223108,16043;226505,17380;229416,18595;232328,19932;234511,21148;235967,21877;237544,22728;242882,25766;249675,30142;253193,32573;253295,32646;255093,33740;323553,162744;323501,163761;324887,163959;326221,164932;326828,168213;329133,172103;330103,172191;330103,171252;331089,168507;331074,167970;332044,164689;333379,164689;335441,163352;335683,168700;335077,171252;334349,173683;333985,177694;333864,179760;333621,181826;333104,182172;333136,182312;333631,181981;333864,180003;333985,177937;334349,173926;335077,171495;335683,168943;336654,169672;336533,171495;336290,173318;336169,176721;335926,180732;335319,184986;334592,189483;333742,193859;332165,203096;330710,203947;328890,209295;328405,214399;328162,215129;326100,220720;325493,221206;322946,227161;325615,221206;326221,220720;322339,231780;320277,232874;319849,233731;319913,233846;320398,232874;322461,231780;321005,235912;318336,240774;317002,243205;315546,245636;314454,247459;312877,250983;311179,254387;308510,258033;305841,261436;305953,261207;302930,265325;296379,272496;295089,274485;296379,272618;302930,265447;297956,272983;295393,275672;293336,277187;293225,277358;291939,278350;291891,278695;286189,284529;280124,290120;279843,290324;277819,292915;272966,296562;268431,299970;268415,299989;272966,296683;277819,293037;273816,297048;270555,299175;268300,300129;268235,300208;265809,301788;264895,302213;262595,304082;260350,305677;256954,307865;255862,307987;254648,308527;254460,308671;255983,308108;257075,307987;252708,311268;249918,312727;247128,314064;245157,314360;244823,314550;235603,318561;235133,318668;232328,320505;233905,320992;228082,323544;228567,321843;226626,322572;224807,323179;221046,324395;220544,323791;218741,324152;216558,324638;212069,325732;211921,325801;216194,324759;218377,324273;220197,323909;220925,324516;224685,323301;226505,322693;228446,321964;227961,323666;222866,326096;222616,326026;219105,327433;216194,328284;211827,329378;210022,329226;206248,329962;206125,330229;196056,332173;193751,331566;191810,331566;188414,332660;185381,332903;182348,333024;182019,332883;179255,333374;175919,332781;176040,332660;176647,331809;173857,331444;175191,330715;179194,330593;183076,330472;188656,330593;192538,330229;199817,328649;204669,327555;208309,327433;208562,327316;205033,327433;200181,328527;192902,330107;189020,330472;183440,330350;179558,330472;175555,330594;175676,330107;176526,328892;213889,322693;239242,313091;245914,309567;249675,307622;253557,305556;260836,301180;266658,296683;277576,288175;280609,285744;283520,283192;287887,279181;289707,276143;292321,273742;292342,273591;289829,275900;288009,278938;283642,282949;280730,285501;277698,287932;266780,296440;260957,300937;253678,305313;249796,307379;246036,309324;239364,312848;214010,322450;176647,328649;173857,328649;173493,327677;170581,327555;167913,328649;160149,328770;154447,328527;151657,328284;148867,327798;150548,326002;150201,326096;143939,324935;143651,325003;131641,322815;126910,321843;122786,321113;117812,318804;111625,316495;105196,313942;106287,313091;110776,313942;112717,315644;119389,317588;132612,320992;135887,321599;139405,322207;143287,323058;147565,323985;147897,323909;151900,324516;152021,324273;157844,324516;158814,324638;167791,324638;174342,324881;182106,324273;183076,324273;183440,325246;191083,324273;196178,323058;199089,322572;200909,322329;204912,321356;208187,320627;211463,319776;217470,318734;218256,318439;211948,319533;208673,320384;205397,321113;201394,322086;199574,322329;196663,322815;188778,323544;183440,324030;182470,324030;174706,324638;168155,324395;159178,324395;158208,324273;154447,322693;152385,324030;152380,324041;154083,322936;157844,324516;152021,324273;152067,324243;148260,323666;143772,322693;139890,321843;136372,321235;133097,320627;119874,317224;113202,315279;111261,313578;106773,312727;100101,309324;98160,309445;91245,305920;90032,303733;90275,303611;94521,305920;98766,308230;99979,307501;95006,304219;90881,302396;85180,299114;80327,295954;72685,292672;69773,290242;70380,289999;73291,290849;67226,284529;63829,281734;60675,278938;56672,275657;50849,269215;50450,267964;49272,266784;45269,262408;44784,260221;43207,258033;43019,257738;41144,256453;37505,251227;35443,246365;35200,246365;32410,241017;29741,235669;26951,229471;24404,223150;26951,227404;29499,232752;30348,235669;30699,236185;30267,233935;29140,231886;27307,227755;25131,224123;22463,216830;20176,209355;19425,207175;16155,194098;14709,184604;14699,184865;14820,186809;15427,191306;16155,195925;14941,191914;14092,186809;13122,186809;12515,182191;11666,179274;10938,176478;8876,174291;8270,174291;7663,171252;7420,167363;7906,161893;8148,159949;8561,158615;8360,155573;8633,151076;9119,150165;9119,149618;8148,151441;7299,150225;5722,148038;5434,146306;5358,146457;4873,151319;4509,156181;4145,159949;4145,167727;4266,171738;4509,175749;3417,179517;3175,179517;2447,172224;2447,164689;3053,158855;4145,159948;3175,158733;2932,154358;3175,147673;3296,145850;3660,142811;5116,137342;5841,133708;5601,132845;4752,137706;3296,143176;2932,146214;2811,148038;2568,154722;2811,159098;2204,164932;2204,172467;2932,179760;3175,179760;4752,186688;5601,192400;7420,198234;10286,210780;10536,213184;11060,213184;13729,219626;14699,222907;12879,220112;10938,215736;10817,216952;9762,213674;8997,213792;8148,210996;5237,204311;3417,198356;3296,193373;2447,187539;1840,181705;506,177451;1355,154844;2204,149010;1476,145850;2932,137099;3296,135033;4266,127983;6814,122878;6207,129806;6814,128619;7178,125780;7299,122635;8391,118624;10089,112547;12151,106349;12306,106174;13243,101244;14578,97719;16155,94802;19309,88725;21856,83256;25495,76206;28164,73168;30348,68914;32168,66240;34108,65267;34594,64538;36535,60649;40295,56273;40398,58102;40123,58871;44056,54815;45997,52263;48544,49832;48764,50076;48666,49953;51820,46793;54974,43876;58370,40230;63101,36705;68196,32937;71243,30808;73291,28926;76931,26739;80813,24672;81326,24408;82647,23108;84816,21512;87197,20297;88881,19909;89183,19689;122179,6320;123403,6053;126789,4861;129124,4390;130342,4380;130792,4253;158450,607;166305,577;174706,729;174862,846;178952,364;182712,972;186473,1701;188413,2143;186352,1579;182591,850;178830,243;178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joinstyle="miter"/>
                        <v:imagedata o:title=""/>
                        <o:lock v:ext="edit" aspectratio="t"/>
                      </v:shape>
                      <v:shape id="Picture 23" o:spid="_x0000_s1026" o:spt="75" alt="GPS icon" type="#_x0000_t75" style="position:absolute;left:91440;top:68580;height:202565;width:151765;" filled="f" o:preferrelative="t" stroked="f" coordsize="21600,21600" o:gfxdata="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YLru5AAAA2wAA&#10;AA8AAAAAAAAAAQAgAAAAIgAAAGRycy9kb3ducmV2LnhtbFBLAQIUABQAAAAIAIdO4kAzLwWeOwAA&#10;ADkAAAAQAAAAAAAAAAEAIAAAAAgBAABkcnMvc2hhcGV4bWwueG1sUEsFBgAAAAAGAAYAWwEAALID&#10;AAAAAA==&#10;">
                        <v:fill on="f" focussize="0,0"/>
                        <v:stroke on="f"/>
                        <v:imagedata r:id="rId6" o:title=""/>
                        <o:lock v:ext="edit" aspectratio="t"/>
                      </v:shape>
                      <w10:wrap type="none"/>
                      <w10:anchorlock/>
                    </v:group>
                  </w:pict>
                </mc:Fallback>
              </mc:AlternateContent>
            </w:r>
          </w:p>
        </w:tc>
        <w:tc>
          <w:tcPr>
            <w:tcW w:w="2312" w:type="dxa"/>
            <w:vAlign w:val="center"/>
          </w:tcPr>
          <w:p>
            <w:pPr>
              <w:pStyle w:val="21"/>
            </w:pPr>
            <w:sdt>
              <w:sdtPr>
                <w:id w:val="1645700282"/>
                <w:placeholder>
                  <w:docPart w:val="B6F4A30CE17B492EB1119616C0442ABA"/>
                </w:placeholder>
                <w:temporary/>
                <w:showingPlcHdr/>
                <w15:appearance w15:val="hidden"/>
              </w:sdtPr>
              <w:sdtContent>
                <w:r>
                  <w:t>[Your Address]</w:t>
                </w:r>
              </w:sdtContent>
            </w:sdt>
          </w:p>
          <w:p>
            <w:pPr>
              <w:pStyle w:val="21"/>
            </w:pPr>
            <w:sdt>
              <w:sdtPr>
                <w:id w:val="-798381348"/>
                <w:placeholder>
                  <w:docPart w:val="6CB6C949E95A419CB7C91003A1F62514"/>
                </w:placeholder>
                <w:temporary/>
                <w:showingPlcHdr/>
                <w15:appearance w15:val="hidden"/>
              </w:sdtPr>
              <w:sdtContent>
                <w:r>
                  <w:t>[City, ST ZIP Code]</w:t>
                </w:r>
              </w:sdtContent>
            </w:sdt>
          </w:p>
        </w:tc>
        <w:tc>
          <w:tcPr>
            <w:tcW w:w="423" w:type="dxa"/>
            <w:vMerge w:val="continue"/>
          </w:tcPr>
          <w:p>
            <w:pPr>
              <w:pStyle w:val="6"/>
              <w:kinsoku w:val="0"/>
              <w:overflowPunct w:val="0"/>
              <w:rPr>
                <w:rFonts w:ascii="Times New Roman" w:hAnsi="Times New Roman"/>
              </w:rPr>
            </w:pPr>
          </w:p>
        </w:tc>
        <w:tc>
          <w:tcPr>
            <w:tcW w:w="6607" w:type="dxa"/>
            <w:vMerge w:val="continue"/>
          </w:tcPr>
          <w:p>
            <w:pPr>
              <w:pStyle w:val="2"/>
            </w:pPr>
          </w:p>
        </w:tc>
      </w:tr>
      <w:tr>
        <w:tblPrEx>
          <w:tblCellMar>
            <w:top w:w="0" w:type="dxa"/>
            <w:left w:w="115" w:type="dxa"/>
            <w:bottom w:w="0" w:type="dxa"/>
            <w:right w:w="115" w:type="dxa"/>
          </w:tblCellMar>
        </w:tblPrEx>
        <w:trPr>
          <w:trHeight w:val="183" w:hRule="atLeast"/>
        </w:trPr>
        <w:tc>
          <w:tcPr>
            <w:tcW w:w="720" w:type="dxa"/>
          </w:tcPr>
          <w:p>
            <w:pPr>
              <w:pStyle w:val="25"/>
              <w:rPr>
                <w:rFonts w:ascii="Calibri" w:hAnsi="Calibri" w:cs="Calibri"/>
                <w:color w:val="666666"/>
              </w:rPr>
            </w:pPr>
          </w:p>
        </w:tc>
        <w:tc>
          <w:tcPr>
            <w:tcW w:w="2942" w:type="dxa"/>
            <w:gridSpan w:val="2"/>
            <w:vAlign w:val="center"/>
          </w:tcPr>
          <w:p>
            <w:pPr>
              <w:pStyle w:val="25"/>
              <w:rPr>
                <w:rFonts w:ascii="Calibri" w:hAnsi="Calibri" w:cs="Calibri"/>
                <w:color w:val="666666"/>
              </w:rPr>
            </w:pPr>
          </w:p>
        </w:tc>
        <w:tc>
          <w:tcPr>
            <w:tcW w:w="423" w:type="dxa"/>
            <w:vMerge w:val="continue"/>
          </w:tcPr>
          <w:p>
            <w:pPr>
              <w:pStyle w:val="6"/>
              <w:kinsoku w:val="0"/>
              <w:overflowPunct w:val="0"/>
              <w:rPr>
                <w:rFonts w:ascii="Times New Roman" w:hAnsi="Times New Roman"/>
              </w:rPr>
            </w:pPr>
          </w:p>
        </w:tc>
        <w:tc>
          <w:tcPr>
            <w:tcW w:w="6607" w:type="dxa"/>
            <w:vMerge w:val="continue"/>
          </w:tcPr>
          <w:p>
            <w:pPr>
              <w:pStyle w:val="2"/>
            </w:pPr>
          </w:p>
        </w:tc>
      </w:tr>
      <w:tr>
        <w:tblPrEx>
          <w:tblCellMar>
            <w:top w:w="0" w:type="dxa"/>
            <w:left w:w="115" w:type="dxa"/>
            <w:bottom w:w="0" w:type="dxa"/>
            <w:right w:w="115" w:type="dxa"/>
          </w:tblCellMar>
        </w:tblPrEx>
        <w:trPr>
          <w:trHeight w:val="624" w:hRule="atLeast"/>
        </w:trPr>
        <w:tc>
          <w:tcPr>
            <w:tcW w:w="720" w:type="dxa"/>
          </w:tcPr>
          <w:p>
            <w:pPr>
              <w:pStyle w:val="21"/>
              <w:jc w:val="center"/>
            </w:pPr>
          </w:p>
        </w:tc>
        <w:tc>
          <w:tcPr>
            <w:tcW w:w="630" w:type="dxa"/>
            <w:tcMar>
              <w:left w:w="0" w:type="dxa"/>
              <w:right w:w="0" w:type="dxa"/>
            </w:tcMar>
            <w:vAlign w:val="center"/>
          </w:tcPr>
          <w:p>
            <w:pPr>
              <w:pStyle w:val="21"/>
              <w:jc w:val="center"/>
              <w:rPr>
                <w:rFonts w:ascii="Calibri" w:hAnsi="Calibri" w:cs="Calibri"/>
                <w:color w:val="666666"/>
              </w:rPr>
            </w:pPr>
            <w:r>
              <mc:AlternateContent>
                <mc:Choice Requires="wpg">
                  <w:drawing>
                    <wp:inline distT="0" distB="0" distL="0" distR="0">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7" cstate="screen"/>
                                <a:srcRect/>
                                <a:stretch>
                                  <a:fillRect/>
                                </a:stretch>
                              </pic:blipFill>
                              <pic:spPr>
                                <a:xfrm>
                                  <a:off x="83820" y="83820"/>
                                  <a:ext cx="164465" cy="164465"/>
                                </a:xfrm>
                                <a:prstGeom prst="rect">
                                  <a:avLst/>
                                </a:prstGeom>
                                <a:noFill/>
                                <a:ln>
                                  <a:noFill/>
                                </a:ln>
                              </pic:spPr>
                            </pic:pic>
                          </wpg:wgp>
                        </a:graphicData>
                      </a:graphic>
                    </wp:inline>
                  </w:drawing>
                </mc:Choice>
                <mc:Fallback>
                  <w:pict>
                    <v:group id="_x0000_s1026" o:spid="_x0000_s1026" o:spt="203" alt="phone icon" style="height:26.55pt;width:26.6pt;" coordsize="337820,337185" o:gfxdata="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">
                      <o:lock v:ext="edit" aspectratio="f"/>
                      <v:shape id="Freeform: Shape 162" o:spid="_x0000_s1026" o:spt="100" style="position:absolute;left:0;top:0;height:337185;width:337820;v-text-anchor:middle;" fillcolor="#0072C7 [3205]" filled="t" stroked="f" coordsize="2517880,2514600" o:gfxdata="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Oq5vQAA&#10;ANwAAAAPAAAAAAAAAAEAIAAAACIAAABkcnMvZG93bnJldi54bWxQSwECFAAUAAAACACHTuJAMy8F&#10;njsAAAA5AAAAEAAAAAAAAAABACAAAAAMAQAAZHJzL3NoYXBleG1sLnhtbFBLBQYAAAAABgAGAFsB&#10;AAC2AwAAAAA=&#10;" path="m741998,2445067c756285,2449829,770573,2454592,786765,2462212c803910,2467927,822008,2476499,846773,2486977c837248,2485072,827723,2483167,818198,2482214c808673,2479357,799148,2474594,786765,2468879c774383,2461259,760095,2452687,741998,2445067xm628649,2345888c630554,2346484,633888,2348389,639127,2351722c661035,2362200,669607,2368867,675322,2374582c681990,2380297,684847,2386012,698182,2394585c688657,2392680,662940,2375535,644842,2363152c635317,2356485,628649,2350770,626745,2347912c626269,2346007,626745,2345293,628649,2345888xm541973,2310765l575310,2334577,609600,2356485c630555,2371725,635318,2375535,632460,2374582c628650,2374582,617220,2368867,605790,2363152c583883,2352675,563880,2342197,615315,2376487l584835,2357437,569595,2347912,554355,2338387xm261809,2061771l277178,2083117c270511,2075497,266522,2070437,264200,2066984xm218093,1904151c221040,1904821,226933,1915000,233363,1927859c242888,1944052,253365,1964054,259080,1972627c264795,1985009,272415,1996439,279083,2008822c273368,2001202,266700,1992629,260033,1985009c253365,1976437,247650,1966912,241935,1958339c236220,1949767,230505,1940242,225743,1931669c222885,1923097,219075,1914524,216218,1906904c216456,1904761,217111,1903928,218093,1904151xm151448,1838325c160020,1853565,170498,1874520,181928,1897380c194310,1919287,206693,1944052,219075,1965960c225743,1977390,231458,1987867,236220,1997392c241935,2006917,246698,2015490,250508,2024062c258128,2039302,262890,2050732,260985,2053590c263843,2058353,261223,2058114,261224,2060496l261809,2061771,260033,2059305c254318,2049780,246698,2039302,240030,2027872c224790,2005965,210503,1979295,196215,1954530c189548,1942147,182880,1928812,177165,1917382c171450,1905000,166688,1894522,162878,1884045c155258,1862137,150495,1845945,151448,1838325xm13335,1144905c7620,1201102,7620,1236345,9525,1261110c10477,1273492,11430,1283017,13335,1291590c14287,1300162,17145,1306830,18097,1313497c25717,1340167,28575,1365885,40957,1471612c38100,1464945,35242,1466850,34290,1474470c32385,1482090,33337,1494472,34290,1510665c36195,1543050,43815,1586865,52387,1622107c75247,1687830,100965,1767840,126682,1823085c141922,1862137,128587,1862137,95250,1786890c88582,1762125,79057,1737360,72390,1711642c68580,1698307,64770,1685925,60960,1672590c57150,1659255,53340,1645920,50482,1632585c48577,1625917,46672,1619250,44767,1612582c42862,1605915,41910,1599247,40005,1592580c36195,1579245,33337,1564957,29527,1551622c26670,1537335,23812,1524000,20955,1509712c20002,1503045,18097,1495425,17145,1488757l14287,1467802c12382,1453515,10477,1439227,7620,1425892c6667,1411605,4762,1397317,3810,1383982c2857,1377315,2857,1369695,1905,1363027c1905,1356360,952,1348740,952,1342072c952,1327785,0,1314450,0,1301115c0,1287780,952,1274445,952,1261110c1905,1247775,1905,1234440,3810,1222057c5715,1208722,6667,1196340,8572,1183957c9525,1177290,10477,1171575,11430,1165860c10477,1156335,12382,1150620,13335,1144905xm902970,67627c908685,69532,902017,73342,878205,85724c863917,91439,846772,96202,829627,102869c812482,109537,795337,115252,780097,120967c750570,132397,729615,138112,735330,130492l721995,130492c734377,125729,755332,115252,780097,105727c792480,100964,804862,96202,818197,91439c824865,89534,830580,86677,837247,84772c843915,82867,849630,80962,855345,79057c878205,72389,896302,67627,902970,67627xm1618298,56197c1634490,60007,1651635,62864,1667828,66674l1717358,80009c1724025,83819,1730693,88582,1737360,92392c1723073,87629,1703070,83819,1682115,77152c1661160,70484,1638300,63817,1618298,56197xm1295400,31432c1312545,32385,1331595,32385,1349692,33337c1368742,34290,1386840,36195,1403985,37147c1439227,40957,1469707,44767,1489710,46672c1580197,60960,1676400,87630,1763077,123825c1849755,160020,1925955,203835,1980247,243840c1995487,253365,2011680,264795,2027872,275272c2044065,285750,2058352,296227,2069782,302895c2091690,317182,2098357,319087,2066925,291465c2107882,322897,2140267,359092,2170747,393382c2185987,410527,2201228,427672,2216467,442912c2231707,459105,2247900,474345,2265045,487680c2247900,465772,2233612,448627,2223135,435292c2211705,421957,2203132,412432,2195512,402907c2191703,398145,2187892,394335,2184082,389572c2180273,384810,2176462,381000,2172652,376237c2165032,367665,2155507,357187,2142172,343852c2207895,390525,2270760,457200,2323148,529590c2375535,601980,2416492,679132,2447925,744855c2448877,743902,2451735,749617,2461260,751522c2472690,784860,2481263,818197,2489835,850582c2497455,882967,2504123,913447,2507932,943927c2512695,973455,2514600,1002982,2516505,1029652c2517457,1042987,2517457,1056322,2517457,1068705c2517457,1082040,2518410,1094422,2517457,1105852c2516505,1129665,2515552,1151572,2512695,1171575c2509838,1191577,2506980,1209675,2504123,1224915l2495340,1253522,2497455,1295400c2497455,1674157,2324743,2012575,2053779,2236194l2050729,2238475,2048828,2240280c1981200,2297430,1908810,2347912,1835468,2390775c1828324,2390775,1804035,2399348,1784152,2405658l1774926,2408142,1752823,2418789c1606960,2480484,1446591,2514600,1278255,2514600c1152003,2514600,1030232,2495410,915702,2459787l831186,2428854,821055,2426017c811530,2423160,800100,2419350,787718,2413635c738188,2395537,678180,2361247,647700,2347912c635318,2338387,621030,2326957,603885,2315527c587693,2304097,570548,2290762,552450,2278380c534353,2265045,517208,2250757,499110,2237422c481965,2223135,465773,2209800,451485,2196465c442913,2192655,406718,2160270,411480,2171700c433388,2190750,447675,2205990,461963,2219325c476250,2233612,490538,2247900,514350,2266950c507683,2265997,497205,2260282,485775,2251710c474345,2242185,461010,2229802,445770,2215515c431483,2201227,416243,2184082,401003,2167890c393383,2159317,385763,2150745,378143,2142172c370523,2133600,362903,2125027,355283,2116455c367665,2126932,380048,2135505,392430,2145030c366713,2118360,342186,2088118,319326,2055971l282887,1997944,267275,1977066c245366,1944635,224975,1911093,206206,1876543l160874,1782439,188595,1867852c146685,1795462,115253,1707832,94298,1623060c72390,1538287,61913,1457325,48578,1397317c48578,1424940,53340,1457325,57150,1489710c60008,1505902,62865,1522095,65723,1538287c68580,1554480,72390,1569720,76200,1584007c89535,1642110,102870,1685925,93345,1687830c90488,1686877,85725,1679257,80010,1665922c75248,1652587,68580,1634490,62865,1614487c58103,1594485,53340,1572577,48578,1551622c50483,1524952,47625,1505902,45720,1489710c40005,1422082,36195,1359217,35243,1299210c35243,1283970,35243,1268730,35243,1254442c35243,1246822,35243,1239202,35243,1232535c35243,1224915,36195,1218247,36195,1210627c37148,1196340,37148,1181100,38100,1166812c39053,1152525,40958,1138237,41910,1123950c42863,1117282,42863,1109662,43815,1102995l46673,1082040c48578,1067752,50483,1053465,53340,1040130c59055,1012507,64770,984885,72390,957262c88583,902017,110490,849630,140018,799147c143352,808672,155496,799862,173355,780574l175420,778164,206206,714257,258734,634160,251460,641985c240982,652462,232410,661987,231457,658177c231457,654367,239077,637222,262890,597217c240982,635317,224790,655320,213360,670560c201930,684847,193357,693420,187642,706755c182880,702945,194310,679132,210502,647700c219075,632460,229552,615315,240030,597217c251460,580072,263842,562927,274320,546735c297180,515302,316230,488632,321945,480060c323850,475297,322897,475297,316230,480060c312420,481965,307657,485775,301942,491490c296227,497205,288607,503872,280035,513397c238125,555307,200977,614362,172402,670560c164782,684847,158115,699135,151447,712470c144780,726757,138112,739140,132397,751522c121920,776287,109537,797242,100012,814387c89535,825817,87630,819150,92392,801052c94297,791527,99060,780097,103822,765810c109537,752475,115252,736282,123825,719137c139065,684847,160020,646747,180975,612457c192405,596265,202882,579120,213360,563880c223837,549592,233362,535305,241935,523875c249555,513397,260985,499110,273367,483870c280035,476250,286702,468630,293370,461010c300037,453390,306705,445770,313372,439102c326707,424815,339090,414337,347662,406717c356235,399097,360997,397192,360045,401955c402907,349567,450532,305752,500062,269557c511492,260985,524827,253365,537210,244792c549592,237172,561975,228600,575310,221932c587692,215265,601027,207645,613410,200977c626745,194310,639127,187642,652462,181927l671512,172402,691515,163830c703897,158115,717232,152400,730567,147637c757237,138112,782955,126682,810577,118110c864870,98107,920115,80962,979170,60960c1000125,58102,1016317,55245,1031557,54292c1046797,53340,1060132,53340,1074420,52387c1088707,51435,1103947,51435,1122045,50482c1140142,49530,1162050,47625,1189672,45720c1180147,41910,1188720,38100,1208722,35242c1219200,34290,1232535,33337,1246822,32385c1261110,31432,1278255,30480,1295400,31432xm1276350,0c1375410,0,1469708,15240,1536383,31432c1512570,30480,1488758,28575,1465898,27622c1438275,23812,1409700,20002,1380173,19050c1365885,19050,1350645,18097,1336358,18097c1322070,19050,1306830,19050,1292543,19050c1278255,19050,1263015,20002,1248728,20955c1233488,21907,1219200,21907,1204913,23812c1176338,27622,1147763,28575,1119188,32385c1107758,32385,1097280,32385,1086803,33337c1076325,33337,1066800,35242,1057275,36195c1038225,39052,1022033,40005,1009650,42862c984885,47625,976313,47625,997268,35242c1076325,14287,1178243,0,1276350,0xe">
                        <v:path o:connectlocs="99552,327861;105559,330160;113610,333481;109776,332842;105559,331054;99552,327861;84344,314562;85750,315344;90606,318409;93673,321092;86517,316877;84089,314833;84344,314562;72715,309852;77188,313045;81789,315983;84856,318409;81277,316877;82555,318665;78466,316110;76421,314833;74376,313556;35126,276464;37188,279327;35447,277163;29261,255329;31309,258508;34760,264511;37444,269364;34888,266171;32460,262595;30287,259019;29009,255698;29261,255329;20319,246502;24408,254421;29392,263617;31693,267832;33610,271408;35015,275367;35048,276293;35126,276464;34888,276134;32204,271919;26325,262084;23769,257103;21853,252633;20319,246502;1789,153521;1277,169103;1789,173190;2428,176128;5495,197329;4600,197713;4600,202566;7028,217509;16996,244459;12779,239605;9712,229515;8178,224279;6773,218914;6006,216232;5367,213550;3961,208058;2811,202438;2300,199628;1916,196818;1022,191199;511,185579;255,182769;127,179959;0,174467;127,169103;511,163866;1150,158757;1533,156331;1789,153521;121150,9068;117827,11494;111309,13793;104664,16220;98658,17497;96868,17497;104664,14177;109776,12261;112332,11367;114760,10600;121150,9068;217124,7535;223769,8940;230415,10728;233098,12388;225686,10345;217124,7535;173801,4214;181086,4470;188370,4981;199872,6258;236549,16603;265686,32696;272076,36911;277699,40615;277316,39082;291245,52748;297379,59390;303897,65393;298274,58368;294568,54026;293034,52238;291501,50449;287411,46107;311693,71013;328434,99878;330223,100772;334057,114055;336485,126572;337635,138066;337763,143303;337763,148284;337124,157097;335974,164249;334795,168085;335079,173701;275552,299853;275143,300159;274888,300401;246261,320581;239376,322576;238139,322909;235173,324337;171501,337185;122858,329835;111518,325687;110159,325306;105686,323646;86900,314833;81022,310491;74121,305510;66964,300017;60575,294525;55207,291205;61980,297591;69009,303977;65175,301933;59808,297080;53801,290694;50734,287245;47667,283797;52651,287629;42843,275687;37954,267906;35859,265106;27666,251627;21584,239008;25303,250461;12651,217637;6517,187367;7667,199756;8817,206270;10223,212400;12523,226322;10734,223384;8434,216488;6517,208058;6134,199756;4728,174212;4728,168209;4728,165271;4856,162334;5111,156458;5622,150711;5878,147901;6262,145091;7156,139471;9712,128360;18785,107158;23258,104667;23535,104344;27666,95775;34713,85035;33737,86084;31054,88255;35271,80081;28626,89916;25175,94769;28242,86850;32204,80081;36805,73312;43194,64371;42428,64371;40511,65904;37571,68841;23130,89916;20319,95535;17763,100772;13418,109201;12396,107413;13929,102688;16613,96429;24281,82124;28626,75611;32460,70246;36677,64882;39360,61817;42044,58879;46645,54537;48306,53898;67092,36145;72076,32824;77188,29759;82300,26949;87539,24394;90095,23117;92779,21968;98019,19796;108753,15837;131373,8174;138402,7280;144153,7024;150543,6769;159616,6130;162172,4725;167284,4342;173801,4214;171245,0;206134,4214;196677,3703;185175,2554;179297,2426;173418,2554;167539,2809;161661,3192;150159,4342;145814,4470;141852,4853;135463,5747;133801,4725;171245,0" o:connectangles="0,0,0,0,0,0,0,0,0,0,0,0,0,0,0,0,0,0,0,0,0,0,0,0,0,0,0,0,0,0,0,0,0,0,0,0,0,0,0,0,0,0,0,0,0,0,0,0,0,0,0,0,0,0,0,0,0,0,0,0,0,0,0,0,0,0,0,0,0,0,0,0,0,0,0,0,0,0,0,0,0,0,0,0,0,0,0,0,0,0,0,0,0,0,0,0,0,0,0,0,0,0,0,0,0,0,0,0,0,0,0,0,0,0,0,0,0,0,0,0,0,0,0,0,0,0,0,0,0,0,0,0,0,0,0,0,0,0,0,0,0,0,0,0,0,0,0,0,0,0,0,0,0,0,0,0,0,0,0,0,0,0,0,0,0,0,0,0,0,0,0,0,0,0,0,0,0,0,0,0,0,0,0,0,0,0,0,0,0,0,0,0,0,0,0,0,0,0,0,0,0,0,0,0,0,0,0,0,0,0,0,0,0,0,0,0,0,0,0,0,0,0,0,0,0,0,0,0,0,0,0,0,0,0,0,0,0,0"/>
                        <v:fill on="t" focussize="0,0"/>
                        <v:stroke on="f" joinstyle="miter"/>
                        <v:imagedata o:title=""/>
                        <o:lock v:ext="edit" aspectratio="t"/>
                      </v:shape>
                      <v:shape id="Picture 28" o:spid="_x0000_s1026" o:spt="75" alt="Phone icon" type="#_x0000_t75" style="position:absolute;left:83820;top:83820;height:164465;width:164465;" filled="f" o:preferrelative="t" stroked="f" coordsize="21600,21600" o:gfxdata="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X3vLsAAADb&#10;AAAADwAAAAAAAAABACAAAAAiAAAAZHJzL2Rvd25yZXYueG1sUEsBAhQAFAAAAAgAh07iQDMvBZ47&#10;AAAAOQAAABAAAAAAAAAAAQAgAAAACgEAAGRycy9zaGFwZXhtbC54bWxQSwUGAAAAAAYABgBbAQAA&#10;tAMAAAAA&#10;">
                        <v:fill on="f" focussize="0,0"/>
                        <v:stroke on="f"/>
                        <v:imagedata r:id="rId7" o:title=""/>
                        <o:lock v:ext="edit" aspectratio="t"/>
                      </v:shape>
                      <w10:wrap type="none"/>
                      <w10:anchorlock/>
                    </v:group>
                  </w:pict>
                </mc:Fallback>
              </mc:AlternateContent>
            </w:r>
          </w:p>
        </w:tc>
        <w:tc>
          <w:tcPr>
            <w:tcW w:w="2312" w:type="dxa"/>
            <w:vAlign w:val="center"/>
          </w:tcPr>
          <w:p>
            <w:pPr>
              <w:pStyle w:val="21"/>
            </w:pPr>
            <w:sdt>
              <w:sdtPr>
                <w:id w:val="1701595270"/>
                <w:placeholder>
                  <w:docPart w:val="99DEDF2E1EE04B3A9E45BB9DFF8A41D2"/>
                </w:placeholder>
                <w:temporary/>
                <w:showingPlcHdr/>
                <w15:appearance w15:val="hidden"/>
              </w:sdtPr>
              <w:sdtContent>
                <w:r>
                  <w:t>[Your Phone]</w:t>
                </w:r>
              </w:sdtContent>
            </w:sdt>
          </w:p>
        </w:tc>
        <w:tc>
          <w:tcPr>
            <w:tcW w:w="423" w:type="dxa"/>
            <w:vMerge w:val="continue"/>
          </w:tcPr>
          <w:p>
            <w:pPr>
              <w:pStyle w:val="6"/>
              <w:kinsoku w:val="0"/>
              <w:overflowPunct w:val="0"/>
              <w:rPr>
                <w:rFonts w:ascii="Times New Roman" w:hAnsi="Times New Roman"/>
              </w:rPr>
            </w:pPr>
          </w:p>
        </w:tc>
        <w:tc>
          <w:tcPr>
            <w:tcW w:w="6607" w:type="dxa"/>
            <w:vMerge w:val="continue"/>
          </w:tcPr>
          <w:p>
            <w:pPr>
              <w:pStyle w:val="2"/>
            </w:pPr>
          </w:p>
        </w:tc>
      </w:tr>
      <w:tr>
        <w:tblPrEx>
          <w:tblCellMar>
            <w:top w:w="0" w:type="dxa"/>
            <w:left w:w="115" w:type="dxa"/>
            <w:bottom w:w="0" w:type="dxa"/>
            <w:right w:w="115" w:type="dxa"/>
          </w:tblCellMar>
        </w:tblPrEx>
        <w:trPr>
          <w:trHeight w:val="183" w:hRule="atLeast"/>
        </w:trPr>
        <w:tc>
          <w:tcPr>
            <w:tcW w:w="720" w:type="dxa"/>
          </w:tcPr>
          <w:p>
            <w:pPr>
              <w:pStyle w:val="25"/>
              <w:rPr>
                <w:rFonts w:ascii="Calibri" w:hAnsi="Calibri" w:cs="Calibri"/>
                <w:color w:val="666666"/>
              </w:rPr>
            </w:pPr>
          </w:p>
        </w:tc>
        <w:tc>
          <w:tcPr>
            <w:tcW w:w="2942" w:type="dxa"/>
            <w:gridSpan w:val="2"/>
            <w:vAlign w:val="center"/>
          </w:tcPr>
          <w:p>
            <w:pPr>
              <w:pStyle w:val="25"/>
              <w:rPr>
                <w:rFonts w:ascii="Calibri" w:hAnsi="Calibri" w:cs="Calibri"/>
                <w:color w:val="666666"/>
              </w:rPr>
            </w:pPr>
          </w:p>
        </w:tc>
        <w:tc>
          <w:tcPr>
            <w:tcW w:w="423" w:type="dxa"/>
            <w:vMerge w:val="continue"/>
          </w:tcPr>
          <w:p>
            <w:pPr>
              <w:pStyle w:val="6"/>
              <w:kinsoku w:val="0"/>
              <w:overflowPunct w:val="0"/>
              <w:rPr>
                <w:rFonts w:ascii="Times New Roman" w:hAnsi="Times New Roman"/>
              </w:rPr>
            </w:pPr>
          </w:p>
        </w:tc>
        <w:tc>
          <w:tcPr>
            <w:tcW w:w="6607" w:type="dxa"/>
            <w:vMerge w:val="continue"/>
          </w:tcPr>
          <w:p>
            <w:pPr>
              <w:pStyle w:val="2"/>
            </w:pPr>
          </w:p>
        </w:tc>
      </w:tr>
      <w:tr>
        <w:tblPrEx>
          <w:tblCellMar>
            <w:top w:w="0" w:type="dxa"/>
            <w:left w:w="115" w:type="dxa"/>
            <w:bottom w:w="0" w:type="dxa"/>
            <w:right w:w="115" w:type="dxa"/>
          </w:tblCellMar>
        </w:tblPrEx>
        <w:trPr>
          <w:trHeight w:val="633" w:hRule="atLeast"/>
        </w:trPr>
        <w:tc>
          <w:tcPr>
            <w:tcW w:w="720" w:type="dxa"/>
          </w:tcPr>
          <w:p>
            <w:pPr>
              <w:pStyle w:val="21"/>
              <w:jc w:val="center"/>
            </w:pPr>
          </w:p>
        </w:tc>
        <w:tc>
          <w:tcPr>
            <w:tcW w:w="630" w:type="dxa"/>
            <w:tcMar>
              <w:left w:w="0" w:type="dxa"/>
              <w:right w:w="0" w:type="dxa"/>
            </w:tcMar>
            <w:vAlign w:val="center"/>
          </w:tcPr>
          <w:p>
            <w:pPr>
              <w:pStyle w:val="21"/>
              <w:jc w:val="center"/>
              <w:rPr>
                <w:rFonts w:ascii="Calibri" w:hAnsi="Calibri" w:cs="Calibri"/>
                <w:color w:val="666666"/>
              </w:rPr>
            </w:pPr>
            <w:r>
              <mc:AlternateContent>
                <mc:Choice Requires="wpg">
                  <w:drawing>
                    <wp:inline distT="0" distB="0" distL="0" distR="0">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8" cstate="screen"/>
                                <a:srcRect/>
                                <a:stretch>
                                  <a:fillRect/>
                                </a:stretch>
                              </pic:blipFill>
                              <pic:spPr>
                                <a:xfrm>
                                  <a:off x="83820" y="91440"/>
                                  <a:ext cx="164465" cy="164465"/>
                                </a:xfrm>
                                <a:prstGeom prst="rect">
                                  <a:avLst/>
                                </a:prstGeom>
                                <a:noFill/>
                                <a:ln>
                                  <a:noFill/>
                                </a:ln>
                              </pic:spPr>
                            </pic:pic>
                          </wpg:wgp>
                        </a:graphicData>
                      </a:graphic>
                    </wp:inline>
                  </w:drawing>
                </mc:Choice>
                <mc:Fallback>
                  <w:pict>
                    <v:group id="_x0000_s1026" o:spid="_x0000_s1026" o:spt="203" alt="email icon" style="height:27.25pt;width:26.65pt;" coordsize="338455,346075" o:gfxdata="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">
                      <o:lock v:ext="edit" aspectratio="f"/>
                      <v:shape id="Freeform: Shape 273" o:spid="_x0000_s1026" o:spt="100" style="position:absolute;left:0;top:0;height:346075;width:338455;v-text-anchor:middle;" fillcolor="#666666 [3207]" filled="t" stroked="f" coordsize="2731203,2794134" o:gfxdata="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lGhb4A&#10;AADcAAAADwAAAAAAAAABACAAAAAiAAAAZHJzL2Rvd25yZXYueG1sUEsBAhQAFAAAAAgAh07iQDMv&#10;BZ47AAAAOQAAABAAAAAAAAAAAQAgAAAADQEAAGRycy9zaGFwZXhtbC54bWxQSwUGAAAAAAYABgBb&#10;AQAAtwMAAAAA&#10;" path="m2554038,843497c2554038,843497,2554990,843497,2554990,843497c2561658,858737,2568325,873024,2574040,889217c2568325,873024,2560705,858737,2554038,843497xm2630238,810160c2630238,810160,2631190,810160,2631190,810160c2637858,826352,2645478,841592,2651193,858737c2645478,841592,2636905,826352,2630238,810160xm2475759,697568l2489267,717767c2489267,717767,2488315,717767,2488315,717767xm2444909,651438l2454977,665379,2466407,682524,2475759,697568xm382337,565367c375670,577749,369002,589179,363287,599657c357572,612039,350905,623469,345190,635852l336617,653949,328045,672047c322330,684429,317567,696812,311852,709194c216602,866357,155642,1044474,134687,1227354c124210,1318794,123257,1411187,132782,1502627c141355,1594067,161357,1684554,189932,1772184c247082,1946492,343285,2108417,469015,2242719c594745,2377022,749050,2484654,919547,2553234c1089092,2622767,1274830,2654199,1458663,2645627c1642495,2638007,1824422,2588477,1987300,2503704c2150177,2419884,2294958,2298917,2407353,2153184c2520700,2008404,2601663,1837907,2642620,1658837c2656908,1696937,2668338,1735989,2679767,1776947c2618808,1962684,2516890,2136039,2382588,2277962c2249238,2419884,2084455,2533232,1903480,2604669c1722505,2677059,1526290,2708492,1332932,2697062c1139575,2685632,949075,2631339,779530,2538947c609032,2447507,461395,2317014,347095,2162709c233747,2008404,153737,1828382,116590,1640739c79442,1452144,84205,1257834,129925,1072097c152785,979704,185170,889217,228032,804444c270895,719672,322330,638709,382337,565367xm2429260,494882c2431165,495834,2433070,496787,2434975,497739c2436880,499644,2439737,500597,2441642,501549c2451167,512027,2459740,523457,2468312,534887c2476885,546317,2486410,557747,2494030,569177c2504507,584417,2515937,600609,2526415,616802c2539750,637757,2553085,657759,2564515,678714l2582612,711099,2591185,727292,2598805,743484c2597852,743484,2597852,742532,2596900,742532c2591185,731102,2585470,720624,2578802,709194l2559752,675857c2546417,653949,2533082,632042,2518795,611087l2486410,566319c2477837,553937,2468312,542507,2458787,530124l2444500,512027xm2280670,458687c2285432,460592,2291147,462497,2296862,465354c2334010,502978,2368538,542983,2400566,585131l2444909,651438,2442595,648234,2418782,613944,2393065,581559,2379730,565367,2366395,549174c2356870,538697,2348297,528219,2338772,517742c2319722,497739,2300672,477737,2280670,458687xm1399608,153887c2072953,153887,2618808,699741,2618808,1373087c2618808,1415171,2616676,1456757,2612513,1497743l2595954,1606243,2598805,1612164c2606425,1630262,2613092,1648359,2620713,1667409c2580707,1828382,2507365,1979829,2408305,2112227c2309245,2244624,2183515,2357019,2041592,2439887c1899670,2523707,1741555,2577999,1578677,2599907c1415800,2621814,1250065,2611337,1091950,2569427c933835,2527517,785245,2453222,656657,2353209c528070,2253197,419485,2128419,339475,1987449c259465,1846479,208030,1689317,188980,1529297l186849,1498705,186703,1497743,186492,1493576,180586,1408776,181167,1388115,180408,1373087,183073,1320311,183979,1288077,185178,1278633,186703,1248431c249138,633642,768346,153887,1399608,153887xm823345,112930c776673,141505,733810,172937,690948,207227c596650,265330,509973,333910,431868,411062c354715,489167,286135,575845,228985,670142c171835,765392,127068,866357,93730,971132c62298,1075907,42295,1185445,35628,1294982c28960,1404520,35628,1515010,55630,1623595c59440,1651217,67060,1677887,72775,1704557c75633,1717892,79443,1731227,83253,1744562c87063,1757897,90873,1771232,94683,1784567c111828,1836955,130878,1889342,153738,1938872c176598,1989355,203268,2036980,230890,2084605c260418,2131277,290898,2176997,325188,2219860c358525,2263675,396625,2304632,434725,2343685c474730,2381785,514735,2418932,558550,2452270c601413,2486560,647133,2517992,693805,2546567l730000,2567522,748098,2578000,766195,2587525,803343,2606575c815725,2612290,828108,2618005,840490,2623720c890020,2647532,942408,2665630,994795,2682775c1048135,2698967,1101475,2712302,1155768,2721827c1371985,2761832,1597728,2746592,1808230,2681822c1913005,2648485,2013970,2602765,2108268,2545615c2202565,2487512,2289243,2419885,2367348,2341780c2444500,2263675,2513080,2176997,2570230,2082700c2627380,1988402,2672148,1886485,2705485,1781710c2715963,1822667,2725488,1865530,2731203,1908392c2720725,1936015,2708343,1961732,2695960,1988402c2690245,2001737,2682625,2014120,2675958,2027455c2668338,2039837,2662623,2053172,2655003,2065555c2640715,2090320,2626428,2116037,2610235,2139850l2586423,2176045,2560705,2211287c2492125,2305585,2411163,2390357,2322580,2464652c2144463,2613242,1929198,2718017,1702503,2764690c1589155,2788502,1473903,2797075,1358650,2793265c1300548,2792312,1243398,2785645,1186248,2777072c1171960,2775167,1157673,2772310,1143385,2769452c1130050,2766595,1115763,2764690,1101475,2760880c1072900,2753260,1045278,2747545,1017655,2738972l976698,2726590,935740,2712302c908118,2702777,881448,2691347,854778,2680870c841443,2675155,829060,2668487,815725,2662772c802390,2656105,789055,2650390,776673,2643722c750955,2630387,725238,2618005,700473,2602765c688090,2595145,675708,2588477,663325,2580857l627130,2557045,609033,2545615,591888,2533232,556645,2507515c510925,2472272,467110,2435125,426153,2395120c384243,2355115,346143,2312252,309948,2268437c274705,2223670,240415,2176997,210888,2128420c195648,2104607,182313,2078890,168025,2054125c160405,2041742,154690,2028407,148023,2016025c141355,2003642,134688,1991260,128973,1977925l111828,1938872c108970,1932205,106113,1925537,103255,1918870l95635,1898867,80395,1858862c75633,1845527,71823,1831240,67060,1817905c57535,1791235,50868,1763612,43248,1735990c39438,1721702,36580,1708367,33723,1694080c30865,1679792,28008,1666457,25150,1652170c14673,1595972,6100,1539775,3243,1482625c-4377,1369277,1338,1254977,21340,1142582l28960,1100672c31818,1086385,35628,1073050,38485,1058762c42295,1045427,45153,1031140,48963,1017805l61345,976847c63250,970180,65155,963512,67060,956845l73728,935890,88015,895885c93730,882550,98493,869215,104208,855880c108970,842545,114685,829210,120400,816827c132783,791110,144213,765392,157548,740627c164215,728245,170883,715862,177550,703480l199458,666332c207078,653950,214698,641567,222318,630137l245178,594895,269943,560605c278515,548222,287088,536792,295660,526315c365193,437732,445203,356770,533785,287237c623320,217705,720475,158650,823345,112930xm1879668,109120c1896813,113882,1914910,118645,1932055,124360l1984443,142457c2144463,219610,2288290,328195,2406400,459640l2376873,432970c2366395,424397,2356870,415825,2346393,407252c2213043,277712,2053975,174842,1879668,109120xm1596775,107215l1618682,107215,1658687,114835,1698692,124360,1718695,129122c1725362,131027,1732030,132932,1738697,134837l1777750,146267c1829185,163412,1880620,182462,1930150,206275c2030162,251995,2122555,312002,2206375,381535c2199707,377725,2192087,374867,2185420,371057c2182562,369152,2178752,367247,2175895,365342c1990157,222467,1764415,131980,1532005,108167l1574867,108167xm1399607,81497l1348172,89117,1334837,91022,1321502,93879,1295785,99594c1142432,111977,991937,151982,853825,217704c715712,282474,589030,373914,482350,483452c525212,428207,572837,375819,626177,327242c681422,286284,741430,251042,802390,219609c833822,204369,865255,190082,896687,176747l945265,158649c960505,152934,977650,148172,993842,142457c1059565,122454,1127192,105309,1194820,95784c1262447,86259,1331027,81497,1399607,81497xm1362475,222c1504681,-2323,1647020,16965,1783465,57685c1771083,55780,1758700,53875,1748223,51970c1735840,50065,1723458,49112,1711075,48160c1678690,39587,1645353,33872,1612015,28157c1594870,26252,1578678,23395,1561533,21490c1544388,19585,1528195,17680,1511050,16727c1493905,15775,1477713,12917,1460568,12917l1410085,11012c1392940,11012,1376748,11965,1359603,11965l1333885,12917c1326265,13870,1317693,13870,1309120,14822c1173865,22442,1040515,51017,913833,98642c921453,94832,927168,91975,931930,89117c936693,87212,941455,84355,946218,82450c955743,77687,965268,72925,982413,66257c990985,62447,1001463,58637,1013845,54827c1026228,51017,1041468,45302,1060518,40540c1079568,35777,1101475,30062,1128145,24347c1141480,22442,1155768,19585,1171008,16727c1178628,15775,1186248,13870,1194820,12917c1202440,11965,1211965,11012,1220538,10060c1267687,4345,1315074,1071,1362475,222xe">
                        <v:path o:connectlocs="316500,104473;316618,104473;318979,110136;316500,104473;325943,100344;326061,100344;328540,106361;325943,100344;306799,86399;308473,88900;308355,88900;302976,80685;304224,82412;305641,84535;306799,86399;47379,70025;45019,74272;42776,78755;41714,80996;40651,83238;38645,87839;16690,152017;16454,186111;23536,219498;58121,277778;113951,316237;180759,327681;246269,310103;298322,266688;327477,205459;332080,220088;295254,282143;235882,322608;165179,334051;96600,314468;43012,267868;14448,203218;16100,132787;28258,99636;47379,70025;301037,61294;301745,61648;302572,62120;305877,66249;309064,70496;313077,76395;317798,84063;320041,88075;321103,90080;322048,92086;321811,91968;319569,87839;317208,83710;312133,75687;308119,70142;304696,65659;302926,63418;282624,56811;284630,57637;297481,72472;302976,80685;302690,80288;299739,76041;296552,72030;294899,70025;293247,68019;289824,64126;282624,56811;173441,19060;324526,170067;323746,185506;321694,198945;322048,199678;324762,206521;298440,261615;252997,302198;195632,322018;135316,318243;81373,291463;42068,246160;23418,189415;23154,185626;23136,185506;23110,184990;22378,174487;22450,171928;22356,170067;22686,163530;22798,159538;22947,158368;23136,154627;173441,19060;102030,13987;85623,25666;53517,50913;28376,83002;11615,120282;4415,160393;6893,201094;9018,211122;10316,216077;11733,221032;19051,240144;28612,258194;40297,274946;53871,290283;69216,303732;85977,315411;90462,318007;92705,319305;94948,320484;99551,322844;104154,324967;123276,332282;143224,337119;224078,332164;261259,315294;293365,290047;318506,257958;335267,220678;338455,236369;334087,246278;331608,251115;329012,255834;323464,265036;320513,269519;317326,273884;287817,305266;210976,342428;168366,345967;147001,343961;141690,343017;136496,341956;126109,339242;121033,337709;115958,335939;105925,332046;101085,329804;96246,327445;86803,322372;82200,319659;77714,316709;75472,315294;73347,313760;68980,310575;52809,296654;38409,280963;26133,263621;20821,254419;18343,249700;15982,244981;13857,240144;12795,237666;11851,235189;9962,230234;8310,225161;5359,215015;4179,209824;3116,204633;401,183634;2644,141517;3588,136326;4769,131135;6067,126062;7601,120990;8310,118512;9136,115917;10906,110962;12913,106007;14920,101170;19523,91732;22002,87131;24717,82530;27549,78047;30382,73682;33451,69435;36638,65188;66147,35576;102030,13987;232931,13515;239423,15402;245915,17644;298204,56929;294545,53626;290768,50441;232931,13515;197874,13279;200589,13279;205547,14223;210504,15402;212983,15992;215462,16700;220301,18116;239187,25548;273417,47256;270820,45958;269640,45250;189848,13397;195160,13397;173441,10094;167067,11037;165415,11273;163762,11627;160575,12335;105807,26964;59773,59879;77596,40531;99433,27200;111118,21891;117138,19649;123158,17644;148063,11863;173441,10094;168840,27;221009,7144;216642,6436;212039,5964;199763,3487;193507,2661;187251,2071;180995,1599;174739,1363;168484,1481;165297,1599;162228,1835;113243,12217;115486,11037;117256,10212;121742,8206;125637,6790;131421,5021;139801,3015;145113,2071;148063,1599;151251,1246;168840,27" o:connectangles="0,0,0,0,0,0,0,0,0,0,0,0,0,0,0,0,0,0,0,0,0,0,0,0,0,0,0,0,0,0,0,0,0,0,0,0,0,0,0,0,0,0,0,0,0,0,0,0,0,0,0,0,0,0,0,0,0,0,0,0,0,0,0,0,0,0,0,0,0,0,0,0,0,0,0,0,0,0,0,0,0,0,0,0,0,0,0,0,0,0,0,0,0,0,0,0,0,0,0,0,0,0,0,0,0,0,0,0,0,0,0,0,0,0,0,0,0,0,0,0,0,0,0,0,0,0,0,0,0,0,0,0,0,0,0,0,0,0,0,0,0,0,0,0,0,0,0,0,0,0,0,0,0,0,0,0,0,0,0,0,0,0,0,0,0,0,0,0,0,0,0,0,0,0,0,0,0,0,0,0,0,0,0,0,0,0,0,0,0,0,0,0,0,0,0,0,0,0,0,0,0,0,0,0,0,0,0,0,0,0,0,0,0,0,0,0,0,0,0,0,0,0,0,0,0,0,0,0,0,0,0,0,0,0,0,0"/>
                        <v:fill on="t" focussize="0,0"/>
                        <v:stroke on="f" joinstyle="miter"/>
                        <v:imagedata o:title=""/>
                        <o:lock v:ext="edit" aspectratio="t"/>
                      </v:shape>
                      <v:shape id="Picture 32" o:spid="_x0000_s1026" o:spt="75" alt="Email icon" type="#_x0000_t75" style="position:absolute;left:83820;top:91440;height:164465;width:164465;" filled="f" o:preferrelative="t" stroked="f" coordsize="21600,21600" o:gfxdata="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mzgDugAAANsA&#10;AAAPAAAAAAAAAAEAIAAAACIAAABkcnMvZG93bnJldi54bWxQSwECFAAUAAAACACHTuJAMy8FnjsA&#10;AAA5AAAAEAAAAAAAAAABACAAAAAJAQAAZHJzL3NoYXBleG1sLnhtbFBLBQYAAAAABgAGAFsBAACz&#10;AwAAAAA=&#10;">
                        <v:fill on="f" focussize="0,0"/>
                        <v:stroke on="f"/>
                        <v:imagedata r:id="rId8" o:title=""/>
                        <o:lock v:ext="edit" aspectratio="t"/>
                      </v:shape>
                      <w10:wrap type="none"/>
                      <w10:anchorlock/>
                    </v:group>
                  </w:pict>
                </mc:Fallback>
              </mc:AlternateContent>
            </w:r>
          </w:p>
        </w:tc>
        <w:tc>
          <w:tcPr>
            <w:tcW w:w="2312" w:type="dxa"/>
            <w:vAlign w:val="center"/>
          </w:tcPr>
          <w:p>
            <w:pPr>
              <w:pStyle w:val="21"/>
            </w:pPr>
            <w:sdt>
              <w:sdtPr>
                <w:id w:val="-1997099910"/>
                <w:placeholder>
                  <w:docPart w:val="02DE26AB19F74B0E8F903A6F8183AEDD"/>
                </w:placeholder>
                <w:temporary/>
                <w:showingPlcHdr/>
                <w15:appearance w15:val="hidden"/>
              </w:sdtPr>
              <w:sdtContent>
                <w:r>
                  <w:t>[Your Email]</w:t>
                </w:r>
              </w:sdtContent>
            </w:sdt>
          </w:p>
        </w:tc>
        <w:tc>
          <w:tcPr>
            <w:tcW w:w="423" w:type="dxa"/>
            <w:vMerge w:val="continue"/>
          </w:tcPr>
          <w:p>
            <w:pPr>
              <w:pStyle w:val="6"/>
              <w:kinsoku w:val="0"/>
              <w:overflowPunct w:val="0"/>
              <w:rPr>
                <w:rFonts w:ascii="Times New Roman" w:hAnsi="Times New Roman"/>
              </w:rPr>
            </w:pPr>
          </w:p>
        </w:tc>
        <w:tc>
          <w:tcPr>
            <w:tcW w:w="6607" w:type="dxa"/>
            <w:vMerge w:val="continue"/>
          </w:tcPr>
          <w:p>
            <w:pPr>
              <w:pStyle w:val="2"/>
            </w:pPr>
          </w:p>
        </w:tc>
      </w:tr>
      <w:tr>
        <w:tblPrEx>
          <w:tblCellMar>
            <w:top w:w="0" w:type="dxa"/>
            <w:left w:w="115" w:type="dxa"/>
            <w:bottom w:w="0" w:type="dxa"/>
            <w:right w:w="115" w:type="dxa"/>
          </w:tblCellMar>
        </w:tblPrEx>
        <w:trPr>
          <w:trHeight w:val="174" w:hRule="atLeast"/>
        </w:trPr>
        <w:tc>
          <w:tcPr>
            <w:tcW w:w="720" w:type="dxa"/>
          </w:tcPr>
          <w:p>
            <w:pPr>
              <w:pStyle w:val="25"/>
              <w:rPr>
                <w:rFonts w:ascii="Calibri" w:hAnsi="Calibri" w:cs="Calibri"/>
                <w:color w:val="666666"/>
              </w:rPr>
            </w:pPr>
          </w:p>
        </w:tc>
        <w:tc>
          <w:tcPr>
            <w:tcW w:w="2942" w:type="dxa"/>
            <w:gridSpan w:val="2"/>
            <w:vAlign w:val="center"/>
          </w:tcPr>
          <w:p>
            <w:pPr>
              <w:pStyle w:val="25"/>
              <w:rPr>
                <w:rFonts w:ascii="Calibri" w:hAnsi="Calibri" w:cs="Calibri"/>
                <w:color w:val="666666"/>
              </w:rPr>
            </w:pPr>
          </w:p>
        </w:tc>
        <w:tc>
          <w:tcPr>
            <w:tcW w:w="423" w:type="dxa"/>
            <w:vMerge w:val="continue"/>
          </w:tcPr>
          <w:p>
            <w:pPr>
              <w:pStyle w:val="6"/>
              <w:kinsoku w:val="0"/>
              <w:overflowPunct w:val="0"/>
              <w:rPr>
                <w:rFonts w:ascii="Times New Roman" w:hAnsi="Times New Roman"/>
              </w:rPr>
            </w:pPr>
          </w:p>
        </w:tc>
        <w:tc>
          <w:tcPr>
            <w:tcW w:w="6607" w:type="dxa"/>
            <w:vMerge w:val="continue"/>
          </w:tcPr>
          <w:p>
            <w:pPr>
              <w:pStyle w:val="2"/>
            </w:pPr>
          </w:p>
        </w:tc>
      </w:tr>
      <w:tr>
        <w:tblPrEx>
          <w:tblCellMar>
            <w:top w:w="0" w:type="dxa"/>
            <w:left w:w="115" w:type="dxa"/>
            <w:bottom w:w="0" w:type="dxa"/>
            <w:right w:w="115" w:type="dxa"/>
          </w:tblCellMar>
        </w:tblPrEx>
        <w:trPr>
          <w:trHeight w:val="633" w:hRule="atLeast"/>
        </w:trPr>
        <w:tc>
          <w:tcPr>
            <w:tcW w:w="720" w:type="dxa"/>
          </w:tcPr>
          <w:p>
            <w:pPr>
              <w:pStyle w:val="21"/>
              <w:jc w:val="center"/>
            </w:pPr>
          </w:p>
        </w:tc>
        <w:tc>
          <w:tcPr>
            <w:tcW w:w="630" w:type="dxa"/>
            <w:tcMar>
              <w:left w:w="0" w:type="dxa"/>
              <w:right w:w="0" w:type="dxa"/>
            </w:tcMar>
            <w:vAlign w:val="center"/>
          </w:tcPr>
          <w:p>
            <w:pPr>
              <w:pStyle w:val="21"/>
              <w:jc w:val="center"/>
              <w:rPr>
                <w:rFonts w:ascii="Calibri" w:hAnsi="Calibri" w:cs="Calibri"/>
                <w:color w:val="666666"/>
              </w:rPr>
            </w:pPr>
            <w:r>
              <mc:AlternateContent>
                <mc:Choice Requires="wpg">
                  <w:drawing>
                    <wp:inline distT="0" distB="0" distL="0" distR="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9" cstate="screen"/>
                                <a:srcRect/>
                                <a:stretch>
                                  <a:fillRect/>
                                </a:stretch>
                              </pic:blipFill>
                              <pic:spPr>
                                <a:xfrm>
                                  <a:off x="83820" y="91440"/>
                                  <a:ext cx="164465" cy="164465"/>
                                </a:xfrm>
                                <a:prstGeom prst="rect">
                                  <a:avLst/>
                                </a:prstGeom>
                                <a:noFill/>
                                <a:ln>
                                  <a:noFill/>
                                </a:ln>
                              </pic:spPr>
                            </pic:pic>
                          </wpg:wgp>
                        </a:graphicData>
                      </a:graphic>
                    </wp:inline>
                  </w:drawing>
                </mc:Choice>
                <mc:Fallback>
                  <w:pict>
                    <v:group id="_x0000_s1026" o:spid="_x0000_s1026" o:spt="203" alt="website icon" style="height:27.25pt;width:26.65pt;" coordsize="338455,346075" o:gfxdata="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">
                      <o:lock v:ext="edit" aspectratio="f"/>
                      <v:shape id="Freeform: Shape 273" o:spid="_x0000_s1026" o:spt="100" style="position:absolute;left:0;top:0;height:346075;width:338455;v-text-anchor:middle;" fillcolor="#0D1D51 [3206]" filled="t" stroked="f" coordsize="2731203,2794134" o:gfxdata="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naNhtwAAANoAAAAP&#10;AAAAAAAAAAEAIAAAACIAAABkcnMvZG93bnJldi54bWxQSwECFAAUAAAACACHTuJAMy8FnjsAAAA5&#10;AAAAEAAAAAAAAAABACAAAAAGAQAAZHJzL3NoYXBleG1sLnhtbFBLBQYAAAAABgAGAFsBAACwAwAA&#10;AAA=&#10;" path="m2554038,843497c2554038,843497,2554990,843497,2554990,843497c2561658,858737,2568325,873024,2574040,889217c2568325,873024,2560705,858737,2554038,843497xm2630238,810160c2630238,810160,2631190,810160,2631190,810160c2637858,826352,2645478,841592,2651193,858737c2645478,841592,2636905,826352,2630238,810160xm2475759,697568l2489267,717767c2489267,717767,2488315,717767,2488315,717767xm2444909,651438l2454977,665379,2466407,682524,2475759,697568xm382337,565367c375670,577749,369002,589179,363287,599657c357572,612039,350905,623469,345190,635852l336617,653949,328045,672047c322330,684429,317567,696812,311852,709194c216602,866357,155642,1044474,134687,1227354c124210,1318794,123257,1411187,132782,1502627c141355,1594067,161357,1684554,189932,1772184c247082,1946492,343285,2108417,469015,2242719c594745,2377022,749050,2484654,919547,2553234c1089092,2622767,1274830,2654199,1458663,2645627c1642495,2638007,1824422,2588477,1987300,2503704c2150177,2419884,2294958,2298917,2407353,2153184c2520700,2008404,2601663,1837907,2642620,1658837c2656908,1696937,2668338,1735989,2679767,1776947c2618808,1962684,2516890,2136039,2382588,2277962c2249238,2419884,2084455,2533232,1903480,2604669c1722505,2677059,1526290,2708492,1332932,2697062c1139575,2685632,949075,2631339,779530,2538947c609032,2447507,461395,2317014,347095,2162709c233747,2008404,153737,1828382,116590,1640739c79442,1452144,84205,1257834,129925,1072097c152785,979704,185170,889217,228032,804444c270895,719672,322330,638709,382337,565367xm2429260,494882c2431165,495834,2433070,496787,2434975,497739c2436880,499644,2439737,500597,2441642,501549c2451167,512027,2459740,523457,2468312,534887c2476885,546317,2486410,557747,2494030,569177c2504507,584417,2515937,600609,2526415,616802c2539750,637757,2553085,657759,2564515,678714l2582612,711099,2591185,727292,2598805,743484c2597852,743484,2597852,742532,2596900,742532c2591185,731102,2585470,720624,2578802,709194l2559752,675857c2546417,653949,2533082,632042,2518795,611087l2486410,566319c2477837,553937,2468312,542507,2458787,530124l2444500,512027xm2280670,458687c2285432,460592,2291147,462497,2296862,465354c2334010,502978,2368538,542983,2400566,585131l2444909,651438,2442595,648234,2418782,613944,2393065,581559,2379730,565367,2366395,549174c2356870,538697,2348297,528219,2338772,517742c2319722,497739,2300672,477737,2280670,458687xm1399608,153887c2072953,153887,2618808,699741,2618808,1373087c2618808,1415171,2616676,1456757,2612513,1497743l2595954,1606243,2598805,1612164c2606425,1630262,2613092,1648359,2620713,1667409c2580707,1828382,2507365,1979829,2408305,2112227c2309245,2244624,2183515,2357019,2041592,2439887c1899670,2523707,1741555,2577999,1578677,2599907c1415800,2621814,1250065,2611337,1091950,2569427c933835,2527517,785245,2453222,656657,2353209c528070,2253197,419485,2128419,339475,1987449c259465,1846479,208030,1689317,188980,1529297l186849,1498705,186703,1497743,186492,1493576,180586,1408776,181167,1388115,180408,1373087,183073,1320311,183979,1288077,185178,1278633,186703,1248431c249138,633642,768346,153887,1399608,153887xm823345,112930c776673,141505,733810,172937,690948,207227c596650,265330,509973,333910,431868,411062c354715,489167,286135,575845,228985,670142c171835,765392,127068,866357,93730,971132c62298,1075907,42295,1185445,35628,1294982c28960,1404520,35628,1515010,55630,1623595c59440,1651217,67060,1677887,72775,1704557c75633,1717892,79443,1731227,83253,1744562c87063,1757897,90873,1771232,94683,1784567c111828,1836955,130878,1889342,153738,1938872c176598,1989355,203268,2036980,230890,2084605c260418,2131277,290898,2176997,325188,2219860c358525,2263675,396625,2304632,434725,2343685c474730,2381785,514735,2418932,558550,2452270c601413,2486560,647133,2517992,693805,2546567l730000,2567522,748098,2578000,766195,2587525,803343,2606575c815725,2612290,828108,2618005,840490,2623720c890020,2647532,942408,2665630,994795,2682775c1048135,2698967,1101475,2712302,1155768,2721827c1371985,2761832,1597728,2746592,1808230,2681822c1913005,2648485,2013970,2602765,2108268,2545615c2202565,2487512,2289243,2419885,2367348,2341780c2444500,2263675,2513080,2176997,2570230,2082700c2627380,1988402,2672148,1886485,2705485,1781710c2715963,1822667,2725488,1865530,2731203,1908392c2720725,1936015,2708343,1961732,2695960,1988402c2690245,2001737,2682625,2014120,2675958,2027455c2668338,2039837,2662623,2053172,2655003,2065555c2640715,2090320,2626428,2116037,2610235,2139850l2586423,2176045,2560705,2211287c2492125,2305585,2411163,2390357,2322580,2464652c2144463,2613242,1929198,2718017,1702503,2764690c1589155,2788502,1473903,2797075,1358650,2793265c1300548,2792312,1243398,2785645,1186248,2777072c1171960,2775167,1157673,2772310,1143385,2769452c1130050,2766595,1115763,2764690,1101475,2760880c1072900,2753260,1045278,2747545,1017655,2738972l976698,2726590,935740,2712302c908118,2702777,881448,2691347,854778,2680870c841443,2675155,829060,2668487,815725,2662772c802390,2656105,789055,2650390,776673,2643722c750955,2630387,725238,2618005,700473,2602765c688090,2595145,675708,2588477,663325,2580857l627130,2557045,609033,2545615,591888,2533232,556645,2507515c510925,2472272,467110,2435125,426153,2395120c384243,2355115,346143,2312252,309948,2268437c274705,2223670,240415,2176997,210888,2128420c195648,2104607,182313,2078890,168025,2054125c160405,2041742,154690,2028407,148023,2016025c141355,2003642,134688,1991260,128973,1977925l111828,1938872c108970,1932205,106113,1925537,103255,1918870l95635,1898867,80395,1858862c75633,1845527,71823,1831240,67060,1817905c57535,1791235,50868,1763612,43248,1735990c39438,1721702,36580,1708367,33723,1694080c30865,1679792,28008,1666457,25150,1652170c14673,1595972,6100,1539775,3243,1482625c-4377,1369277,1338,1254977,21340,1142582l28960,1100672c31818,1086385,35628,1073050,38485,1058762c42295,1045427,45153,1031140,48963,1017805l61345,976847c63250,970180,65155,963512,67060,956845l73728,935890,88015,895885c93730,882550,98493,869215,104208,855880c108970,842545,114685,829210,120400,816827c132783,791110,144213,765392,157548,740627c164215,728245,170883,715862,177550,703480l199458,666332c207078,653950,214698,641567,222318,630137l245178,594895,269943,560605c278515,548222,287088,536792,295660,526315c365193,437732,445203,356770,533785,287237c623320,217705,720475,158650,823345,112930xm1879668,109120c1896813,113882,1914910,118645,1932055,124360l1984443,142457c2144463,219610,2288290,328195,2406400,459640l2376873,432970c2366395,424397,2356870,415825,2346393,407252c2213043,277712,2053975,174842,1879668,109120xm1596775,107215l1618682,107215,1658687,114835,1698692,124360,1718695,129122c1725362,131027,1732030,132932,1738697,134837l1777750,146267c1829185,163412,1880620,182462,1930150,206275c2030162,251995,2122555,312002,2206375,381535c2199707,377725,2192087,374867,2185420,371057c2182562,369152,2178752,367247,2175895,365342c1990157,222467,1764415,131980,1532005,108167l1574867,108167xm1399607,81497l1348172,89117,1334837,91022,1321502,93879,1295785,99594c1142432,111977,991937,151982,853825,217704c715712,282474,589030,373914,482350,483452c525212,428207,572837,375819,626177,327242c681422,286284,741430,251042,802390,219609c833822,204369,865255,190082,896687,176747l945265,158649c960505,152934,977650,148172,993842,142457c1059565,122454,1127192,105309,1194820,95784c1262447,86259,1331027,81497,1399607,81497xm1362475,222c1504681,-2323,1647020,16965,1783465,57685c1771083,55780,1758700,53875,1748223,51970c1735840,50065,1723458,49112,1711075,48160c1678690,39587,1645353,33872,1612015,28157c1594870,26252,1578678,23395,1561533,21490c1544388,19585,1528195,17680,1511050,16727c1493905,15775,1477713,12917,1460568,12917l1410085,11012c1392940,11012,1376748,11965,1359603,11965l1333885,12917c1326265,13870,1317693,13870,1309120,14822c1173865,22442,1040515,51017,913833,98642c921453,94832,927168,91975,931930,89117c936693,87212,941455,84355,946218,82450c955743,77687,965268,72925,982413,66257c990985,62447,1001463,58637,1013845,54827c1026228,51017,1041468,45302,1060518,40540c1079568,35777,1101475,30062,1128145,24347c1141480,22442,1155768,19585,1171008,16727c1178628,15775,1186248,13870,1194820,12917c1202440,11965,1211965,11012,1220538,10060c1267687,4345,1315074,1071,1362475,222xe">
                        <v:path o:connectlocs="316500,104473;316618,104473;318979,110136;316500,104473;325943,100344;326061,100344;328540,106361;325943,100344;306799,86399;308473,88900;308355,88900;302976,80685;304224,82412;305641,84535;306799,86399;47379,70025;45019,74272;42776,78755;41714,80996;40651,83238;38645,87839;16690,152017;16454,186111;23536,219498;58121,277778;113951,316237;180759,327681;246269,310103;298322,266688;327477,205459;332080,220088;295254,282143;235882,322608;165179,334051;96600,314468;43012,267868;14448,203218;16100,132787;28258,99636;47379,70025;301037,61294;301745,61648;302572,62120;305877,66249;309064,70496;313077,76395;317798,84063;320041,88075;321103,90080;322048,92086;321811,91968;319569,87839;317208,83710;312133,75687;308119,70142;304696,65659;302926,63418;282624,56811;284630,57637;297481,72472;302976,80685;302690,80288;299739,76041;296552,72030;294899,70025;293247,68019;289824,64126;282624,56811;173441,19060;324526,170067;323746,185506;321694,198945;322048,199678;324762,206521;298440,261615;252997,302198;195632,322018;135316,318243;81373,291463;42068,246160;23418,189415;23154,185626;23136,185506;23110,184990;22378,174487;22450,171928;22356,170067;22686,163530;22798,159538;22947,158368;23136,154627;173441,19060;102030,13987;85623,25666;53517,50913;28376,83002;11615,120282;4415,160393;6893,201094;9018,211122;10316,216077;11733,221032;19051,240144;28612,258194;40297,274946;53871,290283;69216,303732;85977,315411;90462,318007;92705,319305;94948,320484;99551,322844;104154,324967;123276,332282;143224,337119;224078,332164;261259,315294;293365,290047;318506,257958;335267,220678;338455,236369;334087,246278;331608,251115;329012,255834;323464,265036;320513,269519;317326,273884;287817,305266;210976,342428;168366,345967;147001,343961;141690,343017;136496,341956;126109,339242;121033,337709;115958,335939;105925,332046;101085,329804;96246,327445;86803,322372;82200,319659;77714,316709;75472,315294;73347,313760;68980,310575;52809,296654;38409,280963;26133,263621;20821,254419;18343,249700;15982,244981;13857,240144;12795,237666;11851,235189;9962,230234;8310,225161;5359,215015;4179,209824;3116,204633;401,183634;2644,141517;3588,136326;4769,131135;6067,126062;7601,120990;8310,118512;9136,115917;10906,110962;12913,106007;14920,101170;19523,91732;22002,87131;24717,82530;27549,78047;30382,73682;33451,69435;36638,65188;66147,35576;102030,13987;232931,13515;239423,15402;245915,17644;298204,56929;294545,53626;290768,50441;232931,13515;197874,13279;200589,13279;205547,14223;210504,15402;212983,15992;215462,16700;220301,18116;239187,25548;273417,47256;270820,45958;269640,45250;189848,13397;195160,13397;173441,10094;167067,11037;165415,11273;163762,11627;160575,12335;105807,26964;59773,59879;77596,40531;99433,27200;111118,21891;117138,19649;123158,17644;148063,11863;173441,10094;168840,27;221009,7144;216642,6436;212039,5964;199763,3487;193507,2661;187251,2071;180995,1599;174739,1363;168484,1481;165297,1599;162228,1835;113243,12217;115486,11037;117256,10212;121742,8206;125637,6790;131421,5021;139801,3015;145113,2071;148063,1599;151251,1246;168840,27" o:connectangles="0,0,0,0,0,0,0,0,0,0,0,0,0,0,0,0,0,0,0,0,0,0,0,0,0,0,0,0,0,0,0,0,0,0,0,0,0,0,0,0,0,0,0,0,0,0,0,0,0,0,0,0,0,0,0,0,0,0,0,0,0,0,0,0,0,0,0,0,0,0,0,0,0,0,0,0,0,0,0,0,0,0,0,0,0,0,0,0,0,0,0,0,0,0,0,0,0,0,0,0,0,0,0,0,0,0,0,0,0,0,0,0,0,0,0,0,0,0,0,0,0,0,0,0,0,0,0,0,0,0,0,0,0,0,0,0,0,0,0,0,0,0,0,0,0,0,0,0,0,0,0,0,0,0,0,0,0,0,0,0,0,0,0,0,0,0,0,0,0,0,0,0,0,0,0,0,0,0,0,0,0,0,0,0,0,0,0,0,0,0,0,0,0,0,0,0,0,0,0,0,0,0,0,0,0,0,0,0,0,0,0,0,0,0,0,0,0,0,0,0,0,0,0,0,0,0,0,0,0,0,0,0,0,0,0,0"/>
                        <v:fill on="t" focussize="0,0"/>
                        <v:stroke on="f" joinstyle="miter"/>
                        <v:imagedata o:title=""/>
                        <o:lock v:ext="edit" aspectratio="t"/>
                      </v:shape>
                      <v:shape id="Picture 36" o:spid="_x0000_s1026" o:spt="75" alt="website icon" type="#_x0000_t75" style="position:absolute;left:83820;top:91440;height:164465;width:164465;" filled="f" o:preferrelative="t" stroked="f" coordsize="21600,21600" o:gfxdata="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WQ1TLgAAADbAAAA&#10;DwAAAAAAAAABACAAAAAiAAAAZHJzL2Rvd25yZXYueG1sUEsBAhQAFAAAAAgAh07iQDMvBZ47AAAA&#10;OQAAABAAAAAAAAAAAQAgAAAABwEAAGRycy9zaGFwZXhtbC54bWxQSwUGAAAAAAYABgBbAQAAsQMA&#10;AAAA&#10;">
                        <v:fill on="f" focussize="0,0"/>
                        <v:stroke on="f"/>
                        <v:imagedata r:id="rId9" o:title=""/>
                        <o:lock v:ext="edit" aspectratio="t"/>
                      </v:shape>
                      <w10:wrap type="none"/>
                      <w10:anchorlock/>
                    </v:group>
                  </w:pict>
                </mc:Fallback>
              </mc:AlternateContent>
            </w:r>
          </w:p>
        </w:tc>
        <w:tc>
          <w:tcPr>
            <w:tcW w:w="2312" w:type="dxa"/>
            <w:vAlign w:val="center"/>
          </w:tcPr>
          <w:p>
            <w:pPr>
              <w:pStyle w:val="21"/>
            </w:pPr>
            <w:sdt>
              <w:sdtPr>
                <w:id w:val="994223924"/>
                <w:placeholder>
                  <w:docPart w:val="B3EC28D487FC4E449F25E3313D567945"/>
                </w:placeholder>
                <w:temporary/>
                <w:showingPlcHdr/>
                <w15:appearance w15:val="hidden"/>
              </w:sdtPr>
              <w:sdtContent>
                <w:r>
                  <w:t>[</w:t>
                </w:r>
                <w:r>
                  <w:rPr>
                    <w:rStyle w:val="23"/>
                    <w:color w:val="666666" w:themeColor="accent4"/>
                    <w14:textFill>
                      <w14:solidFill>
                        <w14:schemeClr w14:val="accent4"/>
                      </w14:solidFill>
                    </w14:textFill>
                  </w:rPr>
                  <w:t>Your Website]</w:t>
                </w:r>
              </w:sdtContent>
            </w:sdt>
          </w:p>
        </w:tc>
        <w:tc>
          <w:tcPr>
            <w:tcW w:w="423" w:type="dxa"/>
            <w:vMerge w:val="continue"/>
          </w:tcPr>
          <w:p>
            <w:pPr>
              <w:pStyle w:val="21"/>
              <w:rPr>
                <w:rFonts w:ascii="Times New Roman" w:hAnsi="Times New Roman"/>
              </w:rPr>
            </w:pPr>
          </w:p>
        </w:tc>
        <w:tc>
          <w:tcPr>
            <w:tcW w:w="6607" w:type="dxa"/>
            <w:vMerge w:val="continue"/>
          </w:tcPr>
          <w:p>
            <w:pPr>
              <w:pStyle w:val="2"/>
            </w:pPr>
          </w:p>
        </w:tc>
      </w:tr>
      <w:tr>
        <w:tblPrEx>
          <w:tblCellMar>
            <w:top w:w="0" w:type="dxa"/>
            <w:left w:w="115" w:type="dxa"/>
            <w:bottom w:w="0" w:type="dxa"/>
            <w:right w:w="115" w:type="dxa"/>
          </w:tblCellMar>
        </w:tblPrEx>
        <w:trPr>
          <w:trHeight w:val="2448" w:hRule="atLeast"/>
        </w:trPr>
        <w:tc>
          <w:tcPr>
            <w:tcW w:w="720" w:type="dxa"/>
          </w:tcPr>
          <w:p>
            <w:pPr>
              <w:rPr>
                <w:rFonts w:ascii="Calibri" w:hAnsi="Calibri" w:cs="Calibri"/>
                <w:color w:val="0072C7" w:themeColor="accent2"/>
                <w14:textFill>
                  <w14:solidFill>
                    <w14:schemeClr w14:val="accent2"/>
                  </w14:solidFill>
                </w14:textFill>
              </w:rPr>
            </w:pPr>
          </w:p>
        </w:tc>
        <w:tc>
          <w:tcPr>
            <w:tcW w:w="2942" w:type="dxa"/>
            <w:gridSpan w:val="2"/>
          </w:tcPr>
          <w:p>
            <w:pPr>
              <w:rPr>
                <w:rFonts w:ascii="Calibri" w:hAnsi="Calibri" w:cs="Calibri"/>
                <w:color w:val="0072C7" w:themeColor="accent2"/>
                <w14:textFill>
                  <w14:solidFill>
                    <w14:schemeClr w14:val="accent2"/>
                  </w14:solidFill>
                </w14:textFill>
              </w:rPr>
            </w:pPr>
          </w:p>
        </w:tc>
        <w:tc>
          <w:tcPr>
            <w:tcW w:w="423" w:type="dxa"/>
          </w:tcPr>
          <w:p/>
        </w:tc>
        <w:tc>
          <w:tcPr>
            <w:tcW w:w="6607" w:type="dxa"/>
            <w:vMerge w:val="continue"/>
          </w:tcPr>
          <w:p/>
        </w:tc>
      </w:tr>
    </w:tbl>
    <w:p>
      <w:pPr>
        <w:pStyle w:val="6"/>
      </w:pPr>
    </w:p>
    <w:sectPr>
      <w:headerReference r:id="rId3" w:type="default"/>
      <w:type w:val="continuous"/>
      <w:pgSz w:w="12240" w:h="15840"/>
      <w:pgMar w:top="2155" w:right="964" w:bottom="1140" w:left="454" w:header="720" w:footer="1871"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rbel">
    <w:panose1 w:val="020B0503020204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0"/>
      <w:lvlText w:val=""/>
      <w:lvlJc w:val="left"/>
      <w:pPr>
        <w:tabs>
          <w:tab w:val="left" w:pos="360"/>
        </w:tabs>
        <w:ind w:left="360" w:hanging="360"/>
      </w:pPr>
      <w:rPr>
        <w:rFonts w:hint="default" w:ascii="Symbol" w:hAnsi="Symbol"/>
        <w:color w:val="666666" w:themeColor="accent4"/>
        <w14:textFill>
          <w14:solidFill>
            <w14:schemeClr w14:val="accent4"/>
          </w14:solidFill>
        </w14:textFill>
      </w:rPr>
    </w:lvl>
  </w:abstractNum>
  <w:abstractNum w:abstractNumId="1">
    <w:nsid w:val="112E54D5"/>
    <w:multiLevelType w:val="multilevel"/>
    <w:tmpl w:val="112E54D5"/>
    <w:lvl w:ilvl="0" w:tentative="0">
      <w:start w:val="1"/>
      <w:numFmt w:val="bullet"/>
      <w:pStyle w:val="16"/>
      <w:lvlText w:val=""/>
      <w:lvlJc w:val="left"/>
      <w:pPr>
        <w:ind w:left="720" w:hanging="360"/>
      </w:pPr>
      <w:rPr>
        <w:rFonts w:hint="default" w:ascii="Symbol" w:hAnsi="Symbol"/>
        <w:color w:val="666666" w:themeColor="accent4"/>
        <w14:textFill>
          <w14:solidFill>
            <w14:schemeClr w14:val="accent4"/>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displayBackgroundShape w:val="1"/>
  <w:embedSystemFonts/>
  <w:bordersDoNotSurroundHeader w:val="1"/>
  <w:bordersDoNotSurroundFooter w:val="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nforcement="0"/>
  <w:defaultTabStop w:val="720"/>
  <w:drawingGridHorizontalSpacing w:val="110"/>
  <w:drawingGridVerticalSpacing w:val="299"/>
  <w:displayHorizontalDrawingGridEvery w:val="0"/>
  <w:doNotShadeFormData w:val="1"/>
  <w:characterSpacingControl w:val="doNotCompress"/>
  <w:doNotValidateAgainstSchema/>
  <w:doNotDemarcateInvalidXml/>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49"/>
    <w:rsid w:val="00015EEB"/>
    <w:rsid w:val="00060042"/>
    <w:rsid w:val="0008685D"/>
    <w:rsid w:val="00090860"/>
    <w:rsid w:val="00112FD7"/>
    <w:rsid w:val="00150ABD"/>
    <w:rsid w:val="001946FC"/>
    <w:rsid w:val="001A20DC"/>
    <w:rsid w:val="00222466"/>
    <w:rsid w:val="0024753C"/>
    <w:rsid w:val="00253B55"/>
    <w:rsid w:val="00276026"/>
    <w:rsid w:val="002B4549"/>
    <w:rsid w:val="002C1C88"/>
    <w:rsid w:val="00310F17"/>
    <w:rsid w:val="00322A46"/>
    <w:rsid w:val="003326CB"/>
    <w:rsid w:val="00353B60"/>
    <w:rsid w:val="00360D6C"/>
    <w:rsid w:val="00376291"/>
    <w:rsid w:val="00380FD1"/>
    <w:rsid w:val="00383D02"/>
    <w:rsid w:val="00385DE7"/>
    <w:rsid w:val="003D1B71"/>
    <w:rsid w:val="0047679E"/>
    <w:rsid w:val="004E158A"/>
    <w:rsid w:val="00517A7F"/>
    <w:rsid w:val="00565C77"/>
    <w:rsid w:val="0056708E"/>
    <w:rsid w:val="005801E5"/>
    <w:rsid w:val="00590471"/>
    <w:rsid w:val="005D01FA"/>
    <w:rsid w:val="00653E17"/>
    <w:rsid w:val="006A08E8"/>
    <w:rsid w:val="006D79A8"/>
    <w:rsid w:val="0072353B"/>
    <w:rsid w:val="007575B6"/>
    <w:rsid w:val="007B3C81"/>
    <w:rsid w:val="007C0C8A"/>
    <w:rsid w:val="007D67CA"/>
    <w:rsid w:val="007E668F"/>
    <w:rsid w:val="007F5B63"/>
    <w:rsid w:val="00803A0A"/>
    <w:rsid w:val="00846CB9"/>
    <w:rsid w:val="008566AA"/>
    <w:rsid w:val="00873B45"/>
    <w:rsid w:val="008776FB"/>
    <w:rsid w:val="008A1E6E"/>
    <w:rsid w:val="008C024F"/>
    <w:rsid w:val="008C2CFC"/>
    <w:rsid w:val="00912DC8"/>
    <w:rsid w:val="009475DC"/>
    <w:rsid w:val="00967B93"/>
    <w:rsid w:val="00976648"/>
    <w:rsid w:val="009D090F"/>
    <w:rsid w:val="00A1262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27E1C"/>
    <w:rsid w:val="00D63545"/>
    <w:rsid w:val="00DC3F0A"/>
    <w:rsid w:val="00E26AED"/>
    <w:rsid w:val="00E73AB8"/>
    <w:rsid w:val="00E90A60"/>
    <w:rsid w:val="00ED47F7"/>
    <w:rsid w:val="00EE7E09"/>
    <w:rsid w:val="00F0223C"/>
    <w:rsid w:val="00F3235D"/>
    <w:rsid w:val="00F32393"/>
    <w:rsid w:val="00F878BD"/>
    <w:rsid w:val="00FE7401"/>
    <w:rsid w:val="664C6DC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96"/>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imes New Roman" w:cs="Times New Roman"/>
      </w:rPr>
    </w:rPrDefault>
    <w:pPrDefault/>
  </w:docDefaults>
  <w:latentStyles w:count="260" w:defQFormat="0" w:defUnhideWhenUsed="1" w:defSemiHidden="1" w:defUIPriority="99" w:defLockedState="0">
    <w:lsdException w:qFormat="1" w:unhideWhenUsed="0" w:uiPriority="1" w:semiHidden="0" w:name="Normal"/>
    <w:lsdException w:unhideWhenUsed="0" w:uiPriority="9"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name="header"/>
    <w:lsdException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name="Strong"/>
    <w:lsdException w:unhideWhenUsed="0" w:uiPriority="2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1"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unhideWhenUsed="0" w:uiPriority="62" w:semiHidden="0" w:name="Light Grid Accent 3"/>
    <w:lsdException w:qFormat="1"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qFormat="1"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qFormat="1" w:unhideWhenUsed="0" w:uiPriority="62" w:semiHidden="0" w:name="Light Grid Accent 4"/>
    <w:lsdException w:unhideWhenUsed="0" w:uiPriority="63" w:semiHidden="0" w:name="Medium Shading 1 Accent 4"/>
    <w:lsdException w:qFormat="1" w:unhideWhenUsed="0" w:uiPriority="64" w:semiHidden="0" w:name="Medium Shading 2 Accent 4"/>
    <w:lsdException w:unhideWhenUsed="0" w:uiPriority="65" w:semiHidden="0" w:name="Medium List 1 Accent 4"/>
    <w:lsdException w:qFormat="1"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qFormat="1"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qFormat="1"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adjustRightInd w:val="0"/>
    </w:pPr>
    <w:rPr>
      <w:rFonts w:eastAsia="Times New Roman" w:cs="Times New Roman" w:asciiTheme="minorHAnsi" w:hAnsiTheme="minorHAnsi"/>
      <w:sz w:val="22"/>
      <w:szCs w:val="22"/>
      <w:lang w:val="en-US" w:eastAsia="en-US" w:bidi="ar-SA"/>
    </w:rPr>
  </w:style>
  <w:style w:type="paragraph" w:styleId="2">
    <w:name w:val="heading 1"/>
    <w:basedOn w:val="1"/>
    <w:next w:val="1"/>
    <w:link w:val="15"/>
    <w:semiHidden/>
    <w:uiPriority w:val="9"/>
    <w:pPr>
      <w:pBdr>
        <w:top w:val="single" w:color="2C567A" w:themeColor="accent1" w:sz="24" w:space="8"/>
      </w:pBdr>
      <w:kinsoku w:val="0"/>
      <w:overflowPunct w:val="0"/>
      <w:spacing w:before="240" w:after="120"/>
      <w:outlineLvl w:val="0"/>
    </w:pPr>
    <w:rPr>
      <w:rFonts w:asciiTheme="majorHAnsi" w:hAnsiTheme="majorHAnsi"/>
      <w:b/>
      <w:bCs/>
      <w:color w:val="2C567A" w:themeColor="accent1"/>
      <w:sz w:val="28"/>
      <w:szCs w:val="20"/>
      <w14:textFill>
        <w14:solidFill>
          <w14:schemeClr w14:val="accent1"/>
        </w14:solidFill>
      </w14:textFill>
    </w:rPr>
  </w:style>
  <w:style w:type="paragraph" w:styleId="3">
    <w:name w:val="heading 2"/>
    <w:basedOn w:val="1"/>
    <w:next w:val="1"/>
    <w:link w:val="26"/>
    <w:qFormat/>
    <w:uiPriority w:val="9"/>
    <w:pPr>
      <w:kinsoku w:val="0"/>
      <w:overflowPunct w:val="0"/>
      <w:spacing w:before="360" w:after="120"/>
      <w:outlineLvl w:val="1"/>
    </w:pPr>
    <w:rPr>
      <w:rFonts w:cs="Georgia" w:asciiTheme="majorHAnsi" w:hAnsiTheme="majorHAnsi"/>
      <w:b/>
      <w:bCs/>
      <w:color w:val="0072C7" w:themeColor="accent2"/>
      <w:sz w:val="24"/>
      <w:szCs w:val="20"/>
      <w:u w:val="single"/>
      <w14:textFill>
        <w14:solidFill>
          <w14:schemeClr w14:val="accent2"/>
        </w14:solidFill>
      </w14:textFill>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14"/>
    <w:semiHidden/>
    <w:qFormat/>
    <w:uiPriority w:val="1"/>
    <w:rPr>
      <w:sz w:val="20"/>
      <w:szCs w:val="20"/>
    </w:rPr>
  </w:style>
  <w:style w:type="paragraph" w:styleId="7">
    <w:name w:val="Date"/>
    <w:basedOn w:val="1"/>
    <w:next w:val="1"/>
    <w:link w:val="24"/>
    <w:semiHidden/>
    <w:qFormat/>
    <w:uiPriority w:val="99"/>
    <w:pPr>
      <w:spacing w:line="480" w:lineRule="auto"/>
    </w:pPr>
  </w:style>
  <w:style w:type="paragraph" w:styleId="8">
    <w:name w:val="footer"/>
    <w:basedOn w:val="1"/>
    <w:link w:val="19"/>
    <w:semiHidden/>
    <w:uiPriority w:val="99"/>
    <w:pPr>
      <w:tabs>
        <w:tab w:val="center" w:pos="4680"/>
        <w:tab w:val="right" w:pos="9360"/>
      </w:tabs>
    </w:pPr>
  </w:style>
  <w:style w:type="paragraph" w:styleId="9">
    <w:name w:val="header"/>
    <w:basedOn w:val="1"/>
    <w:link w:val="18"/>
    <w:semiHidden/>
    <w:uiPriority w:val="99"/>
    <w:pPr>
      <w:tabs>
        <w:tab w:val="center" w:pos="4680"/>
        <w:tab w:val="right" w:pos="9360"/>
      </w:tabs>
    </w:pPr>
  </w:style>
  <w:style w:type="paragraph" w:styleId="10">
    <w:name w:val="List Bullet"/>
    <w:basedOn w:val="1"/>
    <w:qFormat/>
    <w:uiPriority w:val="99"/>
    <w:pPr>
      <w:numPr>
        <w:ilvl w:val="0"/>
        <w:numId w:val="1"/>
      </w:numPr>
      <w:contextualSpacing/>
    </w:pPr>
    <w:rPr>
      <w:rFonts w:cs="Georgia"/>
    </w:rPr>
  </w:style>
  <w:style w:type="character" w:styleId="11">
    <w:name w:val="Strong"/>
    <w:basedOn w:val="4"/>
    <w:semiHidden/>
    <w:qFormat/>
    <w:uiPriority w:val="22"/>
    <w:rPr>
      <w:b/>
      <w:bCs/>
      <w:color w:val="666666" w:themeColor="accent4"/>
      <w14:textFill>
        <w14:solidFill>
          <w14:schemeClr w14:val="accent4"/>
        </w14:solidFill>
      </w14:textFill>
    </w:rPr>
  </w:style>
  <w:style w:type="table" w:styleId="12">
    <w:name w:val="Table Grid"/>
    <w:basedOn w:val="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Title"/>
    <w:basedOn w:val="6"/>
    <w:next w:val="1"/>
    <w:link w:val="20"/>
    <w:qFormat/>
    <w:uiPriority w:val="10"/>
    <w:pPr>
      <w:kinsoku w:val="0"/>
      <w:overflowPunct w:val="0"/>
      <w:spacing w:before="240" w:after="120"/>
    </w:pPr>
    <w:rPr>
      <w:rFonts w:asciiTheme="majorHAnsi" w:hAnsiTheme="majorHAnsi"/>
      <w:b/>
      <w:bCs/>
      <w:color w:val="2C567A" w:themeColor="accent1"/>
      <w:sz w:val="48"/>
      <w:szCs w:val="42"/>
      <w14:textFill>
        <w14:solidFill>
          <w14:schemeClr w14:val="accent1"/>
        </w14:solidFill>
      </w14:textFill>
    </w:rPr>
  </w:style>
  <w:style w:type="character" w:customStyle="1" w:styleId="14">
    <w:name w:val="Body Text Char"/>
    <w:basedOn w:val="4"/>
    <w:link w:val="6"/>
    <w:semiHidden/>
    <w:qFormat/>
    <w:uiPriority w:val="1"/>
    <w:rPr>
      <w:rFonts w:cs="Georgia" w:asciiTheme="minorHAnsi" w:hAnsiTheme="minorHAnsi"/>
    </w:rPr>
  </w:style>
  <w:style w:type="character" w:customStyle="1" w:styleId="15">
    <w:name w:val="Heading 1 Char"/>
    <w:basedOn w:val="4"/>
    <w:link w:val="2"/>
    <w:semiHidden/>
    <w:uiPriority w:val="9"/>
    <w:rPr>
      <w:rFonts w:asciiTheme="majorHAnsi" w:hAnsiTheme="majorHAnsi"/>
      <w:b/>
      <w:bCs/>
      <w:color w:val="2C567A" w:themeColor="accent1"/>
      <w:sz w:val="28"/>
      <w:szCs w:val="20"/>
      <w14:textFill>
        <w14:solidFill>
          <w14:schemeClr w14:val="accent1"/>
        </w14:solidFill>
      </w14:textFill>
    </w:rPr>
  </w:style>
  <w:style w:type="paragraph" w:styleId="16">
    <w:name w:val="List Paragraph"/>
    <w:basedOn w:val="6"/>
    <w:semiHidden/>
    <w:qFormat/>
    <w:uiPriority w:val="1"/>
    <w:pPr>
      <w:numPr>
        <w:ilvl w:val="0"/>
        <w:numId w:val="2"/>
      </w:numPr>
      <w:spacing w:after="120"/>
    </w:pPr>
    <w:rPr>
      <w:szCs w:val="24"/>
    </w:rPr>
  </w:style>
  <w:style w:type="paragraph" w:customStyle="1" w:styleId="17">
    <w:name w:val="Table Paragraph"/>
    <w:basedOn w:val="1"/>
    <w:semiHidden/>
    <w:uiPriority w:val="1"/>
    <w:rPr>
      <w:rFonts w:ascii="Times New Roman" w:hAnsi="Times New Roman"/>
      <w:sz w:val="24"/>
      <w:szCs w:val="24"/>
    </w:rPr>
  </w:style>
  <w:style w:type="character" w:customStyle="1" w:styleId="18">
    <w:name w:val="Header Char"/>
    <w:basedOn w:val="4"/>
    <w:link w:val="9"/>
    <w:semiHidden/>
    <w:uiPriority w:val="99"/>
    <w:rPr>
      <w:rFonts w:ascii="Georgia" w:hAnsi="Georgia" w:cs="Georgia"/>
      <w:sz w:val="22"/>
      <w:szCs w:val="22"/>
    </w:rPr>
  </w:style>
  <w:style w:type="character" w:customStyle="1" w:styleId="19">
    <w:name w:val="Footer Char"/>
    <w:basedOn w:val="4"/>
    <w:link w:val="8"/>
    <w:semiHidden/>
    <w:uiPriority w:val="99"/>
    <w:rPr>
      <w:rFonts w:ascii="Georgia" w:hAnsi="Georgia" w:cs="Georgia"/>
      <w:sz w:val="22"/>
      <w:szCs w:val="22"/>
    </w:rPr>
  </w:style>
  <w:style w:type="character" w:customStyle="1" w:styleId="20">
    <w:name w:val="Title Char"/>
    <w:basedOn w:val="4"/>
    <w:link w:val="13"/>
    <w:uiPriority w:val="10"/>
    <w:rPr>
      <w:rFonts w:asciiTheme="majorHAnsi" w:hAnsiTheme="majorHAnsi"/>
      <w:b/>
      <w:bCs/>
      <w:color w:val="2C567A" w:themeColor="accent1"/>
      <w:sz w:val="48"/>
      <w:szCs w:val="42"/>
      <w14:textFill>
        <w14:solidFill>
          <w14:schemeClr w14:val="accent1"/>
        </w14:solidFill>
      </w14:textFill>
    </w:rPr>
  </w:style>
  <w:style w:type="paragraph" w:customStyle="1" w:styleId="21">
    <w:name w:val="Information"/>
    <w:basedOn w:val="6"/>
    <w:qFormat/>
    <w:uiPriority w:val="1"/>
    <w:pPr>
      <w:kinsoku w:val="0"/>
      <w:overflowPunct w:val="0"/>
      <w:spacing w:before="4"/>
    </w:pPr>
    <w:rPr>
      <w:color w:val="666666" w:themeColor="accent4"/>
      <w:szCs w:val="17"/>
      <w14:textFill>
        <w14:solidFill>
          <w14:schemeClr w14:val="accent4"/>
        </w14:solidFill>
      </w14:textFill>
    </w:rPr>
  </w:style>
  <w:style w:type="paragraph" w:customStyle="1" w:styleId="22">
    <w:name w:val="Dates"/>
    <w:basedOn w:val="6"/>
    <w:qFormat/>
    <w:uiPriority w:val="0"/>
    <w:pPr>
      <w:kinsoku w:val="0"/>
      <w:overflowPunct w:val="0"/>
    </w:pPr>
    <w:rPr>
      <w:b/>
      <w:color w:val="000000" w:themeColor="text1"/>
      <w:sz w:val="18"/>
      <w14:textFill>
        <w14:solidFill>
          <w14:schemeClr w14:val="tx1"/>
        </w14:solidFill>
      </w14:textFill>
    </w:rPr>
  </w:style>
  <w:style w:type="character" w:styleId="23">
    <w:name w:val="Placeholder Text"/>
    <w:basedOn w:val="4"/>
    <w:semiHidden/>
    <w:uiPriority w:val="99"/>
    <w:rPr>
      <w:color w:val="808080"/>
    </w:rPr>
  </w:style>
  <w:style w:type="character" w:customStyle="1" w:styleId="24">
    <w:name w:val="Date Char"/>
    <w:basedOn w:val="4"/>
    <w:link w:val="7"/>
    <w:semiHidden/>
    <w:uiPriority w:val="99"/>
  </w:style>
  <w:style w:type="paragraph" w:styleId="25">
    <w:name w:val="No Spacing"/>
    <w:semiHidden/>
    <w:uiPriority w:val="1"/>
    <w:pPr>
      <w:widowControl w:val="0"/>
      <w:autoSpaceDE w:val="0"/>
      <w:autoSpaceDN w:val="0"/>
      <w:adjustRightInd w:val="0"/>
    </w:pPr>
    <w:rPr>
      <w:rFonts w:eastAsia="Times New Roman" w:cs="Georgia" w:asciiTheme="minorHAnsi" w:hAnsiTheme="minorHAnsi"/>
      <w:sz w:val="8"/>
      <w:szCs w:val="22"/>
      <w:lang w:val="en-US" w:eastAsia="en-US" w:bidi="ar-SA"/>
    </w:rPr>
  </w:style>
  <w:style w:type="character" w:customStyle="1" w:styleId="26">
    <w:name w:val="Heading 2 Char"/>
    <w:basedOn w:val="4"/>
    <w:link w:val="3"/>
    <w:uiPriority w:val="9"/>
    <w:rPr>
      <w:rFonts w:cs="Georgia" w:asciiTheme="majorHAnsi" w:hAnsiTheme="majorHAnsi"/>
      <w:b/>
      <w:bCs/>
      <w:color w:val="0072C7" w:themeColor="accent2"/>
      <w:sz w:val="24"/>
      <w:szCs w:val="20"/>
      <w:u w:val="single"/>
      <w14:textFill>
        <w14:solidFill>
          <w14:schemeClr w14:val="accent2"/>
        </w14:solidFill>
      </w14:textFill>
    </w:rPr>
  </w:style>
  <w:style w:type="paragraph" w:customStyle="1" w:styleId="27">
    <w:name w:val="Experience"/>
    <w:basedOn w:val="1"/>
    <w:qFormat/>
    <w:uiPriority w:val="0"/>
    <w:pPr>
      <w:widowControl/>
      <w:autoSpaceDE/>
      <w:autoSpaceDN/>
      <w:adjustRightInd/>
      <w:spacing w:after="200"/>
    </w:pPr>
    <w:rPr>
      <w:rFonts w:eastAsiaTheme="minorHAnsi" w:cstheme="minorBidi"/>
      <w:szCs w:val="24"/>
    </w:rPr>
  </w:style>
  <w:style w:type="paragraph" w:customStyle="1" w:styleId="28">
    <w:name w:val="School Name"/>
    <w:basedOn w:val="1"/>
    <w:qFormat/>
    <w:uiPriority w:val="1"/>
    <w:rPr>
      <w:rFonts w:cs="Calibri"/>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glossaryDocument" Target="glossary/document.xml"/><Relationship Id="rId15" Type="http://schemas.openxmlformats.org/officeDocument/2006/relationships/fontTable" Target="fontTable.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D5E39AFA0F64CC9936AD8F4380C9D01"/>
        <w:style w:val=""/>
        <w:category>
          <w:name w:val="General"/>
          <w:gallery w:val="placeholder"/>
        </w:category>
        <w:types>
          <w:type w:val="bbPlcHdr"/>
        </w:types>
        <w:behaviors>
          <w:behavior w:val="content"/>
        </w:behaviors>
        <w:description w:val=""/>
        <w:guid w:val="{DD921A76-4BE3-46ED-820D-B21C8A6E0A6D}"/>
      </w:docPartPr>
      <w:docPartBody>
        <w:p>
          <w:pPr>
            <w:pStyle w:val="350"/>
          </w:pPr>
          <w:r>
            <w:t>[First Name]</w:t>
          </w:r>
        </w:p>
      </w:docPartBody>
    </w:docPart>
    <w:docPart>
      <w:docPartPr>
        <w:name w:val="B2D95A4B3AAC462492A66A05AFC980A8"/>
        <w:style w:val=""/>
        <w:category>
          <w:name w:val="General"/>
          <w:gallery w:val="placeholder"/>
        </w:category>
        <w:types>
          <w:type w:val="bbPlcHdr"/>
        </w:types>
        <w:behaviors>
          <w:behavior w:val="content"/>
        </w:behaviors>
        <w:description w:val=""/>
        <w:guid w:val="{F7CF63C3-1097-4999-AE67-05AFE4868A38}"/>
      </w:docPartPr>
      <w:docPartBody>
        <w:p>
          <w:pPr>
            <w:pStyle w:val="351"/>
          </w:pPr>
          <w:r>
            <w:t>[Surname]</w:t>
          </w:r>
        </w:p>
      </w:docPartBody>
    </w:docPart>
    <w:docPart>
      <w:docPartPr>
        <w:name w:val="289E1FD5B55A4C0BAC72172D7524D580"/>
        <w:style w:val=""/>
        <w:category>
          <w:name w:val="General"/>
          <w:gallery w:val="placeholder"/>
        </w:category>
        <w:types>
          <w:type w:val="bbPlcHdr"/>
        </w:types>
        <w:behaviors>
          <w:behavior w:val="content"/>
        </w:behaviors>
        <w:description w:val=""/>
        <w:guid w:val="{8FDD13BE-9512-4C26-A6A1-F9C6A68CBA79}"/>
      </w:docPartPr>
      <w:docPartBody>
        <w:p>
          <w:pPr>
            <w:pStyle w:val="352"/>
          </w:pPr>
          <w:r>
            <w:t>Experience</w:t>
          </w:r>
        </w:p>
      </w:docPartBody>
    </w:docPart>
    <w:docPart>
      <w:docPartPr>
        <w:name w:val="B78381A03ED34691AAC8386462CD6724"/>
        <w:style w:val=""/>
        <w:category>
          <w:name w:val="General"/>
          <w:gallery w:val="placeholder"/>
        </w:category>
        <w:types>
          <w:type w:val="bbPlcHdr"/>
        </w:types>
        <w:behaviors>
          <w:behavior w:val="content"/>
        </w:behaviors>
        <w:description w:val=""/>
        <w:guid w:val="{3B58BC41-4F85-4ECD-B3EB-C00CE949078E}"/>
      </w:docPartPr>
      <w:docPartBody>
        <w:p>
          <w:pPr>
            <w:pStyle w:val="405"/>
          </w:pPr>
          <w:r>
            <w:rPr>
              <w:rFonts w:ascii="Calibri" w:hAnsi="Calibri" w:cs="Calibri"/>
            </w:rPr>
            <w:t>[Dates From]</w:t>
          </w:r>
        </w:p>
      </w:docPartBody>
    </w:docPart>
    <w:docPart>
      <w:docPartPr>
        <w:name w:val="0553B999374E4B0B9FD6BBF90AAF3ABF"/>
        <w:style w:val=""/>
        <w:category>
          <w:name w:val="General"/>
          <w:gallery w:val="placeholder"/>
        </w:category>
        <w:types>
          <w:type w:val="bbPlcHdr"/>
        </w:types>
        <w:behaviors>
          <w:behavior w:val="content"/>
        </w:behaviors>
        <w:description w:val=""/>
        <w:guid w:val="{9A86FBE6-4E55-4B6D-BF92-9BF410ED74AD}"/>
      </w:docPartPr>
      <w:docPartBody>
        <w:p>
          <w:pPr>
            <w:pStyle w:val="406"/>
          </w:pPr>
          <w:r>
            <w:rPr>
              <w:rFonts w:ascii="Calibri" w:hAnsi="Calibri" w:cs="Calibri"/>
            </w:rPr>
            <w:t>[To]</w:t>
          </w:r>
        </w:p>
      </w:docPartBody>
    </w:docPart>
    <w:docPart>
      <w:docPartPr>
        <w:name w:val="C2C975C4C4724579B14892684653723B"/>
        <w:style w:val=""/>
        <w:category>
          <w:name w:val="General"/>
          <w:gallery w:val="placeholder"/>
        </w:category>
        <w:types>
          <w:type w:val="bbPlcHdr"/>
        </w:types>
        <w:behaviors>
          <w:behavior w:val="content"/>
        </w:behaviors>
        <w:description w:val=""/>
        <w:guid w:val="{7AAC9A60-F733-4CA0-A4F0-0FEF8E631350}"/>
      </w:docPartPr>
      <w:docPartBody>
        <w:p>
          <w:pPr>
            <w:pStyle w:val="407"/>
          </w:pPr>
          <w:r>
            <w:rPr>
              <w:rFonts w:ascii="Calibri" w:hAnsi="Calibri" w:cs="Calibri"/>
            </w:rPr>
            <w:t>[Job Title]</w:t>
          </w:r>
        </w:p>
      </w:docPartBody>
    </w:docPart>
    <w:docPart>
      <w:docPartPr>
        <w:name w:val="CA36193B6FF54B3E8AC5037B17974592"/>
        <w:style w:val=""/>
        <w:category>
          <w:name w:val="General"/>
          <w:gallery w:val="placeholder"/>
        </w:category>
        <w:types>
          <w:type w:val="bbPlcHdr"/>
        </w:types>
        <w:behaviors>
          <w:behavior w:val="content"/>
        </w:behaviors>
        <w:description w:val=""/>
        <w:guid w:val="{2006BC02-1EFD-4E6D-B023-D4865E3C9F05}"/>
      </w:docPartPr>
      <w:docPartBody>
        <w:p>
          <w:pPr>
            <w:pStyle w:val="408"/>
          </w:pPr>
          <w:r>
            <w:rPr>
              <w:rFonts w:ascii="Calibri" w:hAnsi="Calibri" w:cs="Calibri"/>
            </w:rPr>
            <w:t>[Job Position]</w:t>
          </w:r>
        </w:p>
      </w:docPartBody>
    </w:docPart>
    <w:docPart>
      <w:docPartPr>
        <w:name w:val="041EDB1ED6BA42F7B358D3098AEAED8C"/>
        <w:style w:val=""/>
        <w:category>
          <w:name w:val="General"/>
          <w:gallery w:val="placeholder"/>
        </w:category>
        <w:types>
          <w:type w:val="bbPlcHdr"/>
        </w:types>
        <w:behaviors>
          <w:behavior w:val="content"/>
        </w:behaviors>
        <w:description w:val=""/>
        <w:guid w:val="{CCB97416-FB33-415D-B297-FC68689C0368}"/>
      </w:docPartPr>
      <w:docPartBody>
        <w:p>
          <w:pPr>
            <w:pStyle w:val="409"/>
          </w:pPr>
          <w:r>
            <w:rPr>
              <w:rFonts w:ascii="Calibri" w:hAnsi="Calibri" w:cs="Calibri"/>
            </w:rPr>
            <w:t>[Company Name]</w:t>
          </w:r>
        </w:p>
      </w:docPartBody>
    </w:docPart>
    <w:docPart>
      <w:docPartPr>
        <w:name w:val="D821F798D005484EBD11467ED701DE25"/>
        <w:style w:val=""/>
        <w:category>
          <w:name w:val="General"/>
          <w:gallery w:val="placeholder"/>
        </w:category>
        <w:types>
          <w:type w:val="bbPlcHdr"/>
        </w:types>
        <w:behaviors>
          <w:behavior w:val="content"/>
        </w:behaviors>
        <w:description w:val=""/>
        <w:guid w:val="{CAC88BBF-EF59-4B10-8F17-9226471CBD26}"/>
      </w:docPartPr>
      <w:docPartBody>
        <w:p>
          <w:pPr>
            <w:pStyle w:val="410"/>
          </w:pPr>
          <w:r>
            <w:rPr>
              <w:rFonts w:ascii="Calibri" w:hAnsi="Calibri" w:cs="Calibri"/>
            </w:rPr>
            <w:t>[Dates From]</w:t>
          </w:r>
        </w:p>
      </w:docPartBody>
    </w:docPart>
    <w:docPart>
      <w:docPartPr>
        <w:name w:val="86F83B356AD241CBB9D77D4C7807FF55"/>
        <w:style w:val=""/>
        <w:category>
          <w:name w:val="General"/>
          <w:gallery w:val="placeholder"/>
        </w:category>
        <w:types>
          <w:type w:val="bbPlcHdr"/>
        </w:types>
        <w:behaviors>
          <w:behavior w:val="content"/>
        </w:behaviors>
        <w:description w:val=""/>
        <w:guid w:val="{BE9652A9-2CB0-4E88-B5FD-57BA0D0ED9FF}"/>
      </w:docPartPr>
      <w:docPartBody>
        <w:p>
          <w:pPr>
            <w:pStyle w:val="411"/>
          </w:pPr>
          <w:r>
            <w:rPr>
              <w:rFonts w:ascii="Calibri" w:hAnsi="Calibri" w:cs="Calibri"/>
            </w:rPr>
            <w:t>[To]</w:t>
          </w:r>
        </w:p>
      </w:docPartBody>
    </w:docPart>
    <w:docPart>
      <w:docPartPr>
        <w:name w:val="3F5E9F4FBA634F60A57C80D55CF96D40"/>
        <w:style w:val=""/>
        <w:category>
          <w:name w:val="General"/>
          <w:gallery w:val="placeholder"/>
        </w:category>
        <w:types>
          <w:type w:val="bbPlcHdr"/>
        </w:types>
        <w:behaviors>
          <w:behavior w:val="content"/>
        </w:behaviors>
        <w:description w:val=""/>
        <w:guid w:val="{5B6FCE09-C61A-411C-ACA6-D694D40E78B2}"/>
      </w:docPartPr>
      <w:docPartBody>
        <w:p>
          <w:pPr>
            <w:pStyle w:val="412"/>
          </w:pPr>
          <w:r>
            <w:rPr>
              <w:rFonts w:ascii="Calibri" w:hAnsi="Calibri" w:cs="Calibri"/>
            </w:rPr>
            <w:t>[Job Title]</w:t>
          </w:r>
        </w:p>
      </w:docPartBody>
    </w:docPart>
    <w:docPart>
      <w:docPartPr>
        <w:name w:val="33F4CFB361A64C6DA9730A48461AD1E1"/>
        <w:style w:val=""/>
        <w:category>
          <w:name w:val="General"/>
          <w:gallery w:val="placeholder"/>
        </w:category>
        <w:types>
          <w:type w:val="bbPlcHdr"/>
        </w:types>
        <w:behaviors>
          <w:behavior w:val="content"/>
        </w:behaviors>
        <w:description w:val=""/>
        <w:guid w:val="{1DB8F874-1983-48FB-B76B-50E9F61B9931}"/>
      </w:docPartPr>
      <w:docPartBody>
        <w:p>
          <w:pPr>
            <w:pStyle w:val="413"/>
          </w:pPr>
          <w:r>
            <w:rPr>
              <w:rFonts w:ascii="Calibri" w:hAnsi="Calibri" w:cs="Calibri"/>
            </w:rPr>
            <w:t>[Job Position]</w:t>
          </w:r>
        </w:p>
      </w:docPartBody>
    </w:docPart>
    <w:docPart>
      <w:docPartPr>
        <w:name w:val="5B4481A1ED4942489348431CF77A1C59"/>
        <w:style w:val=""/>
        <w:category>
          <w:name w:val="General"/>
          <w:gallery w:val="placeholder"/>
        </w:category>
        <w:types>
          <w:type w:val="bbPlcHdr"/>
        </w:types>
        <w:behaviors>
          <w:behavior w:val="content"/>
        </w:behaviors>
        <w:description w:val=""/>
        <w:guid w:val="{E0AD5053-3BC8-4195-AF05-31E4F53B7A01}"/>
      </w:docPartPr>
      <w:docPartBody>
        <w:p>
          <w:pPr>
            <w:pStyle w:val="414"/>
          </w:pPr>
          <w:r>
            <w:rPr>
              <w:rFonts w:ascii="Calibri" w:hAnsi="Calibri" w:cs="Calibri"/>
            </w:rPr>
            <w:t>[Company Name]</w:t>
          </w:r>
        </w:p>
      </w:docPartBody>
    </w:docPart>
    <w:docPart>
      <w:docPartPr>
        <w:name w:val="87ACF246824F42399780E9C08886CD08"/>
        <w:style w:val=""/>
        <w:category>
          <w:name w:val="General"/>
          <w:gallery w:val="placeholder"/>
        </w:category>
        <w:types>
          <w:type w:val="bbPlcHdr"/>
        </w:types>
        <w:behaviors>
          <w:behavior w:val="content"/>
        </w:behaviors>
        <w:description w:val=""/>
        <w:guid w:val="{86A2F70B-CA4D-447D-99E2-4B15554B45E9}"/>
      </w:docPartPr>
      <w:docPartBody>
        <w:p>
          <w:pPr>
            <w:pStyle w:val="415"/>
          </w:pPr>
          <w:r>
            <w:rPr>
              <w:rFonts w:ascii="Calibri" w:hAnsi="Calibri" w:cs="Calibri"/>
            </w:rPr>
            <w:t>[Dates From]</w:t>
          </w:r>
        </w:p>
      </w:docPartBody>
    </w:docPart>
    <w:docPart>
      <w:docPartPr>
        <w:name w:val="461C568BC95A49BFB8F764DF6FB9CF16"/>
        <w:style w:val=""/>
        <w:category>
          <w:name w:val="General"/>
          <w:gallery w:val="placeholder"/>
        </w:category>
        <w:types>
          <w:type w:val="bbPlcHdr"/>
        </w:types>
        <w:behaviors>
          <w:behavior w:val="content"/>
        </w:behaviors>
        <w:description w:val=""/>
        <w:guid w:val="{9B511958-B1BB-4544-9136-CE0F2FB097DE}"/>
      </w:docPartPr>
      <w:docPartBody>
        <w:p>
          <w:pPr>
            <w:pStyle w:val="416"/>
          </w:pPr>
          <w:r>
            <w:rPr>
              <w:rFonts w:ascii="Calibri" w:hAnsi="Calibri" w:cs="Calibri"/>
            </w:rPr>
            <w:t>[To]</w:t>
          </w:r>
        </w:p>
      </w:docPartBody>
    </w:docPart>
    <w:docPart>
      <w:docPartPr>
        <w:name w:val="79CB148E35D64E74AD23188ECE6580FE"/>
        <w:style w:val=""/>
        <w:category>
          <w:name w:val="General"/>
          <w:gallery w:val="placeholder"/>
        </w:category>
        <w:types>
          <w:type w:val="bbPlcHdr"/>
        </w:types>
        <w:behaviors>
          <w:behavior w:val="content"/>
        </w:behaviors>
        <w:description w:val=""/>
        <w:guid w:val="{C29452ED-8052-46A3-98BA-58F63AF7635D}"/>
      </w:docPartPr>
      <w:docPartBody>
        <w:p>
          <w:pPr>
            <w:pStyle w:val="417"/>
          </w:pPr>
          <w:r>
            <w:rPr>
              <w:rFonts w:ascii="Calibri" w:hAnsi="Calibri" w:cs="Calibri"/>
            </w:rPr>
            <w:t>[Job Title]</w:t>
          </w:r>
        </w:p>
      </w:docPartBody>
    </w:docPart>
    <w:docPart>
      <w:docPartPr>
        <w:name w:val="9A93F0A15769450C8A8AE886F87141B1"/>
        <w:style w:val=""/>
        <w:category>
          <w:name w:val="General"/>
          <w:gallery w:val="placeholder"/>
        </w:category>
        <w:types>
          <w:type w:val="bbPlcHdr"/>
        </w:types>
        <w:behaviors>
          <w:behavior w:val="content"/>
        </w:behaviors>
        <w:description w:val=""/>
        <w:guid w:val="{E176448C-01CD-41FC-9D91-F19D682A504F}"/>
      </w:docPartPr>
      <w:docPartBody>
        <w:p>
          <w:pPr>
            <w:pStyle w:val="418"/>
          </w:pPr>
          <w:r>
            <w:rPr>
              <w:rFonts w:ascii="Calibri" w:hAnsi="Calibri" w:cs="Calibri"/>
            </w:rPr>
            <w:t>[Job Position]</w:t>
          </w:r>
        </w:p>
      </w:docPartBody>
    </w:docPart>
    <w:docPart>
      <w:docPartPr>
        <w:name w:val="515AF9CD8C534028ADAF47D804C0556F"/>
        <w:style w:val=""/>
        <w:category>
          <w:name w:val="General"/>
          <w:gallery w:val="placeholder"/>
        </w:category>
        <w:types>
          <w:type w:val="bbPlcHdr"/>
        </w:types>
        <w:behaviors>
          <w:behavior w:val="content"/>
        </w:behaviors>
        <w:description w:val=""/>
        <w:guid w:val="{E1EA276C-B562-4BA6-BC25-13B09B0E9809}"/>
      </w:docPartPr>
      <w:docPartBody>
        <w:p>
          <w:pPr>
            <w:pStyle w:val="419"/>
          </w:pPr>
          <w:r>
            <w:rPr>
              <w:rFonts w:ascii="Calibri" w:hAnsi="Calibri" w:cs="Calibri"/>
            </w:rPr>
            <w:t>[Company Name]</w:t>
          </w:r>
        </w:p>
      </w:docPartBody>
    </w:docPart>
    <w:docPart>
      <w:docPartPr>
        <w:name w:val="4DE2E3C8A2E24C6988B09DD3FAA63D29"/>
        <w:style w:val=""/>
        <w:category>
          <w:name w:val="General"/>
          <w:gallery w:val="placeholder"/>
        </w:category>
        <w:types>
          <w:type w:val="bbPlcHdr"/>
        </w:types>
        <w:behaviors>
          <w:behavior w:val="content"/>
        </w:behaviors>
        <w:description w:val=""/>
        <w:guid w:val="{B1B7F5A3-743C-4B12-959C-FA14035D0C9A}"/>
      </w:docPartPr>
      <w:docPartBody>
        <w:p>
          <w:pPr>
            <w:pStyle w:val="420"/>
          </w:pPr>
          <w:r>
            <w:rPr>
              <w:rFonts w:ascii="Calibri" w:hAnsi="Calibri" w:cs="Calibri"/>
            </w:rPr>
            <w:t>[This is the place for a brief summary of your key responsibilities and most stellar accomplishments.]</w:t>
          </w:r>
        </w:p>
      </w:docPartBody>
    </w:docPart>
    <w:docPart>
      <w:docPartPr>
        <w:name w:val="6A8C5A03B31F4C4F99A652805A403636"/>
        <w:style w:val=""/>
        <w:category>
          <w:name w:val="General"/>
          <w:gallery w:val="placeholder"/>
        </w:category>
        <w:types>
          <w:type w:val="bbPlcHdr"/>
        </w:types>
        <w:behaviors>
          <w:behavior w:val="content"/>
        </w:behaviors>
        <w:description w:val=""/>
        <w:guid w:val="{8DBACB2C-F49E-4E76-BBBE-6D729EE12341}"/>
      </w:docPartPr>
      <w:docPartBody>
        <w:p>
          <w:pPr>
            <w:pStyle w:val="369"/>
          </w:pPr>
          <w:r>
            <w:t>Education</w:t>
          </w:r>
        </w:p>
      </w:docPartBody>
    </w:docPart>
    <w:docPart>
      <w:docPartPr>
        <w:name w:val="91BD923E9354469EAD5114F3495F71C6"/>
        <w:style w:val=""/>
        <w:category>
          <w:name w:val="General"/>
          <w:gallery w:val="placeholder"/>
        </w:category>
        <w:types>
          <w:type w:val="bbPlcHdr"/>
        </w:types>
        <w:behaviors>
          <w:behavior w:val="content"/>
        </w:behaviors>
        <w:description w:val=""/>
        <w:guid w:val="{FE387E23-9CF4-4CC7-BF6D-3290E98C678B}"/>
      </w:docPartPr>
      <w:docPartBody>
        <w:p>
          <w:pPr>
            <w:pStyle w:val="370"/>
          </w:pPr>
          <w:r>
            <w:t>[School Name]</w:t>
          </w:r>
        </w:p>
      </w:docPartBody>
    </w:docPart>
    <w:docPart>
      <w:docPartPr>
        <w:name w:val="44717F52A9174AE7A0D80AB94E07EBFA"/>
        <w:style w:val=""/>
        <w:category>
          <w:name w:val="General"/>
          <w:gallery w:val="placeholder"/>
        </w:category>
        <w:types>
          <w:type w:val="bbPlcHdr"/>
        </w:types>
        <w:behaviors>
          <w:behavior w:val="content"/>
        </w:behaviors>
        <w:description w:val=""/>
        <w:guid w:val="{900F1BFD-3D3B-4DCC-BD35-F09CE588DC41}"/>
      </w:docPartPr>
      <w:docPartBody>
        <w:p>
          <w:pPr>
            <w:pStyle w:val="371"/>
          </w:pPr>
          <w:r>
            <w:t>[City, State]</w:t>
          </w:r>
        </w:p>
      </w:docPartBody>
    </w:docPart>
    <w:docPart>
      <w:docPartPr>
        <w:name w:val="D9547A002CE941ADA6FB5328ACDE3BDF"/>
        <w:style w:val=""/>
        <w:category>
          <w:name w:val="General"/>
          <w:gallery w:val="placeholder"/>
        </w:category>
        <w:types>
          <w:type w:val="bbPlcHdr"/>
        </w:types>
        <w:behaviors>
          <w:behavior w:val="content"/>
        </w:behaviors>
        <w:description w:val=""/>
        <w:guid w:val="{28996605-E31B-4D47-9340-B8BF6D96341E}"/>
      </w:docPartPr>
      <w:docPartBody>
        <w:p>
          <w:pPr>
            <w:pStyle w:val="421"/>
          </w:pPr>
          <w:r>
            <w:rPr>
              <w:rFonts w:ascii="Calibri" w:hAnsi="Calibri" w:cs="Calibri"/>
            </w:rPr>
            <w:t>[You might want to include your GPA here and a brief summary of relevant coursework, awards, and honors.]</w:t>
          </w:r>
        </w:p>
      </w:docPartBody>
    </w:docPart>
    <w:docPart>
      <w:docPartPr>
        <w:name w:val="B3CF6DB47DB643768166D5EE96C9CA20"/>
        <w:style w:val=""/>
        <w:category>
          <w:name w:val="General"/>
          <w:gallery w:val="placeholder"/>
        </w:category>
        <w:types>
          <w:type w:val="bbPlcHdr"/>
        </w:types>
        <w:behaviors>
          <w:behavior w:val="content"/>
        </w:behaviors>
        <w:description w:val=""/>
        <w:guid w:val="{4F97A599-18EB-4D80-9869-F6BC36FF15DF}"/>
      </w:docPartPr>
      <w:docPartBody>
        <w:p>
          <w:pPr>
            <w:pStyle w:val="373"/>
          </w:pPr>
          <w:r>
            <w:t>Communication</w:t>
          </w:r>
        </w:p>
      </w:docPartBody>
    </w:docPart>
    <w:docPart>
      <w:docPartPr>
        <w:name w:val="4832F8C4741348149305D618AFBE0A1F"/>
        <w:style w:val=""/>
        <w:category>
          <w:name w:val="General"/>
          <w:gallery w:val="placeholder"/>
        </w:category>
        <w:types>
          <w:type w:val="bbPlcHdr"/>
        </w:types>
        <w:behaviors>
          <w:behavior w:val="content"/>
        </w:behaviors>
        <w:description w:val=""/>
        <w:guid w:val="{BAD5E822-B659-4D50-80EB-627E39612E12}"/>
      </w:docPartPr>
      <w:docPartBody>
        <w:p>
          <w:pPr>
            <w:pStyle w:val="422"/>
          </w:pPr>
          <w:r>
            <w:rPr>
              <w:rFonts w:ascii="Calibri" w:hAnsi="Calibri" w:cs="Calibri"/>
            </w:rPr>
            <w:t>[Want to put your own image in the circle?  It is easy!  Delete the image. Go to Insert &gt; Picture.  Select your image and click OK to insert it.]</w:t>
          </w:r>
        </w:p>
      </w:docPartBody>
    </w:docPart>
    <w:docPart>
      <w:docPartPr>
        <w:name w:val="22946E28250147CB9FEF16FF3AFA6AC6"/>
        <w:style w:val=""/>
        <w:category>
          <w:name w:val="General"/>
          <w:gallery w:val="placeholder"/>
        </w:category>
        <w:types>
          <w:type w:val="bbPlcHdr"/>
        </w:types>
        <w:behaviors>
          <w:behavior w:val="content"/>
        </w:behaviors>
        <w:description w:val=""/>
        <w:guid w:val="{C53ACD3E-1108-410A-AE40-30B07E9C0F9E}"/>
      </w:docPartPr>
      <w:docPartBody>
        <w:p>
          <w:pPr>
            <w:pStyle w:val="375"/>
          </w:pPr>
          <w:r>
            <w:t>Leadership</w:t>
          </w:r>
        </w:p>
      </w:docPartBody>
    </w:docPart>
    <w:docPart>
      <w:docPartPr>
        <w:name w:val="D2CCFF2562A942129AD31F93177F7467"/>
        <w:style w:val=""/>
        <w:category>
          <w:name w:val="General"/>
          <w:gallery w:val="placeholder"/>
        </w:category>
        <w:types>
          <w:type w:val="bbPlcHdr"/>
        </w:types>
        <w:behaviors>
          <w:behavior w:val="content"/>
        </w:behaviors>
        <w:description w:val=""/>
        <w:guid w:val="{37D5EEB6-A763-4E3F-83B9-1C2BBA5D8F7F}"/>
      </w:docPartPr>
      <w:docPartBody>
        <w:p>
          <w:pPr>
            <w:pStyle w:val="423"/>
          </w:pPr>
          <w:r>
            <w:rPr>
              <w:rFonts w:ascii="Calibri" w:hAnsi="Calibri" w:cs="Calibri"/>
            </w:rPr>
            <w:t>[Once your image has been inserted, select it again. Go to the Picture menu. Click on the down arrow beside “Crop” and drag the handles until you are happy with it.]</w:t>
          </w:r>
        </w:p>
      </w:docPartBody>
    </w:docPart>
    <w:docPart>
      <w:docPartPr>
        <w:name w:val="673D82ABD3C349B897DDC3D58B1BD2CA"/>
        <w:style w:val=""/>
        <w:category>
          <w:name w:val="General"/>
          <w:gallery w:val="placeholder"/>
        </w:category>
        <w:types>
          <w:type w:val="bbPlcHdr"/>
        </w:types>
        <w:behaviors>
          <w:behavior w:val="content"/>
        </w:behaviors>
        <w:description w:val=""/>
        <w:guid w:val="{5539E568-707A-406A-AD55-2E27CBDB62C1}"/>
      </w:docPartPr>
      <w:docPartBody>
        <w:p>
          <w:pPr>
            <w:pStyle w:val="377"/>
          </w:pPr>
          <w:r>
            <w:t>References</w:t>
          </w:r>
        </w:p>
      </w:docPartBody>
    </w:docPart>
    <w:docPart>
      <w:docPartPr>
        <w:name w:val="19526A505FFD495ABD8E038ABE02AAC3"/>
        <w:style w:val=""/>
        <w:category>
          <w:name w:val="General"/>
          <w:gallery w:val="placeholder"/>
        </w:category>
        <w:types>
          <w:type w:val="bbPlcHdr"/>
        </w:types>
        <w:behaviors>
          <w:behavior w:val="content"/>
        </w:behaviors>
        <w:description w:val=""/>
        <w:guid w:val="{2AD85053-B89E-4E95-ACC0-7DDCF1CFF099}"/>
      </w:docPartPr>
      <w:docPartBody>
        <w:p>
          <w:pPr>
            <w:pStyle w:val="424"/>
          </w:pPr>
          <w:r>
            <w:rPr>
              <w:rFonts w:ascii="Calibri" w:hAnsi="Calibri" w:cs="Calibri"/>
            </w:rPr>
            <w:t>[Available upon request.]</w:t>
          </w:r>
        </w:p>
      </w:docPartBody>
    </w:docPart>
    <w:docPart>
      <w:docPartPr>
        <w:name w:val="B6F4A30CE17B492EB1119616C0442ABA"/>
        <w:style w:val=""/>
        <w:category>
          <w:name w:val="General"/>
          <w:gallery w:val="placeholder"/>
        </w:category>
        <w:types>
          <w:type w:val="bbPlcHdr"/>
        </w:types>
        <w:behaviors>
          <w:behavior w:val="content"/>
        </w:behaviors>
        <w:description w:val=""/>
        <w:guid w:val="{2FA83E88-3409-4EA9-9657-6073CE5B3A63}"/>
      </w:docPartPr>
      <w:docPartBody>
        <w:p>
          <w:pPr>
            <w:pStyle w:val="379"/>
          </w:pPr>
          <w:r>
            <w:t>[Your Address]</w:t>
          </w:r>
        </w:p>
      </w:docPartBody>
    </w:docPart>
    <w:docPart>
      <w:docPartPr>
        <w:name w:val="6CB6C949E95A419CB7C91003A1F62514"/>
        <w:style w:val=""/>
        <w:category>
          <w:name w:val="General"/>
          <w:gallery w:val="placeholder"/>
        </w:category>
        <w:types>
          <w:type w:val="bbPlcHdr"/>
        </w:types>
        <w:behaviors>
          <w:behavior w:val="content"/>
        </w:behaviors>
        <w:description w:val=""/>
        <w:guid w:val="{91357F59-39A0-4F86-B40C-42CCBF5871EC}"/>
      </w:docPartPr>
      <w:docPartBody>
        <w:p>
          <w:pPr>
            <w:pStyle w:val="380"/>
          </w:pPr>
          <w:r>
            <w:t>[City, ST ZIP Code]</w:t>
          </w:r>
        </w:p>
      </w:docPartBody>
    </w:docPart>
    <w:docPart>
      <w:docPartPr>
        <w:name w:val="99DEDF2E1EE04B3A9E45BB9DFF8A41D2"/>
        <w:style w:val=""/>
        <w:category>
          <w:name w:val="General"/>
          <w:gallery w:val="placeholder"/>
        </w:category>
        <w:types>
          <w:type w:val="bbPlcHdr"/>
        </w:types>
        <w:behaviors>
          <w:behavior w:val="content"/>
        </w:behaviors>
        <w:description w:val=""/>
        <w:guid w:val="{BA53C5E5-75D6-4F24-A7A8-DD4460F7E254}"/>
      </w:docPartPr>
      <w:docPartBody>
        <w:p>
          <w:pPr>
            <w:pStyle w:val="381"/>
          </w:pPr>
          <w:r>
            <w:t>[Your Phone]</w:t>
          </w:r>
        </w:p>
      </w:docPartBody>
    </w:docPart>
    <w:docPart>
      <w:docPartPr>
        <w:name w:val="02DE26AB19F74B0E8F903A6F8183AEDD"/>
        <w:style w:val=""/>
        <w:category>
          <w:name w:val="General"/>
          <w:gallery w:val="placeholder"/>
        </w:category>
        <w:types>
          <w:type w:val="bbPlcHdr"/>
        </w:types>
        <w:behaviors>
          <w:behavior w:val="content"/>
        </w:behaviors>
        <w:description w:val=""/>
        <w:guid w:val="{C9C62926-FF7C-459A-AC73-2313A620133D}"/>
      </w:docPartPr>
      <w:docPartBody>
        <w:p>
          <w:pPr>
            <w:pStyle w:val="382"/>
          </w:pPr>
          <w:r>
            <w:t>[Your Email]</w:t>
          </w:r>
        </w:p>
      </w:docPartBody>
    </w:docPart>
    <w:docPart>
      <w:docPartPr>
        <w:name w:val="B3EC28D487FC4E449F25E3313D567945"/>
        <w:style w:val=""/>
        <w:category>
          <w:name w:val="General"/>
          <w:gallery w:val="placeholder"/>
        </w:category>
        <w:types>
          <w:type w:val="bbPlcHdr"/>
        </w:types>
        <w:behaviors>
          <w:behavior w:val="content"/>
        </w:behaviors>
        <w:description w:val=""/>
        <w:guid w:val="{538EAEE0-07B5-4FF0-ACD7-A086191AFD2A}"/>
      </w:docPartPr>
      <w:docPartBody>
        <w:p>
          <w:pPr>
            <w:pStyle w:val="425"/>
          </w:pPr>
          <w:r>
            <w:t>[</w:t>
          </w:r>
          <w:r>
            <w:rPr>
              <w:rStyle w:val="19"/>
              <w:color w:val="666666" w:themeColor="accent4"/>
              <w14:textFill>
                <w14:solidFill>
                  <w14:schemeClr w14:val="accent4"/>
                </w14:solidFill>
              </w14:textFill>
            </w:rPr>
            <w:t>Your Website]</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黑体">
    <w:altName w:val="SimSun"/>
    <w:panose1 w:val="00000000000000000000"/>
    <w:charset w:val="86"/>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BF43B7"/>
    <w:multiLevelType w:val="multilevel"/>
    <w:tmpl w:val="21BF43B7"/>
    <w:lvl w:ilvl="0" w:tentative="0">
      <w:start w:val="1"/>
      <w:numFmt w:val="decimal"/>
      <w:pStyle w:val="134"/>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
    <w:nsid w:val="32D14518"/>
    <w:multiLevelType w:val="multilevel"/>
    <w:tmpl w:val="32D14518"/>
    <w:lvl w:ilvl="0" w:tentative="0">
      <w:start w:val="1"/>
      <w:numFmt w:val="decimal"/>
      <w:pStyle w:val="157"/>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
    <w:nsid w:val="57F64F93"/>
    <w:multiLevelType w:val="multilevel"/>
    <w:tmpl w:val="57F64F93"/>
    <w:lvl w:ilvl="0" w:tentative="0">
      <w:start w:val="1"/>
      <w:numFmt w:val="decimal"/>
      <w:pStyle w:val="88"/>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67"/>
    <w:rsid w:val="0017018B"/>
    <w:rsid w:val="002750C1"/>
    <w:rsid w:val="0037292F"/>
    <w:rsid w:val="00393A28"/>
    <w:rsid w:val="003F4002"/>
    <w:rsid w:val="0044106B"/>
    <w:rsid w:val="004530A9"/>
    <w:rsid w:val="0057680F"/>
    <w:rsid w:val="005E280C"/>
    <w:rsid w:val="00B13B6D"/>
    <w:rsid w:val="00B64BE1"/>
    <w:rsid w:val="00BF4667"/>
    <w:rsid w:val="00C035B6"/>
    <w:rsid w:val="00C143E7"/>
    <w:rsid w:val="00D21BAC"/>
    <w:rsid w:val="00DF0290"/>
    <w:rsid w:val="00E12AEF"/>
    <w:rsid w:val="00E3118B"/>
    <w:rsid w:val="00ED294F"/>
    <w:rsid w:val="00EE7A25"/>
    <w:rsid w:val="00F4447E"/>
    <w:rsid w:val="00F83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unhideWhenUsed="0" w:uiPriority="99" w:name="Placeholder Text"/>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914B50DC05F94B248E44CC3BC7F79840"/>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
    <w:name w:val="53EF661A2F3542639341C877F12DA45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
    <w:name w:val="568236F37B8B4C17B9118B9413179AB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
    <w:name w:val="7DE60A2A12344251841662E58C6F8F5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
    <w:name w:val="BB3A84F8724E4854B720AE7642540BA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
    <w:name w:val="BD5206F37FDB48148912CA4879FFDF78"/>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
    <w:name w:val="A9AA8416278B41C6B765BA0E2CEEB7B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1">
    <w:name w:val="29F55764E6F5405C8373047C471DACB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2">
    <w:name w:val="110E922EAB8C480C810D31DAB815796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
    <w:name w:val="93846103F96C4B18810C3A935886D24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
    <w:name w:val="9CD692AB9E4D4F23B08C55C0AD53390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5">
    <w:name w:val="E20FC8F37B4049CCA7A5F7FBD7A6A40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6">
    <w:name w:val="C56190D232BD4444A6232D2E6CD4B1AE"/>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7">
    <w:name w:val="7F4D65C7142E49F09CCB228229D99E8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
    <w:name w:val="70DD82CAE4CB423F8528CE2202F70AA2"/>
    <w:uiPriority w:val="0"/>
    <w:pPr>
      <w:spacing w:after="160" w:line="259" w:lineRule="auto"/>
    </w:pPr>
    <w:rPr>
      <w:rFonts w:asciiTheme="minorHAnsi" w:hAnsiTheme="minorHAnsi" w:eastAsiaTheme="minorEastAsia" w:cstheme="minorBidi"/>
      <w:sz w:val="22"/>
      <w:szCs w:val="22"/>
      <w:lang w:val="en-US" w:eastAsia="en-US" w:bidi="ar-SA"/>
    </w:rPr>
  </w:style>
  <w:style w:type="character" w:styleId="19">
    <w:name w:val="Placeholder Text"/>
    <w:basedOn w:val="2"/>
    <w:semiHidden/>
    <w:uiPriority w:val="99"/>
    <w:rPr>
      <w:color w:val="808080"/>
    </w:rPr>
  </w:style>
  <w:style w:type="paragraph" w:customStyle="1" w:styleId="20">
    <w:name w:val="8DF875730F0445CA8BCCA815BF90048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
    <w:name w:val="A4EF9D11B8644FA393B651E7FAB7674E"/>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
    <w:name w:val="813BD4D6F8184923AB89CFC449DD0D4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
    <w:name w:val="2E4B0A74EAE94B53B5B00B419CC734AE"/>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4">
    <w:name w:val="27D5A47198F448B6AF7704E87F7F9A3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5">
    <w:name w:val="92D165AD48C241ED9DEF88DD535704C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6">
    <w:name w:val="02E81D3A6436444C9228FB5F8DC812C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7">
    <w:name w:val="3FE2029FFAFE4F27A7E2A4E5F86FF345"/>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8">
    <w:name w:val="C6BEA04F4EAC40469F388857034B248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9">
    <w:name w:val="94395654D4764130A54E51F81F6BB2D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0">
    <w:name w:val="9EA63E5BC725408DB3F16247C53338A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1">
    <w:name w:val="5AE55CED33544808A3703CE274B54E9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2">
    <w:name w:val="1D306C0DF4F64633AA230B209E129FE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3">
    <w:name w:val="9703C1202D0D40D88079CCF2F48F182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4">
    <w:name w:val="4E0DE623DEF74FFEA37DC5C4D7CA6DE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
    <w:name w:val="A9E8CC21DA3C4BFB8706675A997769C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
    <w:name w:val="E33A863B9EA34074B5EEAD03CB5A48F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
    <w:name w:val="443752EE430F4AE7B0504726C9EC91E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8">
    <w:name w:val="FC89A3261E6449A5B131FE280C51EF28"/>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9">
    <w:name w:val="AEE493CC322E41309781D83DC094541C"/>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0">
    <w:name w:val="7C692B23476D49DDA29569B79065989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1">
    <w:name w:val="3164047A8F2649A3BD97AC1E559AFA5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2">
    <w:name w:val="9A3E6CC495334A47B95006F33C7C9AC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3">
    <w:name w:val="B1396CB44C924A8E882AC697821360F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4">
    <w:name w:val="FC6E9F6454DA469D947319461DF554CC"/>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5">
    <w:name w:val="A7A4CE215F2345A0918A78296F2E03F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6">
    <w:name w:val="D58D02648E7C4E3F90772C4041C3157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7">
    <w:name w:val="0D6389E98A734727BE79E3AE3611F87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8">
    <w:name w:val="789DF55FDD1541ABA29E3FF47A46E0D3"/>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9">
    <w:name w:val="41A28FC51179494DA18D0F7FE7391F9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0">
    <w:name w:val="A3B18B61266C47EA92A77906C62BA0B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1">
    <w:name w:val="F12540A25C6D42C0BC567D0941D55C0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2">
    <w:name w:val="D3628D674F6045B889FF7E8C4A61037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3">
    <w:name w:val="6A212D53801740969ABCFE2E65DFCD7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4">
    <w:name w:val="DCAE72737FA6478EA3CDF7EE4613AC1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5">
    <w:name w:val="1CADDCD2A394491786956F7CB2C5503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6">
    <w:name w:val="E9A3A48D49204AF39F10263BBA5D2FD7"/>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7">
    <w:name w:val="8684D19F88F04E158137FBD34CAAC8B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8">
    <w:name w:val="75B66C4E244A4CCFAC1107DE74C0EA6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9">
    <w:name w:val="F02EA6554B4B45E5973B88E900FD86A7"/>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0">
    <w:name w:val="19B3F5D185CF4CED93CB9EC1F5FC584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1">
    <w:name w:val="CC8B8211ADE14D56BC3081AF6D029E0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2">
    <w:name w:val="016FFFE953F241BCB82860E56F5E4A7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3">
    <w:name w:val="D8B1B48FB0674D3081CC1C180A39F1C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4">
    <w:name w:val="9FB8DFCBB144496087D66ACBCFA4B99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5">
    <w:name w:val="B0AC8B940AB246CF9BB47BA447CE6AF8"/>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6">
    <w:name w:val="D6EAB2E4D6A247D681440BF803E7B8D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7">
    <w:name w:val="75ED3F32F869429997709CCAFC6AB34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8">
    <w:name w:val="C17900F19D0E4AD28411BD22681F582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9">
    <w:name w:val="01126DDAAC704E23AF0A5F81CBDCE7E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0">
    <w:name w:val="B1396CB44C924A8E882AC697821360FE1"/>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71">
    <w:name w:val="FC6E9F6454DA469D947319461DF554CC1"/>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72">
    <w:name w:val="A7A4CE215F2345A0918A78296F2E03FF1"/>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73">
    <w:name w:val="D58D02648E7C4E3F90772C4041C31579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74">
    <w:name w:val="0D6389E98A734727BE79E3AE3611F873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75">
    <w:name w:val="789DF55FDD1541ABA29E3FF47A46E0D31"/>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76">
    <w:name w:val="41A28FC51179494DA18D0F7FE7391F941"/>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77">
    <w:name w:val="A3B18B61266C47EA92A77906C62BA0B51"/>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78">
    <w:name w:val="F12540A25C6D42C0BC567D0941D55C0B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79">
    <w:name w:val="D3628D674F6045B889FF7E8C4A610375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80">
    <w:name w:val="6A212D53801740969ABCFE2E65DFCD7B1"/>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81">
    <w:name w:val="DCAE72737FA6478EA3CDF7EE4613AC191"/>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82">
    <w:name w:val="1CADDCD2A394491786956F7CB2C5503B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83">
    <w:name w:val="E9A3A48D49204AF39F10263BBA5D2FD71"/>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84">
    <w:name w:val="8684D19F88F04E158137FBD34CAAC8BD1"/>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85">
    <w:name w:val="75B66C4E244A4CCFAC1107DE74C0EA631"/>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86">
    <w:name w:val="F02EA6554B4B45E5973B88E900FD86A71"/>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87">
    <w:name w:val="19B3F5D185CF4CED93CB9EC1F5FC584D1"/>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88">
    <w:name w:val="CC8B8211ADE14D56BC3081AF6D029E021"/>
    <w:qFormat/>
    <w:uiPriority w:val="0"/>
    <w:pPr>
      <w:widowControl w:val="0"/>
      <w:numPr>
        <w:ilvl w:val="0"/>
        <w:numId w:val="1"/>
      </w:numPr>
      <w:autoSpaceDE w:val="0"/>
      <w:autoSpaceDN w:val="0"/>
      <w:adjustRightInd w:val="0"/>
      <w:spacing w:after="0" w:line="240" w:lineRule="auto"/>
      <w:ind w:left="360" w:hanging="360"/>
      <w:contextualSpacing/>
    </w:pPr>
    <w:rPr>
      <w:rFonts w:eastAsia="Times New Roman" w:cs="Georgia" w:asciiTheme="minorHAnsi" w:hAnsiTheme="minorHAnsi"/>
      <w:sz w:val="22"/>
      <w:szCs w:val="22"/>
      <w:lang w:val="en-US" w:eastAsia="en-US" w:bidi="ar-SA"/>
    </w:rPr>
  </w:style>
  <w:style w:type="paragraph" w:customStyle="1" w:styleId="89">
    <w:name w:val="016FFFE953F241BCB82860E56F5E4A731"/>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90">
    <w:name w:val="D8B1B48FB0674D3081CC1C180A39F1CA1"/>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91">
    <w:name w:val="9FB8DFCBB144496087D66ACBCFA4B9911"/>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92">
    <w:name w:val="01126DDAAC704E23AF0A5F81CBDCE7E11"/>
    <w:uiPriority w:val="0"/>
    <w:pPr>
      <w:widowControl w:val="0"/>
      <w:kinsoku w:val="0"/>
      <w:overflowPunct w:val="0"/>
      <w:autoSpaceDE w:val="0"/>
      <w:autoSpaceDN w:val="0"/>
      <w:adjustRightInd w:val="0"/>
      <w:spacing w:before="4" w:after="0" w:line="240" w:lineRule="auto"/>
    </w:pPr>
    <w:rPr>
      <w:rFonts w:eastAsia="Times New Roman" w:cs="Times New Roman" w:asciiTheme="minorHAnsi" w:hAnsiTheme="minorHAnsi"/>
      <w:color w:val="666666" w:themeColor="accent4"/>
      <w:sz w:val="20"/>
      <w:szCs w:val="17"/>
      <w:lang w:val="en-US" w:eastAsia="en-US" w:bidi="ar-SA"/>
      <w14:textFill>
        <w14:solidFill>
          <w14:schemeClr w14:val="accent4"/>
        </w14:solidFill>
      </w14:textFill>
    </w:rPr>
  </w:style>
  <w:style w:type="paragraph" w:customStyle="1" w:styleId="93">
    <w:name w:val="B1396CB44C924A8E882AC697821360FE2"/>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94">
    <w:name w:val="FC6E9F6454DA469D947319461DF554CC2"/>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95">
    <w:name w:val="A7A4CE215F2345A0918A78296F2E03FF2"/>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96">
    <w:name w:val="D58D02648E7C4E3F90772C4041C315792"/>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97">
    <w:name w:val="0D6389E98A734727BE79E3AE3611F873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98">
    <w:name w:val="789DF55FDD1541ABA29E3FF47A46E0D32"/>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99">
    <w:name w:val="41A28FC51179494DA18D0F7FE7391F942"/>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00">
    <w:name w:val="A3B18B61266C47EA92A77906C62BA0B52"/>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01">
    <w:name w:val="F12540A25C6D42C0BC567D0941D55C0B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02">
    <w:name w:val="D3628D674F6045B889FF7E8C4A6103752"/>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03">
    <w:name w:val="6A212D53801740969ABCFE2E65DFCD7B2"/>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04">
    <w:name w:val="DCAE72737FA6478EA3CDF7EE4613AC192"/>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05">
    <w:name w:val="1CADDCD2A394491786956F7CB2C5503B2"/>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06">
    <w:name w:val="E9A3A48D49204AF39F10263BBA5D2FD72"/>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07">
    <w:name w:val="8684D19F88F04E158137FBD34CAAC8BD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08">
    <w:name w:val="75B66C4E244A4CCFAC1107DE74C0EA632"/>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09">
    <w:name w:val="F02EA6554B4B45E5973B88E900FD86A72"/>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10">
    <w:name w:val="19B3F5D185CF4CED93CB9EC1F5FC584D2"/>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11">
    <w:name w:val="CC8B8211ADE14D56BC3081AF6D029E022"/>
    <w:uiPriority w:val="0"/>
    <w:pPr>
      <w:widowControl w:val="0"/>
      <w:tabs>
        <w:tab w:val="left" w:pos="720"/>
      </w:tabs>
      <w:autoSpaceDE w:val="0"/>
      <w:autoSpaceDN w:val="0"/>
      <w:adjustRightInd w:val="0"/>
      <w:spacing w:after="0" w:line="240" w:lineRule="auto"/>
      <w:ind w:left="360" w:hanging="360"/>
      <w:contextualSpacing/>
    </w:pPr>
    <w:rPr>
      <w:rFonts w:eastAsia="Times New Roman" w:cs="Georgia" w:asciiTheme="minorHAnsi" w:hAnsiTheme="minorHAnsi"/>
      <w:sz w:val="22"/>
      <w:szCs w:val="22"/>
      <w:lang w:val="en-US" w:eastAsia="en-US" w:bidi="ar-SA"/>
    </w:rPr>
  </w:style>
  <w:style w:type="paragraph" w:customStyle="1" w:styleId="112">
    <w:name w:val="016FFFE953F241BCB82860E56F5E4A732"/>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13">
    <w:name w:val="D8B1B48FB0674D3081CC1C180A39F1CA2"/>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14">
    <w:name w:val="9FB8DFCBB144496087D66ACBCFA4B9912"/>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15">
    <w:name w:val="01126DDAAC704E23AF0A5F81CBDCE7E12"/>
    <w:qFormat/>
    <w:uiPriority w:val="0"/>
    <w:pPr>
      <w:widowControl w:val="0"/>
      <w:kinsoku w:val="0"/>
      <w:overflowPunct w:val="0"/>
      <w:autoSpaceDE w:val="0"/>
      <w:autoSpaceDN w:val="0"/>
      <w:adjustRightInd w:val="0"/>
      <w:spacing w:before="4" w:after="0" w:line="240" w:lineRule="auto"/>
    </w:pPr>
    <w:rPr>
      <w:rFonts w:eastAsia="Times New Roman" w:cs="Times New Roman" w:asciiTheme="minorHAnsi" w:hAnsiTheme="minorHAnsi"/>
      <w:color w:val="666666" w:themeColor="accent4"/>
      <w:sz w:val="20"/>
      <w:szCs w:val="17"/>
      <w:lang w:val="en-US" w:eastAsia="en-US" w:bidi="ar-SA"/>
      <w14:textFill>
        <w14:solidFill>
          <w14:schemeClr w14:val="accent4"/>
        </w14:solidFill>
      </w14:textFill>
    </w:rPr>
  </w:style>
  <w:style w:type="paragraph" w:customStyle="1" w:styleId="116">
    <w:name w:val="B1396CB44C924A8E882AC697821360FE3"/>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17">
    <w:name w:val="FC6E9F6454DA469D947319461DF554CC3"/>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18">
    <w:name w:val="A7A4CE215F2345A0918A78296F2E03FF3"/>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19">
    <w:name w:val="D58D02648E7C4E3F90772C4041C315793"/>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20">
    <w:name w:val="0D6389E98A734727BE79E3AE3611F8733"/>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21">
    <w:name w:val="789DF55FDD1541ABA29E3FF47A46E0D33"/>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22">
    <w:name w:val="41A28FC51179494DA18D0F7FE7391F943"/>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23">
    <w:name w:val="A3B18B61266C47EA92A77906C62BA0B53"/>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24">
    <w:name w:val="F12540A25C6D42C0BC567D0941D55C0B3"/>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25">
    <w:name w:val="D3628D674F6045B889FF7E8C4A6103753"/>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26">
    <w:name w:val="6A212D53801740969ABCFE2E65DFCD7B3"/>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27">
    <w:name w:val="DCAE72737FA6478EA3CDF7EE4613AC193"/>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28">
    <w:name w:val="1CADDCD2A394491786956F7CB2C5503B3"/>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29">
    <w:name w:val="E9A3A48D49204AF39F10263BBA5D2FD73"/>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30">
    <w:name w:val="8684D19F88F04E158137FBD34CAAC8BD3"/>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31">
    <w:name w:val="75B66C4E244A4CCFAC1107DE74C0EA633"/>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32">
    <w:name w:val="F02EA6554B4B45E5973B88E900FD86A73"/>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33">
    <w:name w:val="19B3F5D185CF4CED93CB9EC1F5FC584D3"/>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34">
    <w:name w:val="CC8B8211ADE14D56BC3081AF6D029E023"/>
    <w:qFormat/>
    <w:uiPriority w:val="0"/>
    <w:pPr>
      <w:widowControl w:val="0"/>
      <w:numPr>
        <w:ilvl w:val="0"/>
        <w:numId w:val="2"/>
      </w:numPr>
      <w:autoSpaceDE w:val="0"/>
      <w:autoSpaceDN w:val="0"/>
      <w:adjustRightInd w:val="0"/>
      <w:spacing w:after="0" w:line="240" w:lineRule="auto"/>
      <w:ind w:left="360" w:hanging="360"/>
      <w:contextualSpacing/>
    </w:pPr>
    <w:rPr>
      <w:rFonts w:eastAsia="Times New Roman" w:cs="Georgia" w:asciiTheme="minorHAnsi" w:hAnsiTheme="minorHAnsi"/>
      <w:sz w:val="22"/>
      <w:szCs w:val="22"/>
      <w:lang w:val="en-US" w:eastAsia="en-US" w:bidi="ar-SA"/>
    </w:rPr>
  </w:style>
  <w:style w:type="paragraph" w:customStyle="1" w:styleId="135">
    <w:name w:val="016FFFE953F241BCB82860E56F5E4A733"/>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36">
    <w:name w:val="D8B1B48FB0674D3081CC1C180A39F1CA3"/>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37">
    <w:name w:val="9FB8DFCBB144496087D66ACBCFA4B9913"/>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38">
    <w:name w:val="01126DDAAC704E23AF0A5F81CBDCE7E13"/>
    <w:uiPriority w:val="0"/>
    <w:pPr>
      <w:widowControl w:val="0"/>
      <w:kinsoku w:val="0"/>
      <w:overflowPunct w:val="0"/>
      <w:autoSpaceDE w:val="0"/>
      <w:autoSpaceDN w:val="0"/>
      <w:adjustRightInd w:val="0"/>
      <w:spacing w:before="4" w:after="0" w:line="240" w:lineRule="auto"/>
    </w:pPr>
    <w:rPr>
      <w:rFonts w:eastAsia="Times New Roman" w:cs="Times New Roman" w:asciiTheme="minorHAnsi" w:hAnsiTheme="minorHAnsi"/>
      <w:color w:val="666666" w:themeColor="accent4"/>
      <w:sz w:val="20"/>
      <w:szCs w:val="17"/>
      <w:lang w:val="en-US" w:eastAsia="en-US" w:bidi="ar-SA"/>
      <w14:textFill>
        <w14:solidFill>
          <w14:schemeClr w14:val="accent4"/>
        </w14:solidFill>
      </w14:textFill>
    </w:rPr>
  </w:style>
  <w:style w:type="paragraph" w:customStyle="1" w:styleId="139">
    <w:name w:val="B1396CB44C924A8E882AC697821360FE4"/>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40">
    <w:name w:val="FC6E9F6454DA469D947319461DF554CC4"/>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41">
    <w:name w:val="A7A4CE215F2345A0918A78296F2E03FF4"/>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42">
    <w:name w:val="D58D02648E7C4E3F90772C4041C315794"/>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43">
    <w:name w:val="0D6389E98A734727BE79E3AE3611F8734"/>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44">
    <w:name w:val="789DF55FDD1541ABA29E3FF47A46E0D34"/>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45">
    <w:name w:val="41A28FC51179494DA18D0F7FE7391F944"/>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46">
    <w:name w:val="A3B18B61266C47EA92A77906C62BA0B54"/>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47">
    <w:name w:val="F12540A25C6D42C0BC567D0941D55C0B4"/>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48">
    <w:name w:val="D3628D674F6045B889FF7E8C4A6103754"/>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49">
    <w:name w:val="6A212D53801740969ABCFE2E65DFCD7B4"/>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50">
    <w:name w:val="DCAE72737FA6478EA3CDF7EE4613AC194"/>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51">
    <w:name w:val="1CADDCD2A394491786956F7CB2C5503B4"/>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52">
    <w:name w:val="E9A3A48D49204AF39F10263BBA5D2FD74"/>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53">
    <w:name w:val="8684D19F88F04E158137FBD34CAAC8BD4"/>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54">
    <w:name w:val="75B66C4E244A4CCFAC1107DE74C0EA634"/>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55">
    <w:name w:val="F02EA6554B4B45E5973B88E900FD86A74"/>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56">
    <w:name w:val="19B3F5D185CF4CED93CB9EC1F5FC584D4"/>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57">
    <w:name w:val="CC8B8211ADE14D56BC3081AF6D029E024"/>
    <w:uiPriority w:val="0"/>
    <w:pPr>
      <w:widowControl w:val="0"/>
      <w:numPr>
        <w:ilvl w:val="0"/>
        <w:numId w:val="3"/>
      </w:numPr>
      <w:autoSpaceDE w:val="0"/>
      <w:autoSpaceDN w:val="0"/>
      <w:adjustRightInd w:val="0"/>
      <w:spacing w:after="0" w:line="240" w:lineRule="auto"/>
      <w:ind w:left="360" w:hanging="360"/>
      <w:contextualSpacing/>
    </w:pPr>
    <w:rPr>
      <w:rFonts w:eastAsia="Times New Roman" w:cs="Georgia" w:asciiTheme="minorHAnsi" w:hAnsiTheme="minorHAnsi"/>
      <w:sz w:val="22"/>
      <w:szCs w:val="22"/>
      <w:lang w:val="en-US" w:eastAsia="en-US" w:bidi="ar-SA"/>
    </w:rPr>
  </w:style>
  <w:style w:type="paragraph" w:customStyle="1" w:styleId="158">
    <w:name w:val="016FFFE953F241BCB82860E56F5E4A734"/>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59">
    <w:name w:val="D8B1B48FB0674D3081CC1C180A39F1CA4"/>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60">
    <w:name w:val="9FB8DFCBB144496087D66ACBCFA4B9914"/>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61">
    <w:name w:val="01126DDAAC704E23AF0A5F81CBDCE7E14"/>
    <w:qFormat/>
    <w:uiPriority w:val="0"/>
    <w:pPr>
      <w:widowControl w:val="0"/>
      <w:kinsoku w:val="0"/>
      <w:overflowPunct w:val="0"/>
      <w:autoSpaceDE w:val="0"/>
      <w:autoSpaceDN w:val="0"/>
      <w:adjustRightInd w:val="0"/>
      <w:spacing w:before="4" w:after="0" w:line="240" w:lineRule="auto"/>
    </w:pPr>
    <w:rPr>
      <w:rFonts w:eastAsia="Times New Roman" w:cs="Times New Roman" w:asciiTheme="minorHAnsi" w:hAnsiTheme="minorHAnsi"/>
      <w:color w:val="666666" w:themeColor="accent4"/>
      <w:sz w:val="20"/>
      <w:szCs w:val="17"/>
      <w:lang w:val="en-US" w:eastAsia="en-US" w:bidi="ar-SA"/>
      <w14:textFill>
        <w14:solidFill>
          <w14:schemeClr w14:val="accent4"/>
        </w14:solidFill>
      </w14:textFill>
    </w:rPr>
  </w:style>
  <w:style w:type="paragraph" w:customStyle="1" w:styleId="162">
    <w:name w:val="B1396CB44C924A8E882AC697821360FE5"/>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63">
    <w:name w:val="FC6E9F6454DA469D947319461DF554CC5"/>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64">
    <w:name w:val="A7A4CE215F2345A0918A78296F2E03FF5"/>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65">
    <w:name w:val="D58D02648E7C4E3F90772C4041C315795"/>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66">
    <w:name w:val="0D6389E98A734727BE79E3AE3611F8735"/>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67">
    <w:name w:val="789DF55FDD1541ABA29E3FF47A46E0D35"/>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68">
    <w:name w:val="41A28FC51179494DA18D0F7FE7391F945"/>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69">
    <w:name w:val="A3B18B61266C47EA92A77906C62BA0B55"/>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70">
    <w:name w:val="F12540A25C6D42C0BC567D0941D55C0B5"/>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71">
    <w:name w:val="D3628D674F6045B889FF7E8C4A6103755"/>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72">
    <w:name w:val="6A212D53801740969ABCFE2E65DFCD7B5"/>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73">
    <w:name w:val="DCAE72737FA6478EA3CDF7EE4613AC195"/>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174">
    <w:name w:val="1CADDCD2A394491786956F7CB2C5503B5"/>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75">
    <w:name w:val="E9A3A48D49204AF39F10263BBA5D2FD75"/>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76">
    <w:name w:val="8684D19F88F04E158137FBD34CAAC8BD5"/>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177">
    <w:name w:val="75B66C4E244A4CCFAC1107DE74C0EA635"/>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78">
    <w:name w:val="CC8B8211ADE14D56BC3081AF6D029E025"/>
    <w:qFormat/>
    <w:uiPriority w:val="0"/>
    <w:pPr>
      <w:widowControl w:val="0"/>
      <w:tabs>
        <w:tab w:val="left" w:pos="720"/>
      </w:tabs>
      <w:autoSpaceDE w:val="0"/>
      <w:autoSpaceDN w:val="0"/>
      <w:adjustRightInd w:val="0"/>
      <w:spacing w:after="0" w:line="240" w:lineRule="auto"/>
      <w:ind w:left="360" w:hanging="360"/>
      <w:contextualSpacing/>
    </w:pPr>
    <w:rPr>
      <w:rFonts w:eastAsia="Times New Roman" w:cs="Georgia" w:asciiTheme="minorHAnsi" w:hAnsiTheme="minorHAnsi"/>
      <w:sz w:val="22"/>
      <w:szCs w:val="22"/>
      <w:lang w:val="en-US" w:eastAsia="en-US" w:bidi="ar-SA"/>
    </w:rPr>
  </w:style>
  <w:style w:type="paragraph" w:customStyle="1" w:styleId="179">
    <w:name w:val="016FFFE953F241BCB82860E56F5E4A735"/>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80">
    <w:name w:val="D8B1B48FB0674D3081CC1C180A39F1CA5"/>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81">
    <w:name w:val="9FB8DFCBB144496087D66ACBCFA4B9915"/>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182">
    <w:name w:val="01126DDAAC704E23AF0A5F81CBDCE7E15"/>
    <w:qFormat/>
    <w:uiPriority w:val="0"/>
    <w:pPr>
      <w:widowControl w:val="0"/>
      <w:kinsoku w:val="0"/>
      <w:overflowPunct w:val="0"/>
      <w:autoSpaceDE w:val="0"/>
      <w:autoSpaceDN w:val="0"/>
      <w:adjustRightInd w:val="0"/>
      <w:spacing w:before="4" w:after="0" w:line="240" w:lineRule="auto"/>
    </w:pPr>
    <w:rPr>
      <w:rFonts w:eastAsia="Times New Roman" w:cs="Times New Roman" w:asciiTheme="minorHAnsi" w:hAnsiTheme="minorHAnsi"/>
      <w:color w:val="666666" w:themeColor="accent4"/>
      <w:sz w:val="20"/>
      <w:szCs w:val="17"/>
      <w:lang w:val="en-US" w:eastAsia="en-US" w:bidi="ar-SA"/>
      <w14:textFill>
        <w14:solidFill>
          <w14:schemeClr w14:val="accent4"/>
        </w14:solidFill>
      </w14:textFill>
    </w:rPr>
  </w:style>
  <w:style w:type="paragraph" w:customStyle="1" w:styleId="183">
    <w:name w:val="4925E433387048E2B1ED87883107787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4">
    <w:name w:val="A328442802E94B0BAC0F9CB4AAA6982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5">
    <w:name w:val="DB6F3D55610146E3AEDBDD92938753C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6">
    <w:name w:val="1A0425C379FA499E94F1CD8002E0D433"/>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7">
    <w:name w:val="B47773BB749E42869E3889DB12D1AB1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8">
    <w:name w:val="74687C19FED242E5B99B4A3D1C3824D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9">
    <w:name w:val="00FF7C5906A54219B23FE2DAE2EC886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0">
    <w:name w:val="CB2824D14D644DEBB3B2AB831F66C5F5"/>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1">
    <w:name w:val="DAF566C1871D47B6866109C2BE9A7B7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2">
    <w:name w:val="EE7D69E550E1429A82DF3D35578E3288"/>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3">
    <w:name w:val="421A96BB245C4B9EA2C28724DC135918"/>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4">
    <w:name w:val="874FF65C18B44A53BFF3C42AE6351BE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5">
    <w:name w:val="1B586D3E269E4C87A90F5375A72496D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6">
    <w:name w:val="41C2EC0C231241CB9A91C92A4506E8A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7">
    <w:name w:val="32328AB1C37345948E49C69FC1D7333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8">
    <w:name w:val="7CB1EB92CEBC4C22BB236EB7AA3FE43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9">
    <w:name w:val="05F1F1FFB280473F90E14DDA4916BA68"/>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0">
    <w:name w:val="3A74011A84BC490A9273AB39DAF5C41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1">
    <w:name w:val="656595CDC6844766B35829F038F4C1DC"/>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2">
    <w:name w:val="789F149824F74E78ACD60E9C4144DBBC"/>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3">
    <w:name w:val="593BA61BB3B447B3987A55A9DFCDFEE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4">
    <w:name w:val="311E2368801F451484738C701F6E85C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5">
    <w:name w:val="F954092C98034F1D8180D0DAC7580ED3"/>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6">
    <w:name w:val="B775F3A1AEA548699A2A469DBE5DA14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7">
    <w:name w:val="913B5594529C4A46BD625E185451448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8">
    <w:name w:val="A3F866B8DB244B7B923EEDC667F6515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9">
    <w:name w:val="AE54E802665A435CA2AAF290FFD72F7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0">
    <w:name w:val="2650D4780B0F48E4AC9F5C24431DC1C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1">
    <w:name w:val="3E6BD75587B64BEA9AC418A6F4093F4C"/>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2">
    <w:name w:val="0F0AB998FA3A4BEE9A8EC5D8F051A84C"/>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3">
    <w:name w:val="65DFE21C7E4D417FB47F82CE2372104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4">
    <w:name w:val="5F14EC519B344E07B983FCD6CC1F56AE"/>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5">
    <w:name w:val="A291C20ED462461F98A4B7B94ACEC4E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6">
    <w:name w:val="ED72F894E9034E6DA55D78B5C8B82C7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7">
    <w:name w:val="790837A73A2E4A2EB1B4091C99234948"/>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8">
    <w:name w:val="98F381AF27EB4A199A7984121CE87DD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9">
    <w:name w:val="800BFE8B876B43E28990493A5C82F3C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0">
    <w:name w:val="067EE4E34D594148A60AC7C705FAB40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1">
    <w:name w:val="F8469FDAEB9D40EF9AA4F4462F05C12C"/>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2">
    <w:name w:val="1F05B5D3AE574F77961F5B8591BF9B8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3">
    <w:name w:val="E5EE3F98D36E45039AAE05076BE2280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4">
    <w:name w:val="295AAD54FBDB43AB92818CBF3CC2B4D7"/>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5">
    <w:name w:val="B01005770E49425C833503495CC65AE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6">
    <w:name w:val="6DF9DFC964264773B0665C32B441842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7">
    <w:name w:val="28895BA64A63424E9C600D8481958E5E"/>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8">
    <w:name w:val="583458E3AAC64695B3BF8B49E90CD8D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9">
    <w:name w:val="7C2F9532BB7341B6AD96F861A38E192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0">
    <w:name w:val="C473170A06E24D17A4600560C36361A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1">
    <w:name w:val="528A4576279048DBAD65224FA247DF5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2">
    <w:name w:val="6A30E2A310B64B059A7C6186AA185DDB"/>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3">
    <w:name w:val="CEB038BC7BB44CA49FDD8F10CAC5B82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4">
    <w:name w:val="0B8BB26E9CA04C4BA0EC3F58C50BB22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5">
    <w:name w:val="C545CC4250564F7CB6F87CD2DBD3D88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6">
    <w:name w:val="CB66875CCC9747F7BE9054F82F26935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7">
    <w:name w:val="F0354ED13383482C9A9BB67D65F661C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8">
    <w:name w:val="19D33937CDC940D8A6B6B263BD98204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9">
    <w:name w:val="8323077C14EF4174A16249096A4DFA1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40">
    <w:name w:val="F18573F4F0A54071922C4DA78ED88B2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41">
    <w:name w:val="ECD2B76BDE744886BA75E9F45D21502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42">
    <w:name w:val="61D676547010491FBA4D71615456375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43">
    <w:name w:val="92EC149D470A467B970B2C259DC99BE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44">
    <w:name w:val="F50CEC7C7C8E4DB4B140B6C02E7D9A7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45">
    <w:name w:val="F0A16E727A6B4B1DAF2BC85396EDB01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46">
    <w:name w:val="067EE4E34D594148A60AC7C705FAB4031"/>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47">
    <w:name w:val="F8469FDAEB9D40EF9AA4F4462F05C12C1"/>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48">
    <w:name w:val="1F05B5D3AE574F77961F5B8591BF9B84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49">
    <w:name w:val="E5EE3F98D36E45039AAE05076BE228041"/>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50">
    <w:name w:val="295AAD54FBDB43AB92818CBF3CC2B4D71"/>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51">
    <w:name w:val="B01005770E49425C833503495CC65AEA1"/>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52">
    <w:name w:val="6DF9DFC964264773B0665C32B44184241"/>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53">
    <w:name w:val="28895BA64A63424E9C600D8481958E5E1"/>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54">
    <w:name w:val="583458E3AAC64695B3BF8B49E90CD8D21"/>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55">
    <w:name w:val="7C2F9532BB7341B6AD96F861A38E192A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56">
    <w:name w:val="C473170A06E24D17A4600560C36361A21"/>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57">
    <w:name w:val="528A4576279048DBAD65224FA247DF5A1"/>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58">
    <w:name w:val="6A30E2A310B64B059A7C6186AA185DDB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59">
    <w:name w:val="CEB038BC7BB44CA49FDD8F10CAC5B82A1"/>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60">
    <w:name w:val="0B8BB26E9CA04C4BA0EC3F58C50BB222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61">
    <w:name w:val="C545CC4250564F7CB6F87CD2DBD3D8841"/>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262">
    <w:name w:val="8323077C14EF4174A16249096A4DFA151"/>
    <w:uiPriority w:val="0"/>
    <w:pPr>
      <w:widowControl w:val="0"/>
      <w:tabs>
        <w:tab w:val="left" w:pos="720"/>
      </w:tabs>
      <w:autoSpaceDE w:val="0"/>
      <w:autoSpaceDN w:val="0"/>
      <w:adjustRightInd w:val="0"/>
      <w:spacing w:after="0" w:line="240" w:lineRule="auto"/>
      <w:ind w:left="360" w:hanging="360"/>
      <w:contextualSpacing/>
    </w:pPr>
    <w:rPr>
      <w:rFonts w:eastAsia="Times New Roman" w:cs="Georgia" w:asciiTheme="minorHAnsi" w:hAnsiTheme="minorHAnsi"/>
      <w:sz w:val="22"/>
      <w:szCs w:val="22"/>
      <w:lang w:val="en-US" w:eastAsia="en-US" w:bidi="ar-SA"/>
    </w:rPr>
  </w:style>
  <w:style w:type="paragraph" w:customStyle="1" w:styleId="263">
    <w:name w:val="ECD2B76BDE744886BA75E9F45D21502B1"/>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264">
    <w:name w:val="92EC149D470A467B970B2C259DC99BE71"/>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265">
    <w:name w:val="F0A16E727A6B4B1DAF2BC85396EDB0141"/>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266">
    <w:name w:val="ED72F894E9034E6DA55D78B5C8B82C721"/>
    <w:qFormat/>
    <w:uiPriority w:val="0"/>
    <w:pPr>
      <w:widowControl w:val="0"/>
      <w:kinsoku w:val="0"/>
      <w:overflowPunct w:val="0"/>
      <w:autoSpaceDE w:val="0"/>
      <w:autoSpaceDN w:val="0"/>
      <w:adjustRightInd w:val="0"/>
      <w:spacing w:before="4" w:after="0" w:line="240" w:lineRule="auto"/>
    </w:pPr>
    <w:rPr>
      <w:rFonts w:eastAsia="Times New Roman" w:cs="Times New Roman" w:asciiTheme="minorHAnsi" w:hAnsiTheme="minorHAnsi"/>
      <w:color w:val="666666" w:themeColor="accent4"/>
      <w:sz w:val="20"/>
      <w:szCs w:val="17"/>
      <w:lang w:val="en-US" w:eastAsia="en-US" w:bidi="ar-SA"/>
      <w14:textFill>
        <w14:solidFill>
          <w14:schemeClr w14:val="accent4"/>
        </w14:solidFill>
      </w14:textFill>
    </w:rPr>
  </w:style>
  <w:style w:type="paragraph" w:customStyle="1" w:styleId="267">
    <w:name w:val="067EE4E34D594148A60AC7C705FAB4032"/>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68">
    <w:name w:val="F8469FDAEB9D40EF9AA4F4462F05C12C2"/>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69">
    <w:name w:val="1F05B5D3AE574F77961F5B8591BF9B842"/>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70">
    <w:name w:val="E5EE3F98D36E45039AAE05076BE22804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71">
    <w:name w:val="295AAD54FBDB43AB92818CBF3CC2B4D72"/>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72">
    <w:name w:val="B01005770E49425C833503495CC65AEA2"/>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73">
    <w:name w:val="6DF9DFC964264773B0665C32B44184242"/>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74">
    <w:name w:val="28895BA64A63424E9C600D8481958E5E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75">
    <w:name w:val="583458E3AAC64695B3BF8B49E90CD8D2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76">
    <w:name w:val="7C2F9532BB7341B6AD96F861A38E192A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77">
    <w:name w:val="C473170A06E24D17A4600560C36361A22"/>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78">
    <w:name w:val="528A4576279048DBAD65224FA247DF5A2"/>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79">
    <w:name w:val="6A30E2A310B64B059A7C6186AA185DDB2"/>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80">
    <w:name w:val="CEB038BC7BB44CA49FDD8F10CAC5B82A2"/>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81">
    <w:name w:val="0B8BB26E9CA04C4BA0EC3F58C50BB2222"/>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82">
    <w:name w:val="C545CC4250564F7CB6F87CD2DBD3D8842"/>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283">
    <w:name w:val="8323077C14EF4174A16249096A4DFA152"/>
    <w:uiPriority w:val="0"/>
    <w:pPr>
      <w:widowControl w:val="0"/>
      <w:tabs>
        <w:tab w:val="left" w:pos="360"/>
      </w:tabs>
      <w:autoSpaceDE w:val="0"/>
      <w:autoSpaceDN w:val="0"/>
      <w:adjustRightInd w:val="0"/>
      <w:spacing w:after="0" w:line="240" w:lineRule="auto"/>
      <w:ind w:left="360" w:hanging="360"/>
      <w:contextualSpacing/>
    </w:pPr>
    <w:rPr>
      <w:rFonts w:eastAsia="Times New Roman" w:cs="Georgia" w:asciiTheme="minorHAnsi" w:hAnsiTheme="minorHAnsi"/>
      <w:sz w:val="22"/>
      <w:szCs w:val="22"/>
      <w:lang w:val="en-US" w:eastAsia="en-US" w:bidi="ar-SA"/>
    </w:rPr>
  </w:style>
  <w:style w:type="paragraph" w:customStyle="1" w:styleId="284">
    <w:name w:val="92EC149D470A467B970B2C259DC99BE72"/>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285">
    <w:name w:val="F0A16E727A6B4B1DAF2BC85396EDB0142"/>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286">
    <w:name w:val="ED72F894E9034E6DA55D78B5C8B82C722"/>
    <w:uiPriority w:val="0"/>
    <w:pPr>
      <w:widowControl w:val="0"/>
      <w:kinsoku w:val="0"/>
      <w:overflowPunct w:val="0"/>
      <w:autoSpaceDE w:val="0"/>
      <w:autoSpaceDN w:val="0"/>
      <w:adjustRightInd w:val="0"/>
      <w:spacing w:before="4" w:after="0" w:line="240" w:lineRule="auto"/>
    </w:pPr>
    <w:rPr>
      <w:rFonts w:eastAsia="Times New Roman" w:cs="Times New Roman" w:asciiTheme="minorHAnsi" w:hAnsiTheme="minorHAnsi"/>
      <w:color w:val="666666" w:themeColor="accent4"/>
      <w:sz w:val="20"/>
      <w:szCs w:val="17"/>
      <w:lang w:val="en-US" w:eastAsia="en-US" w:bidi="ar-SA"/>
      <w14:textFill>
        <w14:solidFill>
          <w14:schemeClr w14:val="accent4"/>
        </w14:solidFill>
      </w14:textFill>
    </w:rPr>
  </w:style>
  <w:style w:type="paragraph" w:customStyle="1" w:styleId="287">
    <w:name w:val="067EE4E34D594148A60AC7C705FAB4033"/>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88">
    <w:name w:val="F8469FDAEB9D40EF9AA4F4462F05C12C3"/>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89">
    <w:name w:val="1F05B5D3AE574F77961F5B8591BF9B843"/>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90">
    <w:name w:val="E5EE3F98D36E45039AAE05076BE228043"/>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91">
    <w:name w:val="295AAD54FBDB43AB92818CBF3CC2B4D73"/>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92">
    <w:name w:val="B01005770E49425C833503495CC65AEA3"/>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93">
    <w:name w:val="6DF9DFC964264773B0665C32B44184243"/>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94">
    <w:name w:val="28895BA64A63424E9C600D8481958E5E3"/>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95">
    <w:name w:val="583458E3AAC64695B3BF8B49E90CD8D23"/>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96">
    <w:name w:val="7C2F9532BB7341B6AD96F861A38E192A3"/>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297">
    <w:name w:val="C473170A06E24D17A4600560C36361A23"/>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98">
    <w:name w:val="528A4576279048DBAD65224FA247DF5A3"/>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299">
    <w:name w:val="6A30E2A310B64B059A7C6186AA185DDB3"/>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00">
    <w:name w:val="CEB038BC7BB44CA49FDD8F10CAC5B82A3"/>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01">
    <w:name w:val="0B8BB26E9CA04C4BA0EC3F58C50BB2223"/>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02">
    <w:name w:val="C545CC4250564F7CB6F87CD2DBD3D8843"/>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303">
    <w:name w:val="8323077C14EF4174A16249096A4DFA153"/>
    <w:uiPriority w:val="0"/>
    <w:pPr>
      <w:widowControl w:val="0"/>
      <w:tabs>
        <w:tab w:val="left" w:pos="360"/>
      </w:tabs>
      <w:autoSpaceDE w:val="0"/>
      <w:autoSpaceDN w:val="0"/>
      <w:adjustRightInd w:val="0"/>
      <w:spacing w:after="0" w:line="240" w:lineRule="auto"/>
      <w:ind w:left="360" w:hanging="360"/>
      <w:contextualSpacing/>
    </w:pPr>
    <w:rPr>
      <w:rFonts w:eastAsia="Times New Roman" w:cs="Georgia" w:asciiTheme="minorHAnsi" w:hAnsiTheme="minorHAnsi"/>
      <w:sz w:val="22"/>
      <w:szCs w:val="22"/>
      <w:lang w:val="en-US" w:eastAsia="en-US" w:bidi="ar-SA"/>
    </w:rPr>
  </w:style>
  <w:style w:type="paragraph" w:customStyle="1" w:styleId="304">
    <w:name w:val="ECD2B76BDE744886BA75E9F45D21502B2"/>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305">
    <w:name w:val="92EC149D470A467B970B2C259DC99BE73"/>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306">
    <w:name w:val="F0A16E727A6B4B1DAF2BC85396EDB0143"/>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307">
    <w:name w:val="ED72F894E9034E6DA55D78B5C8B82C723"/>
    <w:uiPriority w:val="0"/>
    <w:pPr>
      <w:widowControl w:val="0"/>
      <w:kinsoku w:val="0"/>
      <w:overflowPunct w:val="0"/>
      <w:autoSpaceDE w:val="0"/>
      <w:autoSpaceDN w:val="0"/>
      <w:adjustRightInd w:val="0"/>
      <w:spacing w:before="4" w:after="0" w:line="240" w:lineRule="auto"/>
    </w:pPr>
    <w:rPr>
      <w:rFonts w:eastAsia="Times New Roman" w:cs="Times New Roman" w:asciiTheme="minorHAnsi" w:hAnsiTheme="minorHAnsi"/>
      <w:color w:val="666666" w:themeColor="accent4"/>
      <w:sz w:val="20"/>
      <w:szCs w:val="17"/>
      <w:lang w:val="en-US" w:eastAsia="en-US" w:bidi="ar-SA"/>
      <w14:textFill>
        <w14:solidFill>
          <w14:schemeClr w14:val="accent4"/>
        </w14:solidFill>
      </w14:textFill>
    </w:rPr>
  </w:style>
  <w:style w:type="paragraph" w:customStyle="1" w:styleId="308">
    <w:name w:val="067EE4E34D594148A60AC7C705FAB4034"/>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09">
    <w:name w:val="F8469FDAEB9D40EF9AA4F4462F05C12C4"/>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10">
    <w:name w:val="1F05B5D3AE574F77961F5B8591BF9B844"/>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11">
    <w:name w:val="E5EE3F98D36E45039AAE05076BE228044"/>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12">
    <w:name w:val="295AAD54FBDB43AB92818CBF3CC2B4D74"/>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13">
    <w:name w:val="B01005770E49425C833503495CC65AEA4"/>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14">
    <w:name w:val="6DF9DFC964264773B0665C32B44184244"/>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15">
    <w:name w:val="28895BA64A63424E9C600D8481958E5E4"/>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16">
    <w:name w:val="583458E3AAC64695B3BF8B49E90CD8D24"/>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17">
    <w:name w:val="7C2F9532BB7341B6AD96F861A38E192A4"/>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18">
    <w:name w:val="C473170A06E24D17A4600560C36361A24"/>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19">
    <w:name w:val="528A4576279048DBAD65224FA247DF5A4"/>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20">
    <w:name w:val="6A30E2A310B64B059A7C6186AA185DDB4"/>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21">
    <w:name w:val="CEB038BC7BB44CA49FDD8F10CAC5B82A4"/>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22">
    <w:name w:val="0B8BB26E9CA04C4BA0EC3F58C50BB2224"/>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23">
    <w:name w:val="C545CC4250564F7CB6F87CD2DBD3D8844"/>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324">
    <w:name w:val="8323077C14EF4174A16249096A4DFA154"/>
    <w:uiPriority w:val="0"/>
    <w:pPr>
      <w:widowControl w:val="0"/>
      <w:tabs>
        <w:tab w:val="left" w:pos="360"/>
      </w:tabs>
      <w:autoSpaceDE w:val="0"/>
      <w:autoSpaceDN w:val="0"/>
      <w:adjustRightInd w:val="0"/>
      <w:spacing w:after="0" w:line="240" w:lineRule="auto"/>
      <w:ind w:left="360" w:hanging="360"/>
      <w:contextualSpacing/>
    </w:pPr>
    <w:rPr>
      <w:rFonts w:eastAsia="Times New Roman" w:cs="Georgia" w:asciiTheme="minorHAnsi" w:hAnsiTheme="minorHAnsi"/>
      <w:sz w:val="22"/>
      <w:szCs w:val="22"/>
      <w:lang w:val="en-US" w:eastAsia="en-US" w:bidi="ar-SA"/>
    </w:rPr>
  </w:style>
  <w:style w:type="paragraph" w:customStyle="1" w:styleId="325">
    <w:name w:val="ECD2B76BDE744886BA75E9F45D21502B3"/>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326">
    <w:name w:val="92EC149D470A467B970B2C259DC99BE74"/>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327">
    <w:name w:val="F0A16E727A6B4B1DAF2BC85396EDB0144"/>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328">
    <w:name w:val="ED72F894E9034E6DA55D78B5C8B82C724"/>
    <w:uiPriority w:val="0"/>
    <w:pPr>
      <w:widowControl w:val="0"/>
      <w:kinsoku w:val="0"/>
      <w:overflowPunct w:val="0"/>
      <w:autoSpaceDE w:val="0"/>
      <w:autoSpaceDN w:val="0"/>
      <w:adjustRightInd w:val="0"/>
      <w:spacing w:before="4" w:after="0" w:line="240" w:lineRule="auto"/>
    </w:pPr>
    <w:rPr>
      <w:rFonts w:eastAsia="Times New Roman" w:cs="Times New Roman" w:asciiTheme="minorHAnsi" w:hAnsiTheme="minorHAnsi"/>
      <w:color w:val="666666" w:themeColor="accent4"/>
      <w:sz w:val="20"/>
      <w:szCs w:val="17"/>
      <w:lang w:val="en-US" w:eastAsia="en-US" w:bidi="ar-SA"/>
      <w14:textFill>
        <w14:solidFill>
          <w14:schemeClr w14:val="accent4"/>
        </w14:solidFill>
      </w14:textFill>
    </w:rPr>
  </w:style>
  <w:style w:type="paragraph" w:customStyle="1" w:styleId="329">
    <w:name w:val="067EE4E34D594148A60AC7C705FAB4035"/>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30">
    <w:name w:val="F8469FDAEB9D40EF9AA4F4462F05C12C5"/>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31">
    <w:name w:val="1F05B5D3AE574F77961F5B8591BF9B845"/>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32">
    <w:name w:val="E5EE3F98D36E45039AAE05076BE228045"/>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33">
    <w:name w:val="295AAD54FBDB43AB92818CBF3CC2B4D75"/>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34">
    <w:name w:val="B01005770E49425C833503495CC65AEA5"/>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35">
    <w:name w:val="6DF9DFC964264773B0665C32B44184245"/>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36">
    <w:name w:val="28895BA64A63424E9C600D8481958E5E5"/>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37">
    <w:name w:val="583458E3AAC64695B3BF8B49E90CD8D25"/>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38">
    <w:name w:val="7C2F9532BB7341B6AD96F861A38E192A5"/>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39">
    <w:name w:val="C473170A06E24D17A4600560C36361A25"/>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40">
    <w:name w:val="528A4576279048DBAD65224FA247DF5A5"/>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41">
    <w:name w:val="6A30E2A310B64B059A7C6186AA185DDB5"/>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42">
    <w:name w:val="CEB038BC7BB44CA49FDD8F10CAC5B82A5"/>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43">
    <w:name w:val="0B8BB26E9CA04C4BA0EC3F58C50BB2225"/>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44">
    <w:name w:val="C545CC4250564F7CB6F87CD2DBD3D8845"/>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345">
    <w:name w:val="8323077C14EF4174A16249096A4DFA155"/>
    <w:qFormat/>
    <w:uiPriority w:val="0"/>
    <w:pPr>
      <w:widowControl w:val="0"/>
      <w:tabs>
        <w:tab w:val="left" w:pos="360"/>
      </w:tabs>
      <w:autoSpaceDE w:val="0"/>
      <w:autoSpaceDN w:val="0"/>
      <w:adjustRightInd w:val="0"/>
      <w:spacing w:after="0" w:line="240" w:lineRule="auto"/>
      <w:ind w:left="360" w:hanging="360"/>
      <w:contextualSpacing/>
    </w:pPr>
    <w:rPr>
      <w:rFonts w:eastAsia="Times New Roman" w:cs="Georgia" w:asciiTheme="minorHAnsi" w:hAnsiTheme="minorHAnsi"/>
      <w:sz w:val="22"/>
      <w:szCs w:val="22"/>
      <w:lang w:val="en-US" w:eastAsia="en-US" w:bidi="ar-SA"/>
    </w:rPr>
  </w:style>
  <w:style w:type="paragraph" w:customStyle="1" w:styleId="346">
    <w:name w:val="ECD2B76BDE744886BA75E9F45D21502B4"/>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347">
    <w:name w:val="92EC149D470A467B970B2C259DC99BE75"/>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348">
    <w:name w:val="F0A16E727A6B4B1DAF2BC85396EDB0145"/>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349">
    <w:name w:val="ED72F894E9034E6DA55D78B5C8B82C725"/>
    <w:qFormat/>
    <w:uiPriority w:val="0"/>
    <w:pPr>
      <w:widowControl w:val="0"/>
      <w:kinsoku w:val="0"/>
      <w:overflowPunct w:val="0"/>
      <w:autoSpaceDE w:val="0"/>
      <w:autoSpaceDN w:val="0"/>
      <w:adjustRightInd w:val="0"/>
      <w:spacing w:before="4" w:after="0" w:line="240" w:lineRule="auto"/>
    </w:pPr>
    <w:rPr>
      <w:rFonts w:eastAsia="Times New Roman" w:cs="Times New Roman" w:asciiTheme="minorHAnsi" w:hAnsiTheme="minorHAnsi"/>
      <w:color w:val="666666" w:themeColor="accent4"/>
      <w:sz w:val="20"/>
      <w:szCs w:val="17"/>
      <w:lang w:val="en-US" w:eastAsia="en-US" w:bidi="ar-SA"/>
      <w14:textFill>
        <w14:solidFill>
          <w14:schemeClr w14:val="accent4"/>
        </w14:solidFill>
      </w14:textFill>
    </w:rPr>
  </w:style>
  <w:style w:type="paragraph" w:customStyle="1" w:styleId="350">
    <w:name w:val="CD5E39AFA0F64CC9936AD8F4380C9D01"/>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1">
    <w:name w:val="B2D95A4B3AAC462492A66A05AFC980A8"/>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2">
    <w:name w:val="289E1FD5B55A4C0BAC72172D7524D580"/>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3">
    <w:name w:val="B78381A03ED34691AAC8386462CD672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4">
    <w:name w:val="0553B999374E4B0B9FD6BBF90AAF3AB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5">
    <w:name w:val="C2C975C4C4724579B14892684653723B"/>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6">
    <w:name w:val="CA36193B6FF54B3E8AC5037B1797459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7">
    <w:name w:val="041EDB1ED6BA42F7B358D3098AEAED8C"/>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8">
    <w:name w:val="D821F798D005484EBD11467ED701DE25"/>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9">
    <w:name w:val="86F83B356AD241CBB9D77D4C7807FF55"/>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0">
    <w:name w:val="3F5E9F4FBA634F60A57C80D55CF96D4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1">
    <w:name w:val="33F4CFB361A64C6DA9730A48461AD1E1"/>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2">
    <w:name w:val="5B4481A1ED4942489348431CF77A1C5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3">
    <w:name w:val="87ACF246824F42399780E9C08886CD08"/>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4">
    <w:name w:val="461C568BC95A49BFB8F764DF6FB9CF1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5">
    <w:name w:val="79CB148E35D64E74AD23188ECE6580F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6">
    <w:name w:val="9A93F0A15769450C8A8AE886F87141B1"/>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7">
    <w:name w:val="515AF9CD8C534028ADAF47D804C0556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8">
    <w:name w:val="4DE2E3C8A2E24C6988B09DD3FAA63D2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9">
    <w:name w:val="6A8C5A03B31F4C4F99A652805A40363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0">
    <w:name w:val="91BD923E9354469EAD5114F3495F71C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1">
    <w:name w:val="44717F52A9174AE7A0D80AB94E07EBF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2">
    <w:name w:val="D9547A002CE941ADA6FB5328ACDE3BD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3">
    <w:name w:val="B3CF6DB47DB643768166D5EE96C9CA2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4">
    <w:name w:val="4832F8C4741348149305D618AFBE0A1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5">
    <w:name w:val="22946E28250147CB9FEF16FF3AFA6AC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6">
    <w:name w:val="D2CCFF2562A942129AD31F93177F746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7">
    <w:name w:val="673D82ABD3C349B897DDC3D58B1BD2C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8">
    <w:name w:val="19526A505FFD495ABD8E038ABE02AAC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9">
    <w:name w:val="B6F4A30CE17B492EB1119616C0442AB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80">
    <w:name w:val="6CB6C949E95A419CB7C91003A1F6251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81">
    <w:name w:val="99DEDF2E1EE04B3A9E45BB9DFF8A41D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82">
    <w:name w:val="02DE26AB19F74B0E8F903A6F8183AED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83">
    <w:name w:val="B3EC28D487FC4E449F25E3313D567945"/>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84">
    <w:name w:val="B78381A03ED34691AAC8386462CD67241"/>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85">
    <w:name w:val="0553B999374E4B0B9FD6BBF90AAF3ABF1"/>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86">
    <w:name w:val="C2C975C4C4724579B14892684653723B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87">
    <w:name w:val="CA36193B6FF54B3E8AC5037B17974592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88">
    <w:name w:val="041EDB1ED6BA42F7B358D3098AEAED8C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89">
    <w:name w:val="D821F798D005484EBD11467ED701DE251"/>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90">
    <w:name w:val="86F83B356AD241CBB9D77D4C7807FF551"/>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91">
    <w:name w:val="3F5E9F4FBA634F60A57C80D55CF96D40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92">
    <w:name w:val="33F4CFB361A64C6DA9730A48461AD1E1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93">
    <w:name w:val="5B4481A1ED4942489348431CF77A1C59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94">
    <w:name w:val="87ACF246824F42399780E9C08886CD081"/>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95">
    <w:name w:val="461C568BC95A49BFB8F764DF6FB9CF161"/>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396">
    <w:name w:val="79CB148E35D64E74AD23188ECE6580FE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97">
    <w:name w:val="9A93F0A15769450C8A8AE886F87141B1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98">
    <w:name w:val="515AF9CD8C534028ADAF47D804C0556F1"/>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399">
    <w:name w:val="4DE2E3C8A2E24C6988B09DD3FAA63D291"/>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400">
    <w:name w:val="D9547A002CE941ADA6FB5328ACDE3BDF1"/>
    <w:qFormat/>
    <w:uiPriority w:val="0"/>
    <w:pPr>
      <w:widowControl w:val="0"/>
      <w:tabs>
        <w:tab w:val="left" w:pos="360"/>
      </w:tabs>
      <w:autoSpaceDE w:val="0"/>
      <w:autoSpaceDN w:val="0"/>
      <w:adjustRightInd w:val="0"/>
      <w:spacing w:after="0" w:line="240" w:lineRule="auto"/>
      <w:ind w:left="360" w:hanging="360"/>
      <w:contextualSpacing/>
    </w:pPr>
    <w:rPr>
      <w:rFonts w:eastAsia="Times New Roman" w:cs="Georgia" w:asciiTheme="minorHAnsi" w:hAnsiTheme="minorHAnsi"/>
      <w:sz w:val="22"/>
      <w:szCs w:val="22"/>
      <w:lang w:val="en-US" w:eastAsia="en-US" w:bidi="ar-SA"/>
    </w:rPr>
  </w:style>
  <w:style w:type="paragraph" w:customStyle="1" w:styleId="401">
    <w:name w:val="4832F8C4741348149305D618AFBE0A1F1"/>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402">
    <w:name w:val="D2CCFF2562A942129AD31F93177F74671"/>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403">
    <w:name w:val="19526A505FFD495ABD8E038ABE02AAC31"/>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404">
    <w:name w:val="B3EC28D487FC4E449F25E3313D5679451"/>
    <w:qFormat/>
    <w:uiPriority w:val="0"/>
    <w:pPr>
      <w:widowControl w:val="0"/>
      <w:kinsoku w:val="0"/>
      <w:overflowPunct w:val="0"/>
      <w:autoSpaceDE w:val="0"/>
      <w:autoSpaceDN w:val="0"/>
      <w:adjustRightInd w:val="0"/>
      <w:spacing w:before="4" w:after="0" w:line="240" w:lineRule="auto"/>
    </w:pPr>
    <w:rPr>
      <w:rFonts w:eastAsia="Times New Roman" w:cs="Times New Roman" w:asciiTheme="minorHAnsi" w:hAnsiTheme="minorHAnsi"/>
      <w:color w:val="666666" w:themeColor="accent4"/>
      <w:sz w:val="20"/>
      <w:szCs w:val="17"/>
      <w:lang w:val="en-US" w:eastAsia="en-US" w:bidi="ar-SA"/>
      <w14:textFill>
        <w14:solidFill>
          <w14:schemeClr w14:val="accent4"/>
        </w14:solidFill>
      </w14:textFill>
    </w:rPr>
  </w:style>
  <w:style w:type="paragraph" w:customStyle="1" w:styleId="405">
    <w:name w:val="B78381A03ED34691AAC8386462CD67242"/>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406">
    <w:name w:val="0553B999374E4B0B9FD6BBF90AAF3ABF2"/>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407">
    <w:name w:val="C2C975C4C4724579B14892684653723B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408">
    <w:name w:val="CA36193B6FF54B3E8AC5037B17974592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409">
    <w:name w:val="041EDB1ED6BA42F7B358D3098AEAED8C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410">
    <w:name w:val="D821F798D005484EBD11467ED701DE252"/>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411">
    <w:name w:val="86F83B356AD241CBB9D77D4C7807FF552"/>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412">
    <w:name w:val="3F5E9F4FBA634F60A57C80D55CF96D40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413">
    <w:name w:val="33F4CFB361A64C6DA9730A48461AD1E1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414">
    <w:name w:val="5B4481A1ED4942489348431CF77A1C59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415">
    <w:name w:val="87ACF246824F42399780E9C08886CD082"/>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416">
    <w:name w:val="461C568BC95A49BFB8F764DF6FB9CF162"/>
    <w:qFormat/>
    <w:uiPriority w:val="0"/>
    <w:pPr>
      <w:widowControl w:val="0"/>
      <w:kinsoku w:val="0"/>
      <w:overflowPunct w:val="0"/>
      <w:autoSpaceDE w:val="0"/>
      <w:autoSpaceDN w:val="0"/>
      <w:adjustRightInd w:val="0"/>
      <w:spacing w:after="0" w:line="240" w:lineRule="auto"/>
    </w:pPr>
    <w:rPr>
      <w:rFonts w:eastAsia="Times New Roman" w:cs="Times New Roman" w:asciiTheme="minorHAnsi" w:hAnsiTheme="minorHAnsi"/>
      <w:b/>
      <w:color w:val="000000" w:themeColor="text1"/>
      <w:sz w:val="18"/>
      <w:szCs w:val="20"/>
      <w:lang w:val="en-US" w:eastAsia="en-US" w:bidi="ar-SA"/>
      <w14:textFill>
        <w14:solidFill>
          <w14:schemeClr w14:val="tx1"/>
        </w14:solidFill>
      </w14:textFill>
    </w:rPr>
  </w:style>
  <w:style w:type="paragraph" w:customStyle="1" w:styleId="417">
    <w:name w:val="79CB148E35D64E74AD23188ECE6580FE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418">
    <w:name w:val="9A93F0A15769450C8A8AE886F87141B12"/>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419">
    <w:name w:val="515AF9CD8C534028ADAF47D804C0556F2"/>
    <w:qFormat/>
    <w:uiPriority w:val="0"/>
    <w:pPr>
      <w:spacing w:after="200" w:line="240" w:lineRule="auto"/>
    </w:pPr>
    <w:rPr>
      <w:rFonts w:asciiTheme="minorHAnsi" w:hAnsiTheme="minorHAnsi" w:eastAsiaTheme="minorHAnsi" w:cstheme="minorBidi"/>
      <w:sz w:val="22"/>
      <w:szCs w:val="24"/>
      <w:lang w:val="en-US" w:eastAsia="en-US" w:bidi="ar-SA"/>
    </w:rPr>
  </w:style>
  <w:style w:type="paragraph" w:customStyle="1" w:styleId="420">
    <w:name w:val="4DE2E3C8A2E24C6988B09DD3FAA63D292"/>
    <w:qFormat/>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421">
    <w:name w:val="D9547A002CE941ADA6FB5328ACDE3BDF2"/>
    <w:qFormat/>
    <w:uiPriority w:val="0"/>
    <w:pPr>
      <w:widowControl w:val="0"/>
      <w:tabs>
        <w:tab w:val="left" w:pos="360"/>
      </w:tabs>
      <w:autoSpaceDE w:val="0"/>
      <w:autoSpaceDN w:val="0"/>
      <w:adjustRightInd w:val="0"/>
      <w:spacing w:after="0" w:line="240" w:lineRule="auto"/>
      <w:ind w:left="360" w:hanging="360"/>
      <w:contextualSpacing/>
    </w:pPr>
    <w:rPr>
      <w:rFonts w:eastAsia="Times New Roman" w:cs="Georgia" w:asciiTheme="minorHAnsi" w:hAnsiTheme="minorHAnsi"/>
      <w:sz w:val="22"/>
      <w:szCs w:val="22"/>
      <w:lang w:val="en-US" w:eastAsia="en-US" w:bidi="ar-SA"/>
    </w:rPr>
  </w:style>
  <w:style w:type="paragraph" w:customStyle="1" w:styleId="422">
    <w:name w:val="4832F8C4741348149305D618AFBE0A1F2"/>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423">
    <w:name w:val="D2CCFF2562A942129AD31F93177F74672"/>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424">
    <w:name w:val="19526A505FFD495ABD8E038ABE02AAC32"/>
    <w:uiPriority w:val="0"/>
    <w:pPr>
      <w:widowControl w:val="0"/>
      <w:autoSpaceDE w:val="0"/>
      <w:autoSpaceDN w:val="0"/>
      <w:adjustRightInd w:val="0"/>
      <w:spacing w:after="0" w:line="240" w:lineRule="auto"/>
    </w:pPr>
    <w:rPr>
      <w:rFonts w:eastAsia="Times New Roman" w:cs="Times New Roman" w:asciiTheme="minorHAnsi" w:hAnsiTheme="minorHAnsi"/>
      <w:sz w:val="22"/>
      <w:szCs w:val="22"/>
      <w:lang w:val="en-US" w:eastAsia="en-US" w:bidi="ar-SA"/>
    </w:rPr>
  </w:style>
  <w:style w:type="paragraph" w:customStyle="1" w:styleId="425">
    <w:name w:val="B3EC28D487FC4E449F25E3313D5679452"/>
    <w:uiPriority w:val="0"/>
    <w:pPr>
      <w:widowControl w:val="0"/>
      <w:kinsoku w:val="0"/>
      <w:overflowPunct w:val="0"/>
      <w:autoSpaceDE w:val="0"/>
      <w:autoSpaceDN w:val="0"/>
      <w:adjustRightInd w:val="0"/>
      <w:spacing w:before="4" w:after="0" w:line="240" w:lineRule="auto"/>
    </w:pPr>
    <w:rPr>
      <w:rFonts w:eastAsia="Times New Roman" w:cs="Times New Roman" w:asciiTheme="minorHAnsi" w:hAnsiTheme="minorHAnsi"/>
      <w:color w:val="666666" w:themeColor="accent4"/>
      <w:sz w:val="20"/>
      <w:szCs w:val="17"/>
      <w:lang w:val="en-US" w:eastAsia="en-US" w:bidi="ar-SA"/>
      <w14:textFill>
        <w14:solidFill>
          <w14:schemeClr w14:val="accent4"/>
        </w14:solidFill>
      </w14:textFill>
    </w:rPr>
  </w:style>
</w:style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9fc9171bb41dc08635275f351de8590">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29387215989a890c06011de04edfe97d"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882C53-2B9C-4D2C-A6C6-F81B8B6800AA}">
  <ds:schemaRefs/>
</ds:datastoreItem>
</file>

<file path=customXml/itemProps3.xml><?xml version="1.0" encoding="utf-8"?>
<ds:datastoreItem xmlns:ds="http://schemas.openxmlformats.org/officeDocument/2006/customXml" ds:itemID="{AB9A9CD7-650E-4E84-A9E1-1484EE3402D8}">
  <ds:schemaRefs/>
</ds:datastoreItem>
</file>

<file path=customXml/itemProps4.xml><?xml version="1.0" encoding="utf-8"?>
<ds:datastoreItem xmlns:ds="http://schemas.openxmlformats.org/officeDocument/2006/customXml" ds:itemID="{658C7605-6CD8-465F-9CF1-12F0522E28E3}">
  <ds:schemaRefs/>
</ds:datastoreItem>
</file>

<file path=docProps/app.xml><?xml version="1.0" encoding="utf-8"?>
<Properties xmlns="http://schemas.openxmlformats.org/officeDocument/2006/extended-properties" xmlns:vt="http://schemas.openxmlformats.org/officeDocument/2006/docPropsVTypes">
  <Template>TM78128832</Template>
  <Pages>2</Pages>
  <Words>156</Words>
  <Characters>895</Characters>
  <Lines>7</Lines>
  <Paragraphs>2</Paragraphs>
  <TotalTime>0</TotalTime>
  <ScaleCrop>false</ScaleCrop>
  <LinksUpToDate>false</LinksUpToDate>
  <CharactersWithSpaces>1049</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2019-09-24T01:18:00Z</dcterms:created>
  <dcterms:modified xsi:type="dcterms:W3CDTF">2023-09-22T04:40:41Z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KSOProductBuildVer">
    <vt:lpwstr>1033-12.2.0.13215</vt:lpwstr>
  </property>
  <property fmtid="{D5CDD505-2E9C-101B-9397-08002B2CF9AE}" pid="4" name="ICV">
    <vt:lpwstr>F50C22814FE245629A0FEC6B9D92399A_13</vt:lpwstr>
  </property>
</Properties>
</file>